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0F651B" w14:textId="77777777" w:rsidR="00511804" w:rsidRPr="00D713CC" w:rsidRDefault="00511804" w:rsidP="00511804">
      <w:pPr>
        <w:tabs>
          <w:tab w:val="left" w:pos="2304"/>
          <w:tab w:val="left" w:pos="7200"/>
        </w:tabs>
        <w:spacing w:after="240"/>
        <w:rPr>
          <w:rFonts w:cs="Arial"/>
          <w:b/>
          <w:sz w:val="28"/>
          <w:szCs w:val="28"/>
        </w:rPr>
      </w:pPr>
      <w:r w:rsidRPr="00D713CC">
        <w:rPr>
          <w:rFonts w:cs="Arial"/>
          <w:b/>
          <w:sz w:val="28"/>
          <w:szCs w:val="28"/>
        </w:rPr>
        <w:t>ROADWAY INDEX</w:t>
      </w:r>
      <w:r w:rsidRPr="00D713CC">
        <w:rPr>
          <w:rFonts w:cs="Arial"/>
          <w:b/>
          <w:sz w:val="28"/>
          <w:szCs w:val="28"/>
        </w:rPr>
        <w:tab/>
        <w:t xml:space="preserve">                                   STANDARD ROADWAY DRAWINGS</w:t>
      </w:r>
    </w:p>
    <w:p w14:paraId="61A6B478" w14:textId="77777777" w:rsidR="00511804" w:rsidRPr="00D713CC" w:rsidRDefault="00511804" w:rsidP="00511804">
      <w:pPr>
        <w:tabs>
          <w:tab w:val="left" w:pos="2304"/>
        </w:tabs>
        <w:spacing w:after="240"/>
        <w:rPr>
          <w:rFonts w:cs="Arial"/>
          <w:b/>
          <w:sz w:val="28"/>
          <w:szCs w:val="28"/>
        </w:rPr>
        <w:sectPr w:rsidR="00511804" w:rsidRPr="00D713CC" w:rsidSect="004D7609">
          <w:headerReference w:type="even" r:id="rId10"/>
          <w:headerReference w:type="default" r:id="rId11"/>
          <w:footerReference w:type="even" r:id="rId12"/>
          <w:footerReference w:type="default" r:id="rId13"/>
          <w:headerReference w:type="first" r:id="rId14"/>
          <w:footerReference w:type="first" r:id="rId15"/>
          <w:pgSz w:w="24480" w:h="15840" w:orient="landscape"/>
          <w:pgMar w:top="1152" w:right="3024" w:bottom="1152" w:left="3024" w:header="0" w:footer="0" w:gutter="0"/>
          <w:cols w:space="720"/>
          <w:docGrid w:linePitch="190"/>
        </w:sectPr>
      </w:pPr>
    </w:p>
    <w:p w14:paraId="53663C81" w14:textId="77777777" w:rsidR="00511804" w:rsidRPr="00D713CC" w:rsidRDefault="00511804" w:rsidP="00511804">
      <w:pPr>
        <w:tabs>
          <w:tab w:val="left" w:pos="4608"/>
        </w:tabs>
        <w:spacing w:after="120"/>
        <w:rPr>
          <w:b/>
          <w:bCs/>
          <w:snapToGrid w:val="0"/>
          <w:color w:val="000000"/>
          <w:sz w:val="18"/>
        </w:rPr>
      </w:pPr>
      <w:r>
        <w:rPr>
          <w:rFonts w:ascii="Calibri" w:hAnsi="Calibri"/>
          <w:b/>
          <w:snapToGrid w:val="0"/>
          <w:color w:val="4F81BD" w:themeColor="accent1"/>
          <w:szCs w:val="14"/>
        </w:rPr>
        <w:t>❶</w:t>
      </w:r>
      <w:r w:rsidRPr="00D713CC">
        <w:rPr>
          <w:b/>
          <w:bCs/>
          <w:snapToGrid w:val="0"/>
          <w:color w:val="000000"/>
          <w:sz w:val="18"/>
        </w:rPr>
        <w:t>SHEET NAME</w:t>
      </w:r>
      <w:r w:rsidRPr="00D713CC">
        <w:rPr>
          <w:b/>
          <w:bCs/>
          <w:snapToGrid w:val="0"/>
          <w:color w:val="000000"/>
          <w:sz w:val="18"/>
        </w:rPr>
        <w:tab/>
        <w:t>SHEET NO.</w:t>
      </w:r>
    </w:p>
    <w:p w14:paraId="142C03B2" w14:textId="77777777" w:rsidR="00511804" w:rsidRPr="00D713CC" w:rsidRDefault="00511804" w:rsidP="00511804">
      <w:pPr>
        <w:tabs>
          <w:tab w:val="left" w:pos="1008"/>
          <w:tab w:val="left" w:pos="1872"/>
        </w:tabs>
        <w:spacing w:after="120"/>
        <w:rPr>
          <w:b/>
          <w:bCs/>
          <w:snapToGrid w:val="0"/>
          <w:color w:val="000000"/>
          <w:sz w:val="18"/>
        </w:rPr>
      </w:pPr>
      <w:r w:rsidRPr="00D713CC">
        <w:rPr>
          <w:rFonts w:cs="Arial"/>
          <w:b/>
          <w:bCs/>
          <w:snapToGrid w:val="0"/>
          <w:color w:val="000000"/>
          <w:sz w:val="18"/>
        </w:rPr>
        <w:br w:type="column"/>
      </w:r>
      <w:r w:rsidRPr="00D713CC">
        <w:rPr>
          <w:b/>
          <w:bCs/>
          <w:snapToGrid w:val="0"/>
          <w:color w:val="000000"/>
          <w:sz w:val="18"/>
        </w:rPr>
        <w:t>DWG.</w:t>
      </w:r>
      <w:r w:rsidRPr="00D713CC">
        <w:rPr>
          <w:b/>
          <w:bCs/>
          <w:snapToGrid w:val="0"/>
          <w:color w:val="000000"/>
          <w:sz w:val="18"/>
        </w:rPr>
        <w:tab/>
        <w:t>REV.</w:t>
      </w:r>
      <w:r w:rsidRPr="00D713CC">
        <w:rPr>
          <w:b/>
          <w:bCs/>
          <w:snapToGrid w:val="0"/>
          <w:color w:val="000000"/>
          <w:sz w:val="18"/>
        </w:rPr>
        <w:tab/>
        <w:t>DESCRIPTION</w:t>
      </w:r>
    </w:p>
    <w:p w14:paraId="77968D8A" w14:textId="77777777" w:rsidR="00511804" w:rsidRPr="00D713CC" w:rsidRDefault="00511804" w:rsidP="00511804">
      <w:pPr>
        <w:tabs>
          <w:tab w:val="left" w:pos="1008"/>
          <w:tab w:val="left" w:pos="1872"/>
        </w:tabs>
        <w:spacing w:after="120"/>
        <w:rPr>
          <w:b/>
          <w:bCs/>
          <w:snapToGrid w:val="0"/>
          <w:color w:val="000000"/>
          <w:sz w:val="18"/>
        </w:rPr>
      </w:pPr>
      <w:r w:rsidRPr="00D713CC">
        <w:rPr>
          <w:rFonts w:cs="Arial"/>
          <w:b/>
          <w:bCs/>
          <w:snapToGrid w:val="0"/>
          <w:color w:val="000000"/>
          <w:sz w:val="18"/>
        </w:rPr>
        <w:br w:type="column"/>
      </w:r>
      <w:r w:rsidRPr="00D713CC">
        <w:rPr>
          <w:b/>
          <w:bCs/>
          <w:snapToGrid w:val="0"/>
          <w:color w:val="000000"/>
          <w:sz w:val="18"/>
        </w:rPr>
        <w:t>DWG.</w:t>
      </w:r>
      <w:r w:rsidRPr="00D713CC">
        <w:rPr>
          <w:b/>
          <w:bCs/>
          <w:snapToGrid w:val="0"/>
          <w:color w:val="000000"/>
          <w:sz w:val="18"/>
        </w:rPr>
        <w:tab/>
        <w:t>REV.</w:t>
      </w:r>
      <w:r w:rsidRPr="00D713CC">
        <w:rPr>
          <w:b/>
          <w:bCs/>
          <w:snapToGrid w:val="0"/>
          <w:color w:val="000000"/>
          <w:sz w:val="18"/>
        </w:rPr>
        <w:tab/>
        <w:t>DESCRIPTION</w:t>
      </w:r>
    </w:p>
    <w:p w14:paraId="65C0EB14" w14:textId="77777777" w:rsidR="00511804" w:rsidRPr="00D713CC" w:rsidRDefault="00511804" w:rsidP="00511804">
      <w:pPr>
        <w:tabs>
          <w:tab w:val="left" w:pos="1008"/>
          <w:tab w:val="left" w:pos="1872"/>
        </w:tabs>
        <w:spacing w:after="120"/>
        <w:rPr>
          <w:rFonts w:cs="Arial"/>
          <w:b/>
          <w:bCs/>
          <w:snapToGrid w:val="0"/>
          <w:color w:val="000000"/>
          <w:sz w:val="18"/>
        </w:rPr>
        <w:sectPr w:rsidR="00511804" w:rsidRPr="00D713CC" w:rsidSect="00CB5CDC">
          <w:type w:val="continuous"/>
          <w:pgSz w:w="24480" w:h="15840" w:orient="landscape" w:code="3"/>
          <w:pgMar w:top="1152" w:right="3024" w:bottom="1152" w:left="3024" w:header="0" w:footer="0" w:gutter="0"/>
          <w:cols w:num="3" w:space="720"/>
          <w:docGrid w:linePitch="78"/>
        </w:sectPr>
      </w:pPr>
    </w:p>
    <w:p w14:paraId="35075986" w14:textId="77777777" w:rsidR="00A425F6" w:rsidRPr="006746F5" w:rsidRDefault="00A425F6" w:rsidP="00A425F6">
      <w:pPr>
        <w:tabs>
          <w:tab w:val="left" w:leader="dot" w:pos="4680"/>
        </w:tabs>
        <w:spacing w:after="120"/>
        <w:rPr>
          <w:rFonts w:cs="Arial"/>
          <w:snapToGrid w:val="0"/>
          <w:color w:val="000000"/>
          <w:szCs w:val="14"/>
        </w:rPr>
      </w:pPr>
      <w:r>
        <w:rPr>
          <w:rFonts w:cs="Arial"/>
          <w:snapToGrid w:val="0"/>
          <w:szCs w:val="14"/>
        </w:rPr>
        <w:t>SIGNATURE SHEETS</w:t>
      </w:r>
      <w:r w:rsidRPr="00165E39">
        <w:rPr>
          <w:rFonts w:cs="Arial"/>
          <w:snapToGrid w:val="0"/>
          <w:szCs w:val="14"/>
        </w:rPr>
        <w:tab/>
      </w:r>
      <w:r>
        <w:rPr>
          <w:rFonts w:cs="Arial"/>
          <w:snapToGrid w:val="0"/>
          <w:szCs w:val="14"/>
        </w:rPr>
        <w:t>ROADWAY-SIGN1</w:t>
      </w:r>
    </w:p>
    <w:p w14:paraId="76023BCC" w14:textId="77777777" w:rsidR="00A425F6" w:rsidRPr="006746F5" w:rsidRDefault="00A425F6" w:rsidP="00A425F6">
      <w:pPr>
        <w:tabs>
          <w:tab w:val="left" w:leader="dot" w:pos="4680"/>
        </w:tabs>
        <w:spacing w:after="120"/>
        <w:rPr>
          <w:rFonts w:cs="Arial"/>
          <w:snapToGrid w:val="0"/>
          <w:color w:val="000000"/>
          <w:szCs w:val="14"/>
        </w:rPr>
      </w:pPr>
      <w:r w:rsidRPr="00165E39">
        <w:rPr>
          <w:rFonts w:cs="Arial"/>
          <w:snapToGrid w:val="0"/>
          <w:szCs w:val="14"/>
        </w:rPr>
        <w:t>TITLE SHEET</w:t>
      </w:r>
      <w:r w:rsidRPr="00165E39">
        <w:rPr>
          <w:rFonts w:cs="Arial"/>
          <w:snapToGrid w:val="0"/>
          <w:szCs w:val="14"/>
        </w:rPr>
        <w:tab/>
        <w:t>1</w:t>
      </w:r>
    </w:p>
    <w:p w14:paraId="4EBD044F" w14:textId="77777777" w:rsidR="00A425F6" w:rsidRPr="006746F5" w:rsidRDefault="00A425F6" w:rsidP="00A425F6">
      <w:pPr>
        <w:tabs>
          <w:tab w:val="left" w:leader="dot" w:pos="4680"/>
        </w:tabs>
        <w:spacing w:after="120"/>
        <w:rPr>
          <w:rFonts w:cs="Arial"/>
          <w:snapToGrid w:val="0"/>
          <w:color w:val="000000"/>
          <w:szCs w:val="14"/>
        </w:rPr>
      </w:pPr>
      <w:r w:rsidRPr="00165E39">
        <w:rPr>
          <w:rFonts w:ascii="Calibri" w:hAnsi="Calibri"/>
          <w:b/>
          <w:snapToGrid w:val="0"/>
          <w:color w:val="4F81BD" w:themeColor="accent1"/>
          <w:szCs w:val="14"/>
        </w:rPr>
        <w:t>❷</w:t>
      </w:r>
      <w:r w:rsidRPr="006746F5">
        <w:rPr>
          <w:rFonts w:cs="Arial"/>
          <w:snapToGrid w:val="0"/>
          <w:color w:val="000000"/>
          <w:szCs w:val="14"/>
        </w:rPr>
        <w:t>ROADWAY INDEX</w:t>
      </w:r>
      <w:r>
        <w:rPr>
          <w:rFonts w:cs="Arial"/>
          <w:snapToGrid w:val="0"/>
          <w:color w:val="000000"/>
          <w:szCs w:val="14"/>
        </w:rPr>
        <w:t xml:space="preserve"> AND STANDARD ROADWAY DRAWINGS</w:t>
      </w:r>
      <w:r>
        <w:rPr>
          <w:rFonts w:cs="Arial"/>
          <w:snapToGrid w:val="0"/>
          <w:color w:val="000000"/>
          <w:szCs w:val="14"/>
        </w:rPr>
        <w:tab/>
      </w:r>
      <w:r w:rsidRPr="006746F5">
        <w:rPr>
          <w:rFonts w:cs="Arial"/>
          <w:snapToGrid w:val="0"/>
          <w:color w:val="000000"/>
          <w:szCs w:val="14"/>
        </w:rPr>
        <w:t>1A</w:t>
      </w:r>
    </w:p>
    <w:p w14:paraId="445B26A3" w14:textId="77777777" w:rsidR="00A425F6" w:rsidRDefault="00A425F6" w:rsidP="00A425F6">
      <w:pPr>
        <w:tabs>
          <w:tab w:val="left" w:leader="dot" w:pos="4680"/>
        </w:tabs>
        <w:spacing w:after="120"/>
        <w:rPr>
          <w:rFonts w:cs="Arial"/>
          <w:snapToGrid w:val="0"/>
          <w:color w:val="000000"/>
          <w:szCs w:val="14"/>
        </w:rPr>
      </w:pPr>
      <w:r w:rsidRPr="00165E39">
        <w:rPr>
          <w:rFonts w:ascii="Calibri" w:hAnsi="Calibri"/>
          <w:b/>
          <w:snapToGrid w:val="0"/>
          <w:color w:val="4F81BD" w:themeColor="accent1"/>
          <w:szCs w:val="14"/>
        </w:rPr>
        <w:t>❷</w:t>
      </w:r>
      <w:r>
        <w:rPr>
          <w:rFonts w:cs="Arial"/>
          <w:snapToGrid w:val="0"/>
          <w:color w:val="000000"/>
          <w:szCs w:val="14"/>
        </w:rPr>
        <w:t>STANDARD ROADWAY DRAWINGS</w:t>
      </w:r>
      <w:r>
        <w:rPr>
          <w:rFonts w:cs="Arial"/>
          <w:snapToGrid w:val="0"/>
          <w:color w:val="000000"/>
          <w:szCs w:val="14"/>
        </w:rPr>
        <w:tab/>
      </w:r>
      <w:r w:rsidRPr="006746F5">
        <w:rPr>
          <w:rFonts w:cs="Arial"/>
          <w:snapToGrid w:val="0"/>
          <w:color w:val="000000"/>
          <w:szCs w:val="14"/>
        </w:rPr>
        <w:t>1A</w:t>
      </w:r>
      <w:r>
        <w:rPr>
          <w:rFonts w:cs="Arial"/>
          <w:snapToGrid w:val="0"/>
          <w:color w:val="000000"/>
          <w:szCs w:val="14"/>
        </w:rPr>
        <w:t>1, 1A2</w:t>
      </w:r>
    </w:p>
    <w:p w14:paraId="77E6102E" w14:textId="77777777" w:rsidR="00A425F6" w:rsidRPr="006746F5" w:rsidRDefault="00A425F6" w:rsidP="00A425F6">
      <w:pPr>
        <w:tabs>
          <w:tab w:val="left" w:leader="dot" w:pos="4680"/>
        </w:tabs>
        <w:spacing w:after="120"/>
        <w:rPr>
          <w:rFonts w:cs="Arial"/>
          <w:snapToGrid w:val="0"/>
          <w:color w:val="000000"/>
          <w:szCs w:val="14"/>
        </w:rPr>
      </w:pPr>
      <w:r>
        <w:rPr>
          <w:rFonts w:ascii="Calibri" w:hAnsi="Calibri"/>
          <w:b/>
          <w:snapToGrid w:val="0"/>
          <w:color w:val="4F81BD" w:themeColor="accent1"/>
          <w:szCs w:val="14"/>
        </w:rPr>
        <w:t>❷</w:t>
      </w:r>
      <w:r w:rsidRPr="000D4F60">
        <w:rPr>
          <w:rFonts w:cs="Arial"/>
          <w:snapToGrid w:val="0"/>
          <w:color w:val="000000"/>
          <w:szCs w:val="14"/>
        </w:rPr>
        <w:t xml:space="preserve"> STANDARD STRUCTURE AND TRAFFIC OPERATIONS DRAWINGS</w:t>
      </w:r>
      <w:r>
        <w:rPr>
          <w:rFonts w:cs="Arial"/>
          <w:snapToGrid w:val="0"/>
          <w:color w:val="000000"/>
          <w:szCs w:val="14"/>
        </w:rPr>
        <w:tab/>
      </w:r>
      <w:r w:rsidRPr="006746F5">
        <w:rPr>
          <w:rFonts w:cs="Arial"/>
          <w:snapToGrid w:val="0"/>
          <w:color w:val="000000"/>
          <w:szCs w:val="14"/>
        </w:rPr>
        <w:t>1A</w:t>
      </w:r>
      <w:r>
        <w:rPr>
          <w:rFonts w:cs="Arial"/>
          <w:snapToGrid w:val="0"/>
          <w:color w:val="000000"/>
          <w:szCs w:val="14"/>
        </w:rPr>
        <w:t>3</w:t>
      </w:r>
    </w:p>
    <w:p w14:paraId="5007B42A" w14:textId="77777777" w:rsidR="00A425F6" w:rsidRPr="006746F5" w:rsidRDefault="00A425F6" w:rsidP="00A425F6">
      <w:pPr>
        <w:tabs>
          <w:tab w:val="left" w:leader="dot" w:pos="4680"/>
        </w:tabs>
        <w:spacing w:after="120"/>
        <w:rPr>
          <w:rFonts w:cs="Arial"/>
          <w:snapToGrid w:val="0"/>
          <w:color w:val="000000"/>
          <w:szCs w:val="14"/>
        </w:rPr>
      </w:pPr>
      <w:r w:rsidRPr="00165E39">
        <w:rPr>
          <w:rFonts w:cs="Arial"/>
          <w:snapToGrid w:val="0"/>
          <w:szCs w:val="14"/>
        </w:rPr>
        <w:t>PROJECT COMMITMENTS</w:t>
      </w:r>
      <w:r w:rsidRPr="00165E39">
        <w:rPr>
          <w:rFonts w:cs="Arial"/>
          <w:snapToGrid w:val="0"/>
          <w:szCs w:val="14"/>
        </w:rPr>
        <w:tab/>
        <w:t>1B</w:t>
      </w:r>
    </w:p>
    <w:p w14:paraId="5297880C" w14:textId="77777777" w:rsidR="00A425F6" w:rsidRPr="0010234F" w:rsidRDefault="00A425F6" w:rsidP="00A425F6">
      <w:pPr>
        <w:tabs>
          <w:tab w:val="left" w:leader="dot" w:pos="4680"/>
        </w:tabs>
        <w:spacing w:after="120"/>
        <w:rPr>
          <w:rFonts w:cs="Arial"/>
          <w:snapToGrid w:val="0"/>
          <w:szCs w:val="14"/>
        </w:rPr>
      </w:pPr>
      <w:r>
        <w:rPr>
          <w:rFonts w:ascii="Calibri" w:hAnsi="Calibri"/>
          <w:b/>
          <w:snapToGrid w:val="0"/>
          <w:color w:val="4F81BD" w:themeColor="accent1"/>
          <w:szCs w:val="14"/>
        </w:rPr>
        <w:t>❸</w:t>
      </w:r>
      <w:r>
        <w:rPr>
          <w:rFonts w:cs="Arial"/>
          <w:snapToGrid w:val="0"/>
          <w:szCs w:val="14"/>
        </w:rPr>
        <w:t>ESTIMATED ROADWAY QUANTITIES</w:t>
      </w:r>
      <w:r>
        <w:rPr>
          <w:rFonts w:cs="Arial"/>
          <w:snapToGrid w:val="0"/>
          <w:szCs w:val="14"/>
        </w:rPr>
        <w:tab/>
        <w:t xml:space="preserve">2, 2-1, </w:t>
      </w:r>
      <w:r w:rsidRPr="0010234F">
        <w:rPr>
          <w:rFonts w:cs="Arial"/>
          <w:snapToGrid w:val="0"/>
          <w:szCs w:val="14"/>
        </w:rPr>
        <w:t>2</w:t>
      </w:r>
      <w:r>
        <w:rPr>
          <w:rFonts w:cs="Arial"/>
          <w:snapToGrid w:val="0"/>
          <w:szCs w:val="14"/>
        </w:rPr>
        <w:t>-2</w:t>
      </w:r>
    </w:p>
    <w:p w14:paraId="1A4B1791" w14:textId="77777777" w:rsidR="00A425F6" w:rsidRPr="0010234F" w:rsidRDefault="00C36324" w:rsidP="00A425F6">
      <w:pPr>
        <w:tabs>
          <w:tab w:val="left" w:leader="dot" w:pos="4680"/>
        </w:tabs>
        <w:spacing w:after="120"/>
        <w:rPr>
          <w:rFonts w:cs="Arial"/>
          <w:snapToGrid w:val="0"/>
          <w:szCs w:val="14"/>
        </w:rPr>
      </w:pPr>
      <w:r>
        <w:rPr>
          <w:rFonts w:ascii="Calibri" w:hAnsi="Calibri"/>
          <w:b/>
          <w:snapToGrid w:val="0"/>
          <w:color w:val="4F81BD" w:themeColor="accent1"/>
          <w:szCs w:val="14"/>
        </w:rPr>
        <w:t>❹</w:t>
      </w:r>
      <w:r w:rsidR="00A425F6">
        <w:rPr>
          <w:rFonts w:cs="Arial"/>
          <w:snapToGrid w:val="0"/>
          <w:szCs w:val="14"/>
        </w:rPr>
        <w:t>ESTIMATED BOX BRIDGE QUANTITIES</w:t>
      </w:r>
      <w:r w:rsidR="00A425F6">
        <w:rPr>
          <w:rFonts w:cs="Arial"/>
          <w:snapToGrid w:val="0"/>
          <w:szCs w:val="14"/>
        </w:rPr>
        <w:tab/>
        <w:t>2A, 2A1</w:t>
      </w:r>
    </w:p>
    <w:p w14:paraId="4DD3DC08" w14:textId="77777777" w:rsidR="00A425F6" w:rsidRPr="00BF3638" w:rsidRDefault="00C36324" w:rsidP="00A425F6">
      <w:pPr>
        <w:tabs>
          <w:tab w:val="left" w:leader="dot" w:pos="4680"/>
        </w:tabs>
        <w:spacing w:after="120"/>
        <w:rPr>
          <w:rFonts w:cs="Arial"/>
          <w:snapToGrid w:val="0"/>
          <w:color w:val="000000"/>
          <w:szCs w:val="14"/>
        </w:rPr>
      </w:pPr>
      <w:r>
        <w:rPr>
          <w:rFonts w:ascii="Calibri" w:hAnsi="Calibri"/>
          <w:b/>
          <w:snapToGrid w:val="0"/>
          <w:color w:val="4F81BD" w:themeColor="accent1"/>
          <w:szCs w:val="14"/>
        </w:rPr>
        <w:t>❺</w:t>
      </w:r>
      <w:r w:rsidR="00A425F6" w:rsidRPr="0010234F">
        <w:rPr>
          <w:rFonts w:cs="Arial"/>
          <w:snapToGrid w:val="0"/>
          <w:szCs w:val="14"/>
        </w:rPr>
        <w:t>TYPICAL SECTIONS AND PAVEMENT SCHEDULE</w:t>
      </w:r>
      <w:r w:rsidR="00A425F6" w:rsidRPr="0010234F">
        <w:rPr>
          <w:rFonts w:cs="Arial"/>
          <w:snapToGrid w:val="0"/>
          <w:szCs w:val="14"/>
        </w:rPr>
        <w:tab/>
      </w:r>
      <w:r w:rsidR="00A425F6">
        <w:rPr>
          <w:rFonts w:cs="Arial"/>
          <w:snapToGrid w:val="0"/>
          <w:szCs w:val="14"/>
        </w:rPr>
        <w:t>2B, 2B1, 2B2</w:t>
      </w:r>
    </w:p>
    <w:p w14:paraId="53AD0E40" w14:textId="77777777" w:rsidR="00A425F6" w:rsidRPr="0010234F" w:rsidRDefault="00A425F6" w:rsidP="00A425F6">
      <w:pPr>
        <w:tabs>
          <w:tab w:val="left" w:leader="dot" w:pos="4680"/>
        </w:tabs>
        <w:spacing w:after="120"/>
        <w:rPr>
          <w:rFonts w:cs="Arial"/>
          <w:snapToGrid w:val="0"/>
          <w:szCs w:val="14"/>
        </w:rPr>
      </w:pPr>
      <w:r w:rsidRPr="0010234F">
        <w:rPr>
          <w:rFonts w:cs="Arial"/>
          <w:snapToGrid w:val="0"/>
          <w:szCs w:val="14"/>
        </w:rPr>
        <w:t>GENERAL NOTES</w:t>
      </w:r>
      <w:r w:rsidRPr="0010234F">
        <w:rPr>
          <w:rFonts w:cs="Arial"/>
          <w:snapToGrid w:val="0"/>
          <w:szCs w:val="14"/>
        </w:rPr>
        <w:tab/>
        <w:t>2C, 2C1</w:t>
      </w:r>
    </w:p>
    <w:p w14:paraId="310883F1" w14:textId="77777777" w:rsidR="00A425F6" w:rsidRPr="0010234F" w:rsidRDefault="00A425F6" w:rsidP="00A425F6">
      <w:pPr>
        <w:tabs>
          <w:tab w:val="left" w:leader="dot" w:pos="4680"/>
        </w:tabs>
        <w:spacing w:after="120"/>
        <w:rPr>
          <w:rFonts w:cs="Arial"/>
          <w:snapToGrid w:val="0"/>
          <w:szCs w:val="14"/>
        </w:rPr>
      </w:pPr>
      <w:r w:rsidRPr="0010234F">
        <w:rPr>
          <w:rFonts w:cs="Arial"/>
          <w:snapToGrid w:val="0"/>
          <w:szCs w:val="14"/>
        </w:rPr>
        <w:t>SPECIAL NOTES</w:t>
      </w:r>
      <w:r w:rsidRPr="0010234F">
        <w:rPr>
          <w:rFonts w:cs="Arial"/>
          <w:snapToGrid w:val="0"/>
          <w:szCs w:val="14"/>
        </w:rPr>
        <w:tab/>
        <w:t xml:space="preserve">2D, </w:t>
      </w:r>
      <w:r>
        <w:rPr>
          <w:rFonts w:cs="Arial"/>
          <w:snapToGrid w:val="0"/>
          <w:szCs w:val="14"/>
        </w:rPr>
        <w:t>2</w:t>
      </w:r>
      <w:r w:rsidRPr="0010234F">
        <w:rPr>
          <w:rFonts w:cs="Arial"/>
          <w:snapToGrid w:val="0"/>
          <w:szCs w:val="14"/>
        </w:rPr>
        <w:t>D1</w:t>
      </w:r>
    </w:p>
    <w:p w14:paraId="2EBA9476" w14:textId="77777777" w:rsidR="00DE57D5" w:rsidRDefault="00DE57D5" w:rsidP="00A425F6">
      <w:pPr>
        <w:tabs>
          <w:tab w:val="left" w:leader="dot" w:pos="4680"/>
        </w:tabs>
        <w:spacing w:after="120"/>
        <w:rPr>
          <w:rFonts w:cs="Arial"/>
          <w:snapToGrid w:val="0"/>
          <w:szCs w:val="14"/>
        </w:rPr>
      </w:pPr>
      <w:r>
        <w:rPr>
          <w:rFonts w:cs="Arial"/>
          <w:snapToGrid w:val="0"/>
          <w:szCs w:val="14"/>
        </w:rPr>
        <w:t>ENVIRONMENTAL NOTES</w:t>
      </w:r>
      <w:r>
        <w:rPr>
          <w:rFonts w:cs="Arial"/>
          <w:snapToGrid w:val="0"/>
          <w:szCs w:val="14"/>
        </w:rPr>
        <w:tab/>
        <w:t>2E, 2E1</w:t>
      </w:r>
    </w:p>
    <w:p w14:paraId="46DE3986" w14:textId="77777777" w:rsidR="00A425F6" w:rsidRPr="0010234F" w:rsidRDefault="00A425F6" w:rsidP="00A425F6">
      <w:pPr>
        <w:tabs>
          <w:tab w:val="left" w:leader="dot" w:pos="4680"/>
        </w:tabs>
        <w:spacing w:after="120"/>
        <w:rPr>
          <w:rFonts w:cs="Arial"/>
          <w:snapToGrid w:val="0"/>
          <w:szCs w:val="14"/>
        </w:rPr>
      </w:pPr>
      <w:r w:rsidRPr="0010234F">
        <w:rPr>
          <w:rFonts w:cs="Arial"/>
          <w:snapToGrid w:val="0"/>
          <w:szCs w:val="14"/>
        </w:rPr>
        <w:t>TABULATED QUANTITIES</w:t>
      </w:r>
      <w:r w:rsidRPr="0010234F">
        <w:rPr>
          <w:rFonts w:cs="Arial"/>
          <w:snapToGrid w:val="0"/>
          <w:szCs w:val="14"/>
        </w:rPr>
        <w:tab/>
        <w:t>2</w:t>
      </w:r>
      <w:r w:rsidR="00DE57D5">
        <w:rPr>
          <w:rFonts w:cs="Arial"/>
          <w:snapToGrid w:val="0"/>
          <w:szCs w:val="14"/>
        </w:rPr>
        <w:t>F</w:t>
      </w:r>
      <w:r w:rsidRPr="0010234F">
        <w:rPr>
          <w:rFonts w:cs="Arial"/>
          <w:snapToGrid w:val="0"/>
          <w:szCs w:val="14"/>
        </w:rPr>
        <w:t>, 2</w:t>
      </w:r>
      <w:r w:rsidR="00DE57D5">
        <w:rPr>
          <w:rFonts w:cs="Arial"/>
          <w:snapToGrid w:val="0"/>
          <w:szCs w:val="14"/>
        </w:rPr>
        <w:t>F</w:t>
      </w:r>
      <w:r>
        <w:rPr>
          <w:rFonts w:cs="Arial"/>
          <w:snapToGrid w:val="0"/>
          <w:szCs w:val="14"/>
        </w:rPr>
        <w:t>1</w:t>
      </w:r>
    </w:p>
    <w:p w14:paraId="5651AE88" w14:textId="77777777" w:rsidR="00A425F6" w:rsidRPr="0010234F" w:rsidRDefault="00A425F6" w:rsidP="00A425F6">
      <w:pPr>
        <w:tabs>
          <w:tab w:val="left" w:leader="dot" w:pos="4680"/>
        </w:tabs>
        <w:spacing w:after="120"/>
        <w:rPr>
          <w:rFonts w:cs="Arial"/>
          <w:snapToGrid w:val="0"/>
          <w:szCs w:val="14"/>
        </w:rPr>
      </w:pPr>
      <w:r w:rsidRPr="0010234F">
        <w:rPr>
          <w:rFonts w:cs="Arial"/>
          <w:snapToGrid w:val="0"/>
          <w:szCs w:val="14"/>
        </w:rPr>
        <w:t>DETAIL SHEETS</w:t>
      </w:r>
      <w:r w:rsidRPr="0010234F">
        <w:rPr>
          <w:rFonts w:cs="Arial"/>
          <w:snapToGrid w:val="0"/>
          <w:szCs w:val="14"/>
        </w:rPr>
        <w:tab/>
        <w:t>2</w:t>
      </w:r>
      <w:r w:rsidR="00DE57D5">
        <w:rPr>
          <w:rFonts w:cs="Arial"/>
          <w:snapToGrid w:val="0"/>
          <w:szCs w:val="14"/>
        </w:rPr>
        <w:t>G</w:t>
      </w:r>
      <w:r w:rsidRPr="0010234F">
        <w:rPr>
          <w:rFonts w:cs="Arial"/>
          <w:snapToGrid w:val="0"/>
          <w:szCs w:val="14"/>
        </w:rPr>
        <w:t>, 2</w:t>
      </w:r>
      <w:r w:rsidR="00DE57D5">
        <w:rPr>
          <w:rFonts w:cs="Arial"/>
          <w:snapToGrid w:val="0"/>
          <w:szCs w:val="14"/>
        </w:rPr>
        <w:t>G</w:t>
      </w:r>
      <w:r w:rsidRPr="0010234F">
        <w:rPr>
          <w:rFonts w:cs="Arial"/>
          <w:snapToGrid w:val="0"/>
          <w:szCs w:val="14"/>
        </w:rPr>
        <w:t>1</w:t>
      </w:r>
      <w:r>
        <w:rPr>
          <w:rFonts w:cs="Arial"/>
          <w:snapToGrid w:val="0"/>
          <w:szCs w:val="14"/>
        </w:rPr>
        <w:t>, 2</w:t>
      </w:r>
      <w:r w:rsidR="00DE57D5">
        <w:rPr>
          <w:rFonts w:cs="Arial"/>
          <w:snapToGrid w:val="0"/>
          <w:szCs w:val="14"/>
        </w:rPr>
        <w:t>G</w:t>
      </w:r>
      <w:r>
        <w:rPr>
          <w:rFonts w:cs="Arial"/>
          <w:snapToGrid w:val="0"/>
          <w:szCs w:val="14"/>
        </w:rPr>
        <w:t>2</w:t>
      </w:r>
    </w:p>
    <w:p w14:paraId="16A183FB" w14:textId="77777777" w:rsidR="00A425F6" w:rsidRPr="0010234F" w:rsidRDefault="00A425F6" w:rsidP="00A425F6">
      <w:pPr>
        <w:tabs>
          <w:tab w:val="left" w:leader="dot" w:pos="4680"/>
        </w:tabs>
        <w:spacing w:after="120"/>
        <w:rPr>
          <w:rFonts w:cs="Arial"/>
          <w:snapToGrid w:val="0"/>
          <w:szCs w:val="14"/>
        </w:rPr>
      </w:pPr>
      <w:r w:rsidRPr="0010234F">
        <w:rPr>
          <w:rFonts w:cs="Arial"/>
          <w:snapToGrid w:val="0"/>
          <w:szCs w:val="14"/>
        </w:rPr>
        <w:t>RIGHT-OF-WAY NOTES, UTILITY NOTES</w:t>
      </w:r>
      <w:r w:rsidR="00094A82">
        <w:rPr>
          <w:rFonts w:cs="Arial"/>
          <w:snapToGrid w:val="0"/>
          <w:szCs w:val="14"/>
        </w:rPr>
        <w:t>,</w:t>
      </w:r>
      <w:r w:rsidRPr="0010234F">
        <w:rPr>
          <w:rFonts w:cs="Arial"/>
          <w:snapToGrid w:val="0"/>
          <w:szCs w:val="14"/>
        </w:rPr>
        <w:t xml:space="preserve"> </w:t>
      </w:r>
      <w:r>
        <w:rPr>
          <w:rFonts w:cs="Arial"/>
          <w:snapToGrid w:val="0"/>
          <w:szCs w:val="14"/>
        </w:rPr>
        <w:t>AND</w:t>
      </w:r>
      <w:r w:rsidRPr="0010234F">
        <w:rPr>
          <w:rFonts w:cs="Arial"/>
          <w:snapToGrid w:val="0"/>
          <w:szCs w:val="14"/>
        </w:rPr>
        <w:t xml:space="preserve"> UTILITY OWNERS</w:t>
      </w:r>
      <w:r w:rsidRPr="0010234F">
        <w:rPr>
          <w:rFonts w:cs="Arial"/>
          <w:snapToGrid w:val="0"/>
          <w:szCs w:val="14"/>
        </w:rPr>
        <w:tab/>
        <w:t>3</w:t>
      </w:r>
    </w:p>
    <w:p w14:paraId="4D50EF3A" w14:textId="77777777" w:rsidR="00A425F6" w:rsidRPr="00BF3638" w:rsidRDefault="00A425F6" w:rsidP="00A425F6">
      <w:pPr>
        <w:tabs>
          <w:tab w:val="left" w:leader="dot" w:pos="4680"/>
        </w:tabs>
        <w:spacing w:after="120"/>
        <w:rPr>
          <w:rFonts w:cs="Arial"/>
          <w:snapToGrid w:val="0"/>
          <w:color w:val="000000"/>
          <w:szCs w:val="14"/>
        </w:rPr>
      </w:pPr>
      <w:r w:rsidRPr="0010234F">
        <w:rPr>
          <w:rFonts w:cs="Arial"/>
          <w:snapToGrid w:val="0"/>
          <w:szCs w:val="14"/>
        </w:rPr>
        <w:t>PROPERTY MAP(S) AND RIGHT-OF-WAY ACQUISITION TABLE(S)</w:t>
      </w:r>
      <w:r w:rsidRPr="0010234F">
        <w:rPr>
          <w:rFonts w:cs="Arial"/>
          <w:snapToGrid w:val="0"/>
          <w:szCs w:val="14"/>
        </w:rPr>
        <w:tab/>
        <w:t>3A – 3B</w:t>
      </w:r>
    </w:p>
    <w:p w14:paraId="34F66301" w14:textId="77777777" w:rsidR="00A425F6" w:rsidRPr="0010234F" w:rsidRDefault="00A425F6" w:rsidP="00A425F6">
      <w:pPr>
        <w:tabs>
          <w:tab w:val="left" w:leader="dot" w:pos="4680"/>
        </w:tabs>
        <w:spacing w:after="120"/>
        <w:rPr>
          <w:rFonts w:cs="Arial"/>
          <w:snapToGrid w:val="0"/>
          <w:szCs w:val="14"/>
        </w:rPr>
      </w:pPr>
      <w:r w:rsidRPr="0010234F">
        <w:rPr>
          <w:rFonts w:cs="Arial"/>
          <w:snapToGrid w:val="0"/>
          <w:szCs w:val="14"/>
        </w:rPr>
        <w:t>PRESENT LAYOUT(S)</w:t>
      </w:r>
      <w:r w:rsidRPr="0010234F">
        <w:rPr>
          <w:rFonts w:cs="Arial"/>
          <w:snapToGrid w:val="0"/>
          <w:szCs w:val="14"/>
        </w:rPr>
        <w:tab/>
        <w:t xml:space="preserve">4 – 10  </w:t>
      </w:r>
    </w:p>
    <w:p w14:paraId="6B40FC85" w14:textId="77777777" w:rsidR="00A425F6" w:rsidRPr="0010234F" w:rsidRDefault="00A425F6" w:rsidP="00A425F6">
      <w:pPr>
        <w:tabs>
          <w:tab w:val="left" w:leader="dot" w:pos="4680"/>
        </w:tabs>
        <w:spacing w:after="120"/>
        <w:rPr>
          <w:rFonts w:cs="Arial"/>
          <w:snapToGrid w:val="0"/>
          <w:szCs w:val="14"/>
        </w:rPr>
      </w:pPr>
      <w:r w:rsidRPr="0010234F">
        <w:rPr>
          <w:rFonts w:cs="Arial"/>
          <w:snapToGrid w:val="0"/>
          <w:szCs w:val="14"/>
        </w:rPr>
        <w:t>RIGHT</w:t>
      </w:r>
      <w:r w:rsidR="00CB02C6">
        <w:rPr>
          <w:rFonts w:cs="Arial"/>
          <w:snapToGrid w:val="0"/>
          <w:szCs w:val="14"/>
        </w:rPr>
        <w:t>-</w:t>
      </w:r>
      <w:r w:rsidRPr="0010234F">
        <w:rPr>
          <w:rFonts w:cs="Arial"/>
          <w:snapToGrid w:val="0"/>
          <w:szCs w:val="14"/>
        </w:rPr>
        <w:t>OF</w:t>
      </w:r>
      <w:r w:rsidR="00CB02C6">
        <w:rPr>
          <w:rFonts w:cs="Arial"/>
          <w:snapToGrid w:val="0"/>
          <w:szCs w:val="14"/>
        </w:rPr>
        <w:t>-</w:t>
      </w:r>
      <w:r w:rsidRPr="0010234F">
        <w:rPr>
          <w:rFonts w:cs="Arial"/>
          <w:snapToGrid w:val="0"/>
          <w:szCs w:val="14"/>
        </w:rPr>
        <w:t>WAY DETAILS</w:t>
      </w:r>
      <w:r w:rsidRPr="0010234F">
        <w:rPr>
          <w:rFonts w:cs="Arial"/>
          <w:snapToGrid w:val="0"/>
          <w:szCs w:val="14"/>
        </w:rPr>
        <w:tab/>
        <w:t>4A – 10A</w:t>
      </w:r>
    </w:p>
    <w:p w14:paraId="37246E62" w14:textId="77777777" w:rsidR="00A425F6" w:rsidRPr="0010234F" w:rsidRDefault="00A425F6" w:rsidP="00A425F6">
      <w:pPr>
        <w:tabs>
          <w:tab w:val="left" w:leader="dot" w:pos="4680"/>
        </w:tabs>
        <w:spacing w:after="120"/>
        <w:rPr>
          <w:rFonts w:cs="Arial"/>
          <w:snapToGrid w:val="0"/>
          <w:szCs w:val="14"/>
        </w:rPr>
      </w:pPr>
      <w:r w:rsidRPr="0010234F">
        <w:rPr>
          <w:rFonts w:cs="Arial"/>
          <w:snapToGrid w:val="0"/>
          <w:szCs w:val="14"/>
        </w:rPr>
        <w:t>PROPOSED LAYOUT(S)</w:t>
      </w:r>
      <w:r w:rsidRPr="0010234F">
        <w:rPr>
          <w:rFonts w:cs="Arial"/>
          <w:snapToGrid w:val="0"/>
          <w:szCs w:val="14"/>
        </w:rPr>
        <w:tab/>
        <w:t>4B – 10B</w:t>
      </w:r>
    </w:p>
    <w:p w14:paraId="0BAB6704" w14:textId="77777777" w:rsidR="00A425F6" w:rsidRPr="00BF3638" w:rsidRDefault="00A425F6" w:rsidP="00A425F6">
      <w:pPr>
        <w:tabs>
          <w:tab w:val="left" w:leader="dot" w:pos="4680"/>
        </w:tabs>
        <w:spacing w:after="120"/>
        <w:rPr>
          <w:rFonts w:cs="Arial"/>
          <w:snapToGrid w:val="0"/>
          <w:color w:val="000000"/>
          <w:szCs w:val="14"/>
        </w:rPr>
      </w:pPr>
      <w:r w:rsidRPr="0010234F">
        <w:rPr>
          <w:rFonts w:cs="Arial"/>
          <w:snapToGrid w:val="0"/>
          <w:szCs w:val="14"/>
        </w:rPr>
        <w:t>PROPOSED PROFILE(S)</w:t>
      </w:r>
      <w:r w:rsidRPr="0010234F">
        <w:rPr>
          <w:rFonts w:cs="Arial"/>
          <w:snapToGrid w:val="0"/>
          <w:szCs w:val="14"/>
        </w:rPr>
        <w:tab/>
        <w:t>4C – 10C</w:t>
      </w:r>
    </w:p>
    <w:p w14:paraId="499BCDE2" w14:textId="77777777" w:rsidR="00A425F6" w:rsidRPr="00BF3638" w:rsidRDefault="00A425F6" w:rsidP="00A425F6">
      <w:pPr>
        <w:tabs>
          <w:tab w:val="left" w:leader="dot" w:pos="4680"/>
        </w:tabs>
        <w:spacing w:after="120"/>
        <w:rPr>
          <w:rFonts w:cs="Arial"/>
          <w:snapToGrid w:val="0"/>
          <w:color w:val="1F497D" w:themeColor="text2"/>
          <w:szCs w:val="14"/>
        </w:rPr>
      </w:pPr>
      <w:r w:rsidRPr="0010234F">
        <w:rPr>
          <w:rFonts w:cs="Arial"/>
          <w:snapToGrid w:val="0"/>
          <w:szCs w:val="14"/>
        </w:rPr>
        <w:t>RAMP PROFILE(S)</w:t>
      </w:r>
      <w:r w:rsidRPr="0010234F">
        <w:rPr>
          <w:rFonts w:cs="Arial"/>
          <w:snapToGrid w:val="0"/>
          <w:szCs w:val="14"/>
        </w:rPr>
        <w:tab/>
        <w:t xml:space="preserve">11 – 12 </w:t>
      </w:r>
      <w:r>
        <w:rPr>
          <w:rFonts w:cs="Arial"/>
          <w:b/>
          <w:snapToGrid w:val="0"/>
          <w:color w:val="4F81BD" w:themeColor="accent1"/>
          <w:szCs w:val="14"/>
        </w:rPr>
        <w:t xml:space="preserve"> </w:t>
      </w:r>
    </w:p>
    <w:p w14:paraId="7936313D" w14:textId="77777777" w:rsidR="00A425F6" w:rsidRPr="00BF3638" w:rsidRDefault="00A425F6" w:rsidP="00A425F6">
      <w:pPr>
        <w:tabs>
          <w:tab w:val="left" w:leader="dot" w:pos="4680"/>
        </w:tabs>
        <w:spacing w:after="120"/>
        <w:rPr>
          <w:rFonts w:cs="Arial"/>
          <w:snapToGrid w:val="0"/>
          <w:color w:val="000000"/>
          <w:szCs w:val="14"/>
        </w:rPr>
      </w:pPr>
      <w:r w:rsidRPr="0010234F">
        <w:rPr>
          <w:rFonts w:cs="Arial"/>
          <w:snapToGrid w:val="0"/>
          <w:szCs w:val="14"/>
        </w:rPr>
        <w:t xml:space="preserve">SIDE ROADS PROFILE(S) </w:t>
      </w:r>
      <w:r w:rsidRPr="0065196B">
        <w:rPr>
          <w:rFonts w:ascii="Cambria Math" w:hAnsi="Cambria Math" w:cs="Cambria Math"/>
          <w:b/>
          <w:snapToGrid w:val="0"/>
          <w:szCs w:val="14"/>
        </w:rPr>
        <w:t>①</w:t>
      </w:r>
      <w:r w:rsidRPr="0010234F">
        <w:rPr>
          <w:rFonts w:cs="Arial"/>
          <w:snapToGrid w:val="0"/>
          <w:szCs w:val="14"/>
        </w:rPr>
        <w:tab/>
        <w:t>13 – 14</w:t>
      </w:r>
      <w:r w:rsidRPr="00BF3638">
        <w:rPr>
          <w:rFonts w:cs="Arial"/>
          <w:snapToGrid w:val="0"/>
          <w:color w:val="000000"/>
          <w:szCs w:val="14"/>
        </w:rPr>
        <w:t xml:space="preserve"> </w:t>
      </w:r>
      <w:r>
        <w:rPr>
          <w:rFonts w:cs="Arial"/>
          <w:b/>
          <w:snapToGrid w:val="0"/>
          <w:color w:val="4F81BD" w:themeColor="accent1"/>
          <w:szCs w:val="14"/>
        </w:rPr>
        <w:t xml:space="preserve"> </w:t>
      </w:r>
    </w:p>
    <w:p w14:paraId="2F0BDEB5" w14:textId="77777777" w:rsidR="00A425F6" w:rsidRPr="00BF3638" w:rsidRDefault="00A425F6" w:rsidP="00A425F6">
      <w:pPr>
        <w:tabs>
          <w:tab w:val="left" w:leader="dot" w:pos="4680"/>
        </w:tabs>
        <w:spacing w:after="120"/>
        <w:rPr>
          <w:rFonts w:cs="Arial"/>
          <w:snapToGrid w:val="0"/>
          <w:color w:val="000000"/>
          <w:szCs w:val="14"/>
        </w:rPr>
      </w:pPr>
      <w:r w:rsidRPr="000D4F60">
        <w:rPr>
          <w:rFonts w:cs="Arial"/>
          <w:snapToGrid w:val="0"/>
          <w:szCs w:val="14"/>
        </w:rPr>
        <w:t>PRIVATE DRIVE, BUSINESS, AND FIELD ENTRANCE PROFILE(S)</w:t>
      </w:r>
      <w:r w:rsidRPr="0010234F">
        <w:rPr>
          <w:rFonts w:cs="Arial"/>
          <w:snapToGrid w:val="0"/>
          <w:szCs w:val="14"/>
        </w:rPr>
        <w:tab/>
        <w:t>15 – 18</w:t>
      </w:r>
      <w:r w:rsidRPr="00BF3638">
        <w:rPr>
          <w:rFonts w:cs="Arial"/>
          <w:snapToGrid w:val="0"/>
          <w:color w:val="000000"/>
          <w:szCs w:val="14"/>
        </w:rPr>
        <w:t xml:space="preserve"> </w:t>
      </w:r>
      <w:r>
        <w:rPr>
          <w:rFonts w:cs="Arial"/>
          <w:b/>
          <w:snapToGrid w:val="0"/>
          <w:color w:val="4F81BD" w:themeColor="accent1"/>
          <w:szCs w:val="14"/>
        </w:rPr>
        <w:t xml:space="preserve"> </w:t>
      </w:r>
    </w:p>
    <w:p w14:paraId="756B8ECE" w14:textId="77777777" w:rsidR="00A425F6" w:rsidRPr="00BF3638" w:rsidRDefault="00A425F6" w:rsidP="00A425F6">
      <w:pPr>
        <w:tabs>
          <w:tab w:val="left" w:leader="dot" w:pos="4680"/>
        </w:tabs>
        <w:spacing w:after="120"/>
        <w:rPr>
          <w:rFonts w:cs="Arial"/>
          <w:snapToGrid w:val="0"/>
          <w:color w:val="000000"/>
          <w:szCs w:val="14"/>
        </w:rPr>
      </w:pPr>
      <w:r w:rsidRPr="0010234F">
        <w:rPr>
          <w:rFonts w:cs="Arial"/>
          <w:snapToGrid w:val="0"/>
          <w:szCs w:val="14"/>
        </w:rPr>
        <w:t>DRAINAGE MAP(S)</w:t>
      </w:r>
      <w:r w:rsidRPr="0010234F">
        <w:rPr>
          <w:rFonts w:cs="Arial"/>
          <w:snapToGrid w:val="0"/>
          <w:szCs w:val="14"/>
        </w:rPr>
        <w:tab/>
        <w:t>19 – 20</w:t>
      </w:r>
      <w:r>
        <w:rPr>
          <w:rFonts w:cs="Arial"/>
          <w:snapToGrid w:val="0"/>
          <w:szCs w:val="14"/>
        </w:rPr>
        <w:t xml:space="preserve"> </w:t>
      </w:r>
      <w:r w:rsidRPr="0010234F">
        <w:rPr>
          <w:rFonts w:cs="Arial"/>
          <w:snapToGrid w:val="0"/>
          <w:szCs w:val="14"/>
        </w:rPr>
        <w:t xml:space="preserve"> </w:t>
      </w:r>
      <w:r>
        <w:rPr>
          <w:rFonts w:cs="Arial"/>
          <w:b/>
          <w:snapToGrid w:val="0"/>
          <w:color w:val="4F81BD" w:themeColor="accent1"/>
          <w:szCs w:val="14"/>
        </w:rPr>
        <w:t xml:space="preserve"> </w:t>
      </w:r>
    </w:p>
    <w:p w14:paraId="3A5278DC" w14:textId="77777777" w:rsidR="00A425F6" w:rsidRPr="00BF3638" w:rsidRDefault="00A425F6" w:rsidP="00A425F6">
      <w:pPr>
        <w:tabs>
          <w:tab w:val="left" w:leader="dot" w:pos="4680"/>
        </w:tabs>
        <w:spacing w:after="120"/>
        <w:rPr>
          <w:rFonts w:cs="Arial"/>
          <w:snapToGrid w:val="0"/>
          <w:color w:val="000000"/>
          <w:szCs w:val="14"/>
        </w:rPr>
      </w:pPr>
      <w:r w:rsidRPr="0010234F">
        <w:rPr>
          <w:rFonts w:cs="Arial"/>
          <w:snapToGrid w:val="0"/>
          <w:szCs w:val="14"/>
        </w:rPr>
        <w:t>CULVERT SECTION(S)</w:t>
      </w:r>
      <w:r w:rsidRPr="0010234F">
        <w:rPr>
          <w:rFonts w:cs="Arial"/>
          <w:snapToGrid w:val="0"/>
          <w:szCs w:val="14"/>
        </w:rPr>
        <w:tab/>
        <w:t>21 – 22</w:t>
      </w:r>
      <w:r w:rsidRPr="00BF3638">
        <w:rPr>
          <w:rFonts w:cs="Arial"/>
          <w:snapToGrid w:val="0"/>
          <w:color w:val="000000"/>
          <w:szCs w:val="14"/>
        </w:rPr>
        <w:t xml:space="preserve"> </w:t>
      </w:r>
      <w:r>
        <w:rPr>
          <w:rFonts w:cs="Arial"/>
          <w:b/>
          <w:snapToGrid w:val="0"/>
          <w:color w:val="4F81BD" w:themeColor="accent1"/>
          <w:szCs w:val="14"/>
        </w:rPr>
        <w:t xml:space="preserve"> </w:t>
      </w:r>
    </w:p>
    <w:p w14:paraId="08F36BDD" w14:textId="77777777" w:rsidR="00A425F6" w:rsidRPr="00BF3638" w:rsidRDefault="00C36324" w:rsidP="00A425F6">
      <w:pPr>
        <w:tabs>
          <w:tab w:val="left" w:leader="dot" w:pos="4680"/>
        </w:tabs>
        <w:spacing w:after="120"/>
        <w:rPr>
          <w:rFonts w:cs="Arial"/>
          <w:snapToGrid w:val="0"/>
          <w:color w:val="000000"/>
          <w:szCs w:val="14"/>
        </w:rPr>
      </w:pPr>
      <w:r>
        <w:rPr>
          <w:rFonts w:ascii="Calibri" w:hAnsi="Calibri"/>
          <w:b/>
          <w:snapToGrid w:val="0"/>
          <w:color w:val="4F81BD" w:themeColor="accent1"/>
          <w:szCs w:val="14"/>
        </w:rPr>
        <w:t>❻</w:t>
      </w:r>
      <w:r w:rsidR="00A425F6" w:rsidRPr="003F5122">
        <w:rPr>
          <w:rFonts w:cs="Arial"/>
          <w:snapToGrid w:val="0"/>
          <w:szCs w:val="14"/>
        </w:rPr>
        <w:t>EROSION PREVENTION AND SEDIMENT CONTROL PLANS</w:t>
      </w:r>
      <w:r w:rsidR="00A425F6" w:rsidRPr="0010234F">
        <w:rPr>
          <w:rFonts w:cs="Arial"/>
          <w:snapToGrid w:val="0"/>
          <w:szCs w:val="14"/>
        </w:rPr>
        <w:tab/>
      </w:r>
      <w:r w:rsidR="00A425F6">
        <w:rPr>
          <w:rFonts w:cs="Arial"/>
          <w:snapToGrid w:val="0"/>
          <w:szCs w:val="14"/>
        </w:rPr>
        <w:t>23, 24, 25-27Z</w:t>
      </w:r>
    </w:p>
    <w:p w14:paraId="7D7DABE3" w14:textId="77777777" w:rsidR="00A425F6" w:rsidRPr="00BF3638" w:rsidRDefault="00A425F6" w:rsidP="00A425F6">
      <w:pPr>
        <w:tabs>
          <w:tab w:val="left" w:leader="dot" w:pos="4680"/>
        </w:tabs>
        <w:spacing w:after="120"/>
        <w:rPr>
          <w:rFonts w:cs="Arial"/>
          <w:snapToGrid w:val="0"/>
          <w:color w:val="000000"/>
          <w:szCs w:val="14"/>
        </w:rPr>
      </w:pPr>
      <w:r>
        <w:rPr>
          <w:rFonts w:cs="Arial"/>
          <w:snapToGrid w:val="0"/>
          <w:szCs w:val="14"/>
        </w:rPr>
        <w:t>ENVIRONMENTAL MITIGATION PLAN(S)</w:t>
      </w:r>
      <w:r w:rsidRPr="0010234F">
        <w:rPr>
          <w:rFonts w:cs="Arial"/>
          <w:snapToGrid w:val="0"/>
          <w:szCs w:val="14"/>
        </w:rPr>
        <w:tab/>
      </w:r>
      <w:r>
        <w:rPr>
          <w:rFonts w:cs="Arial"/>
          <w:snapToGrid w:val="0"/>
          <w:szCs w:val="14"/>
        </w:rPr>
        <w:t>28, 28A, 28B</w:t>
      </w:r>
    </w:p>
    <w:p w14:paraId="593822EB" w14:textId="77777777" w:rsidR="00A425F6" w:rsidRDefault="00A425F6" w:rsidP="00A425F6">
      <w:pPr>
        <w:tabs>
          <w:tab w:val="left" w:leader="dot" w:pos="4680"/>
        </w:tabs>
        <w:spacing w:after="120"/>
        <w:rPr>
          <w:rFonts w:cs="Arial"/>
          <w:snapToGrid w:val="0"/>
          <w:color w:val="000000"/>
          <w:szCs w:val="14"/>
        </w:rPr>
      </w:pPr>
      <w:r w:rsidRPr="00501BB7">
        <w:rPr>
          <w:rFonts w:cs="Arial"/>
          <w:snapToGrid w:val="0"/>
          <w:szCs w:val="14"/>
        </w:rPr>
        <w:t>SIGNING</w:t>
      </w:r>
      <w:r w:rsidRPr="00BF3638">
        <w:rPr>
          <w:rFonts w:cs="Arial"/>
          <w:snapToGrid w:val="0"/>
          <w:color w:val="000000"/>
          <w:szCs w:val="14"/>
        </w:rPr>
        <w:t xml:space="preserve"> AND PAVEMENT MARKING PLAN(S)</w:t>
      </w:r>
      <w:r w:rsidRPr="00BF3638">
        <w:rPr>
          <w:rFonts w:cs="Arial"/>
          <w:snapToGrid w:val="0"/>
          <w:color w:val="000000"/>
          <w:szCs w:val="14"/>
        </w:rPr>
        <w:tab/>
      </w:r>
      <w:r>
        <w:rPr>
          <w:rFonts w:cs="Arial"/>
          <w:snapToGrid w:val="0"/>
          <w:szCs w:val="14"/>
        </w:rPr>
        <w:t>29 – 35</w:t>
      </w:r>
    </w:p>
    <w:p w14:paraId="59A06A29" w14:textId="77777777" w:rsidR="00A425F6" w:rsidRPr="00BF3638" w:rsidRDefault="00A425F6" w:rsidP="00A425F6">
      <w:pPr>
        <w:tabs>
          <w:tab w:val="left" w:leader="dot" w:pos="4680"/>
        </w:tabs>
        <w:spacing w:after="120"/>
        <w:rPr>
          <w:rFonts w:cs="Arial"/>
          <w:snapToGrid w:val="0"/>
          <w:color w:val="000000"/>
          <w:szCs w:val="14"/>
        </w:rPr>
      </w:pPr>
      <w:r w:rsidRPr="00501BB7">
        <w:rPr>
          <w:rFonts w:cs="Arial"/>
          <w:snapToGrid w:val="0"/>
          <w:szCs w:val="14"/>
        </w:rPr>
        <w:t>SIGN SCHEDULE SHEET(S)</w:t>
      </w:r>
      <w:r w:rsidRPr="00501BB7">
        <w:rPr>
          <w:rFonts w:cs="Arial"/>
          <w:snapToGrid w:val="0"/>
          <w:szCs w:val="14"/>
        </w:rPr>
        <w:tab/>
      </w:r>
      <w:r>
        <w:rPr>
          <w:rFonts w:cs="Arial"/>
          <w:snapToGrid w:val="0"/>
          <w:szCs w:val="14"/>
        </w:rPr>
        <w:t>36 – 39</w:t>
      </w:r>
    </w:p>
    <w:p w14:paraId="7A158A19" w14:textId="77777777" w:rsidR="00A425F6" w:rsidRPr="00501BB7" w:rsidRDefault="009A6D90" w:rsidP="00A425F6">
      <w:pPr>
        <w:tabs>
          <w:tab w:val="left" w:leader="dot" w:pos="4680"/>
        </w:tabs>
        <w:spacing w:after="120"/>
        <w:rPr>
          <w:rFonts w:cs="Arial"/>
          <w:snapToGrid w:val="0"/>
          <w:szCs w:val="14"/>
        </w:rPr>
      </w:pPr>
      <w:r w:rsidRPr="000D4F60">
        <w:rPr>
          <w:rFonts w:ascii="Cambria" w:hAnsi="Cambria" w:cs="Arial"/>
          <w:b/>
          <w:snapToGrid w:val="0"/>
          <w:color w:val="4F81BD" w:themeColor="accent1"/>
          <w:szCs w:val="14"/>
        </w:rPr>
        <w:t>❽</w:t>
      </w:r>
      <w:r w:rsidR="00A425F6" w:rsidRPr="00501BB7">
        <w:rPr>
          <w:rFonts w:cs="Arial"/>
          <w:snapToGrid w:val="0"/>
          <w:szCs w:val="14"/>
        </w:rPr>
        <w:t>MISCELLANEOUS SIGNING DETAILS</w:t>
      </w:r>
      <w:r w:rsidR="00A425F6" w:rsidRPr="00501BB7">
        <w:rPr>
          <w:rFonts w:cs="Arial"/>
          <w:snapToGrid w:val="0"/>
          <w:szCs w:val="14"/>
        </w:rPr>
        <w:tab/>
      </w:r>
      <w:r w:rsidR="00A425F6">
        <w:rPr>
          <w:rFonts w:cs="Arial"/>
          <w:snapToGrid w:val="0"/>
          <w:szCs w:val="14"/>
        </w:rPr>
        <w:t>40</w:t>
      </w:r>
      <w:r w:rsidR="00A425F6" w:rsidRPr="00501BB7">
        <w:rPr>
          <w:rFonts w:cs="Arial"/>
          <w:snapToGrid w:val="0"/>
          <w:szCs w:val="14"/>
        </w:rPr>
        <w:t xml:space="preserve"> – </w:t>
      </w:r>
      <w:r w:rsidR="00A425F6">
        <w:rPr>
          <w:rFonts w:cs="Arial"/>
          <w:snapToGrid w:val="0"/>
          <w:szCs w:val="14"/>
        </w:rPr>
        <w:t>40</w:t>
      </w:r>
      <w:r w:rsidR="00A425F6" w:rsidRPr="00501BB7">
        <w:rPr>
          <w:rFonts w:cs="Arial"/>
          <w:snapToGrid w:val="0"/>
          <w:szCs w:val="14"/>
        </w:rPr>
        <w:t>Z</w:t>
      </w:r>
    </w:p>
    <w:p w14:paraId="275FCDCE" w14:textId="77777777" w:rsidR="00A425F6" w:rsidRPr="00BF3638" w:rsidRDefault="009A6D90" w:rsidP="00A425F6">
      <w:pPr>
        <w:tabs>
          <w:tab w:val="left" w:leader="dot" w:pos="4680"/>
        </w:tabs>
        <w:spacing w:after="120"/>
        <w:rPr>
          <w:rFonts w:cs="Arial"/>
          <w:snapToGrid w:val="0"/>
          <w:color w:val="000000"/>
          <w:szCs w:val="14"/>
        </w:rPr>
      </w:pPr>
      <w:r w:rsidRPr="000D4F60">
        <w:rPr>
          <w:rFonts w:ascii="Cambria" w:hAnsi="Cambria" w:cs="Arial"/>
          <w:b/>
          <w:snapToGrid w:val="0"/>
          <w:color w:val="4F81BD" w:themeColor="accent1"/>
          <w:szCs w:val="14"/>
        </w:rPr>
        <w:t>❾</w:t>
      </w:r>
      <w:r w:rsidR="00A425F6" w:rsidRPr="00853FB5">
        <w:rPr>
          <w:rFonts w:cs="Arial"/>
          <w:snapToGrid w:val="0"/>
          <w:color w:val="000000"/>
          <w:szCs w:val="14"/>
        </w:rPr>
        <w:t>ROADWAY CROSS SECTIONS</w:t>
      </w:r>
      <w:r w:rsidR="00A425F6" w:rsidRPr="00853FB5">
        <w:rPr>
          <w:rFonts w:cs="Arial"/>
          <w:snapToGrid w:val="0"/>
          <w:color w:val="000000"/>
          <w:szCs w:val="14"/>
        </w:rPr>
        <w:tab/>
      </w:r>
      <w:r w:rsidR="00A425F6">
        <w:rPr>
          <w:rFonts w:cs="Arial"/>
          <w:snapToGrid w:val="0"/>
          <w:color w:val="000000"/>
          <w:szCs w:val="14"/>
        </w:rPr>
        <w:t>41</w:t>
      </w:r>
      <w:r w:rsidR="00A425F6" w:rsidRPr="00853FB5">
        <w:rPr>
          <w:rFonts w:cs="Arial"/>
          <w:snapToGrid w:val="0"/>
          <w:color w:val="000000"/>
          <w:szCs w:val="14"/>
        </w:rPr>
        <w:t xml:space="preserve"> – </w:t>
      </w:r>
      <w:r w:rsidR="00A425F6">
        <w:rPr>
          <w:rFonts w:cs="Arial"/>
          <w:snapToGrid w:val="0"/>
          <w:color w:val="000000"/>
          <w:szCs w:val="14"/>
        </w:rPr>
        <w:t>95</w:t>
      </w:r>
    </w:p>
    <w:p w14:paraId="216720E5" w14:textId="77777777" w:rsidR="00A425F6" w:rsidRPr="00BF3638" w:rsidRDefault="009A6D90" w:rsidP="00A425F6">
      <w:pPr>
        <w:tabs>
          <w:tab w:val="left" w:leader="dot" w:pos="4680"/>
        </w:tabs>
        <w:spacing w:after="120"/>
        <w:rPr>
          <w:rFonts w:ascii="Wingdings" w:hAnsi="Wingdings"/>
          <w:bCs/>
          <w:snapToGrid w:val="0"/>
          <w:color w:val="1F497D" w:themeColor="text2"/>
          <w:sz w:val="18"/>
          <w:szCs w:val="18"/>
        </w:rPr>
      </w:pPr>
      <w:r w:rsidRPr="000D4F60">
        <w:rPr>
          <w:rFonts w:ascii="Cambria" w:hAnsi="Cambria" w:cs="Arial"/>
          <w:b/>
          <w:snapToGrid w:val="0"/>
          <w:color w:val="4F81BD" w:themeColor="accent1"/>
          <w:szCs w:val="14"/>
        </w:rPr>
        <w:t>❾</w:t>
      </w:r>
      <w:r w:rsidR="00A425F6" w:rsidRPr="00853FB5">
        <w:rPr>
          <w:rFonts w:cs="Arial"/>
          <w:snapToGrid w:val="0"/>
          <w:color w:val="000000"/>
          <w:szCs w:val="14"/>
        </w:rPr>
        <w:t>SIDE ROAD CROSS SECTIONS</w:t>
      </w:r>
      <w:r w:rsidR="00A425F6" w:rsidRPr="00853FB5">
        <w:rPr>
          <w:rFonts w:cs="Arial"/>
          <w:snapToGrid w:val="0"/>
          <w:color w:val="000000"/>
          <w:szCs w:val="14"/>
        </w:rPr>
        <w:tab/>
      </w:r>
      <w:r w:rsidR="00A425F6">
        <w:rPr>
          <w:rFonts w:cs="Arial"/>
          <w:snapToGrid w:val="0"/>
          <w:color w:val="000000"/>
          <w:szCs w:val="14"/>
        </w:rPr>
        <w:t>96</w:t>
      </w:r>
      <w:r w:rsidR="00A425F6" w:rsidRPr="00853FB5">
        <w:rPr>
          <w:rFonts w:cs="Arial"/>
          <w:snapToGrid w:val="0"/>
          <w:color w:val="000000"/>
          <w:szCs w:val="14"/>
        </w:rPr>
        <w:t xml:space="preserve"> – </w:t>
      </w:r>
      <w:r w:rsidR="00A425F6">
        <w:rPr>
          <w:rFonts w:cs="Arial"/>
          <w:snapToGrid w:val="0"/>
          <w:color w:val="000000"/>
          <w:szCs w:val="14"/>
        </w:rPr>
        <w:t>106</w:t>
      </w:r>
    </w:p>
    <w:p w14:paraId="0C65A87E" w14:textId="77777777" w:rsidR="00A425F6" w:rsidRDefault="009A6D90" w:rsidP="00A425F6">
      <w:pPr>
        <w:tabs>
          <w:tab w:val="left" w:leader="dot" w:pos="4680"/>
        </w:tabs>
        <w:spacing w:after="120"/>
        <w:rPr>
          <w:rFonts w:cs="Arial"/>
          <w:snapToGrid w:val="0"/>
          <w:color w:val="000000"/>
          <w:szCs w:val="14"/>
        </w:rPr>
      </w:pPr>
      <w:r w:rsidRPr="000D4F60">
        <w:rPr>
          <w:rFonts w:ascii="Calibri" w:hAnsi="Calibri"/>
          <w:b/>
          <w:snapToGrid w:val="0"/>
          <w:color w:val="4F81BD" w:themeColor="accent1"/>
          <w:szCs w:val="14"/>
        </w:rPr>
        <w:t>❼</w:t>
      </w:r>
      <w:r w:rsidR="00A425F6" w:rsidRPr="000D4F60">
        <w:rPr>
          <w:rFonts w:cs="Arial"/>
          <w:snapToGrid w:val="0"/>
          <w:color w:val="000000"/>
          <w:szCs w:val="14"/>
        </w:rPr>
        <w:t>TRAFFIC CONTROL PLANS</w:t>
      </w:r>
      <w:r w:rsidR="00A425F6" w:rsidRPr="00191B9E">
        <w:rPr>
          <w:rFonts w:cs="Arial"/>
          <w:snapToGrid w:val="0"/>
          <w:color w:val="000000"/>
          <w:szCs w:val="14"/>
        </w:rPr>
        <w:t xml:space="preserve"> </w:t>
      </w:r>
      <w:r w:rsidR="00A425F6" w:rsidRPr="00191B9E">
        <w:rPr>
          <w:rFonts w:cs="Arial"/>
          <w:snapToGrid w:val="0"/>
          <w:color w:val="000000"/>
          <w:szCs w:val="14"/>
        </w:rPr>
        <w:tab/>
      </w:r>
      <w:r w:rsidR="00A425F6">
        <w:rPr>
          <w:rFonts w:cs="Arial"/>
          <w:snapToGrid w:val="0"/>
          <w:color w:val="000000"/>
          <w:szCs w:val="14"/>
        </w:rPr>
        <w:t>T1 – T50Z</w:t>
      </w:r>
    </w:p>
    <w:p w14:paraId="32FD9F33" w14:textId="77777777" w:rsidR="00A425F6" w:rsidRPr="00BF3638" w:rsidRDefault="009A6D90" w:rsidP="00A425F6">
      <w:pPr>
        <w:tabs>
          <w:tab w:val="left" w:leader="dot" w:pos="4680"/>
        </w:tabs>
        <w:spacing w:after="120"/>
        <w:rPr>
          <w:rFonts w:cs="Arial"/>
          <w:snapToGrid w:val="0"/>
          <w:color w:val="000000"/>
          <w:szCs w:val="14"/>
        </w:rPr>
      </w:pPr>
      <w:r w:rsidRPr="000D4F60">
        <w:rPr>
          <w:rFonts w:ascii="Calibri" w:hAnsi="Calibri"/>
          <w:b/>
          <w:snapToGrid w:val="0"/>
          <w:color w:val="4F81BD" w:themeColor="accent1"/>
          <w:szCs w:val="14"/>
        </w:rPr>
        <w:t>❼</w:t>
      </w:r>
      <w:r w:rsidRPr="000D4F60">
        <w:rPr>
          <w:rFonts w:ascii="Cambria" w:hAnsi="Cambria" w:cs="Arial"/>
          <w:b/>
          <w:snapToGrid w:val="0"/>
          <w:color w:val="4F81BD" w:themeColor="accent1"/>
          <w:szCs w:val="14"/>
        </w:rPr>
        <w:t>❿</w:t>
      </w:r>
      <w:r w:rsidR="00A425F6">
        <w:rPr>
          <w:rFonts w:cs="Arial"/>
          <w:snapToGrid w:val="0"/>
          <w:color w:val="000000"/>
          <w:szCs w:val="14"/>
        </w:rPr>
        <w:t>BRIDGE PLANS</w:t>
      </w:r>
      <w:r w:rsidR="008F1B51">
        <w:rPr>
          <w:rFonts w:cs="Arial"/>
          <w:snapToGrid w:val="0"/>
          <w:color w:val="000000"/>
          <w:szCs w:val="14"/>
        </w:rPr>
        <w:t xml:space="preserve"> </w:t>
      </w:r>
      <w:r w:rsidR="00A425F6">
        <w:rPr>
          <w:rFonts w:cs="Arial"/>
          <w:snapToGrid w:val="0"/>
          <w:color w:val="000000"/>
          <w:szCs w:val="14"/>
        </w:rPr>
        <w:t xml:space="preserve"> ……………………………………………………………B-1</w:t>
      </w:r>
    </w:p>
    <w:p w14:paraId="46D12E8F" w14:textId="77777777" w:rsidR="00A425F6" w:rsidRPr="00BF3638" w:rsidRDefault="009A6D90" w:rsidP="00A425F6">
      <w:pPr>
        <w:tabs>
          <w:tab w:val="left" w:leader="dot" w:pos="4680"/>
        </w:tabs>
        <w:spacing w:after="120"/>
        <w:rPr>
          <w:rFonts w:cs="Arial"/>
          <w:snapToGrid w:val="0"/>
          <w:color w:val="000000"/>
          <w:szCs w:val="14"/>
        </w:rPr>
      </w:pPr>
      <w:r w:rsidRPr="000D4F60">
        <w:rPr>
          <w:rFonts w:ascii="Calibri" w:hAnsi="Calibri"/>
          <w:b/>
          <w:snapToGrid w:val="0"/>
          <w:color w:val="4F81BD" w:themeColor="accent1"/>
          <w:szCs w:val="14"/>
        </w:rPr>
        <w:t>❼</w:t>
      </w:r>
      <w:r w:rsidRPr="000D4F60">
        <w:rPr>
          <w:rFonts w:ascii="Cambria" w:hAnsi="Cambria" w:cs="Arial"/>
          <w:b/>
          <w:snapToGrid w:val="0"/>
          <w:color w:val="4F81BD" w:themeColor="accent1"/>
          <w:szCs w:val="14"/>
        </w:rPr>
        <w:t>❿</w:t>
      </w:r>
      <w:r w:rsidR="00A425F6" w:rsidRPr="00191B9E">
        <w:rPr>
          <w:rFonts w:cs="Arial"/>
          <w:snapToGrid w:val="0"/>
          <w:color w:val="000000"/>
          <w:szCs w:val="14"/>
        </w:rPr>
        <w:t xml:space="preserve">GEOTECHNICAL PLANS </w:t>
      </w:r>
      <w:r w:rsidR="00A425F6" w:rsidRPr="00191B9E">
        <w:rPr>
          <w:rFonts w:cs="Arial"/>
          <w:snapToGrid w:val="0"/>
          <w:color w:val="000000"/>
          <w:szCs w:val="14"/>
        </w:rPr>
        <w:tab/>
      </w:r>
      <w:r w:rsidR="00A425F6">
        <w:rPr>
          <w:rFonts w:cs="Arial"/>
          <w:snapToGrid w:val="0"/>
          <w:color w:val="000000"/>
          <w:szCs w:val="14"/>
        </w:rPr>
        <w:t>G-1</w:t>
      </w:r>
    </w:p>
    <w:p w14:paraId="61F40548" w14:textId="77777777" w:rsidR="00A425F6" w:rsidRPr="00BF3638" w:rsidRDefault="009A6D90" w:rsidP="00A425F6">
      <w:pPr>
        <w:tabs>
          <w:tab w:val="left" w:leader="dot" w:pos="4680"/>
        </w:tabs>
        <w:spacing w:after="120"/>
        <w:rPr>
          <w:rFonts w:cs="Arial"/>
          <w:snapToGrid w:val="0"/>
          <w:color w:val="000000"/>
          <w:szCs w:val="14"/>
        </w:rPr>
      </w:pPr>
      <w:r w:rsidRPr="000D4F60">
        <w:rPr>
          <w:rFonts w:ascii="Calibri" w:hAnsi="Calibri"/>
          <w:b/>
          <w:snapToGrid w:val="0"/>
          <w:color w:val="4F81BD" w:themeColor="accent1"/>
          <w:szCs w:val="14"/>
        </w:rPr>
        <w:t>❼</w:t>
      </w:r>
      <w:r w:rsidR="00A425F6" w:rsidRPr="000D4F60">
        <w:rPr>
          <w:rFonts w:cs="Arial"/>
          <w:snapToGrid w:val="0"/>
          <w:color w:val="000000"/>
          <w:szCs w:val="14"/>
        </w:rPr>
        <w:t>ITS PLANS</w:t>
      </w:r>
      <w:r w:rsidR="00A425F6" w:rsidRPr="00191B9E">
        <w:rPr>
          <w:rFonts w:cs="Arial"/>
          <w:snapToGrid w:val="0"/>
          <w:color w:val="000000"/>
          <w:szCs w:val="14"/>
        </w:rPr>
        <w:t xml:space="preserve"> </w:t>
      </w:r>
      <w:r w:rsidR="00A425F6" w:rsidRPr="00191B9E">
        <w:rPr>
          <w:rFonts w:cs="Arial"/>
          <w:snapToGrid w:val="0"/>
          <w:color w:val="000000"/>
          <w:szCs w:val="14"/>
        </w:rPr>
        <w:tab/>
      </w:r>
      <w:r w:rsidR="00A425F6">
        <w:rPr>
          <w:rFonts w:cs="Arial"/>
          <w:snapToGrid w:val="0"/>
          <w:color w:val="000000"/>
          <w:szCs w:val="14"/>
        </w:rPr>
        <w:t>ITS-1</w:t>
      </w:r>
    </w:p>
    <w:p w14:paraId="697B731F" w14:textId="77777777" w:rsidR="00A425F6" w:rsidRPr="00BF3638" w:rsidRDefault="009A6D90" w:rsidP="00A425F6">
      <w:pPr>
        <w:tabs>
          <w:tab w:val="left" w:leader="dot" w:pos="4680"/>
        </w:tabs>
        <w:spacing w:after="120"/>
        <w:rPr>
          <w:rFonts w:cs="Arial"/>
          <w:snapToGrid w:val="0"/>
          <w:color w:val="000000"/>
          <w:szCs w:val="14"/>
        </w:rPr>
      </w:pPr>
      <w:r w:rsidRPr="000D4F60">
        <w:rPr>
          <w:rFonts w:ascii="Calibri" w:hAnsi="Calibri"/>
          <w:b/>
          <w:snapToGrid w:val="0"/>
          <w:color w:val="4F81BD" w:themeColor="accent1"/>
          <w:szCs w:val="14"/>
        </w:rPr>
        <w:t>❼</w:t>
      </w:r>
      <w:r w:rsidR="00A425F6" w:rsidRPr="000D4F60">
        <w:rPr>
          <w:rFonts w:cs="Arial"/>
          <w:snapToGrid w:val="0"/>
          <w:color w:val="000000"/>
          <w:szCs w:val="14"/>
        </w:rPr>
        <w:t>LIGHTING PLANS</w:t>
      </w:r>
      <w:r w:rsidR="00A425F6" w:rsidRPr="00191B9E">
        <w:rPr>
          <w:rFonts w:cs="Arial"/>
          <w:snapToGrid w:val="0"/>
          <w:color w:val="000000"/>
          <w:szCs w:val="14"/>
        </w:rPr>
        <w:t xml:space="preserve"> </w:t>
      </w:r>
      <w:r w:rsidR="00A425F6" w:rsidRPr="00191B9E">
        <w:rPr>
          <w:rFonts w:cs="Arial"/>
          <w:snapToGrid w:val="0"/>
          <w:color w:val="000000"/>
          <w:szCs w:val="14"/>
        </w:rPr>
        <w:tab/>
      </w:r>
      <w:r w:rsidR="00A425F6">
        <w:rPr>
          <w:rFonts w:cs="Arial"/>
          <w:snapToGrid w:val="0"/>
          <w:color w:val="000000"/>
          <w:szCs w:val="14"/>
        </w:rPr>
        <w:t>L-1</w:t>
      </w:r>
    </w:p>
    <w:p w14:paraId="3FFC4F8B" w14:textId="77777777" w:rsidR="00A425F6" w:rsidRPr="00BF3638" w:rsidRDefault="009A6D90" w:rsidP="00A425F6">
      <w:pPr>
        <w:tabs>
          <w:tab w:val="left" w:leader="dot" w:pos="4680"/>
        </w:tabs>
        <w:spacing w:after="120"/>
        <w:rPr>
          <w:rFonts w:cs="Arial"/>
          <w:snapToGrid w:val="0"/>
          <w:color w:val="000000"/>
          <w:szCs w:val="14"/>
        </w:rPr>
      </w:pPr>
      <w:r w:rsidRPr="000D4F60">
        <w:rPr>
          <w:rFonts w:ascii="Calibri" w:hAnsi="Calibri"/>
          <w:b/>
          <w:snapToGrid w:val="0"/>
          <w:color w:val="4F81BD" w:themeColor="accent1"/>
          <w:szCs w:val="14"/>
        </w:rPr>
        <w:t>❼</w:t>
      </w:r>
      <w:r w:rsidRPr="000D4F60">
        <w:rPr>
          <w:rFonts w:ascii="Cambria" w:hAnsi="Cambria" w:cs="Arial"/>
          <w:b/>
          <w:snapToGrid w:val="0"/>
          <w:color w:val="4F81BD" w:themeColor="accent1"/>
          <w:szCs w:val="14"/>
        </w:rPr>
        <w:t>❿</w:t>
      </w:r>
      <w:r w:rsidR="00A425F6">
        <w:rPr>
          <w:rFonts w:cs="Arial"/>
          <w:snapToGrid w:val="0"/>
          <w:color w:val="000000"/>
          <w:szCs w:val="14"/>
        </w:rPr>
        <w:t>NATURAL STREAM DESIGN PLANS</w:t>
      </w:r>
      <w:r w:rsidR="00A425F6" w:rsidRPr="00191B9E">
        <w:rPr>
          <w:rFonts w:cs="Arial"/>
          <w:snapToGrid w:val="0"/>
          <w:color w:val="000000"/>
          <w:szCs w:val="14"/>
        </w:rPr>
        <w:tab/>
        <w:t>NS</w:t>
      </w:r>
      <w:r w:rsidR="00A425F6">
        <w:rPr>
          <w:rFonts w:cs="Arial"/>
          <w:snapToGrid w:val="0"/>
          <w:color w:val="000000"/>
          <w:szCs w:val="14"/>
        </w:rPr>
        <w:t>-</w:t>
      </w:r>
      <w:r w:rsidR="00A425F6" w:rsidRPr="00191B9E">
        <w:rPr>
          <w:rFonts w:cs="Arial"/>
          <w:snapToGrid w:val="0"/>
          <w:color w:val="000000"/>
          <w:szCs w:val="14"/>
        </w:rPr>
        <w:t>1</w:t>
      </w:r>
    </w:p>
    <w:p w14:paraId="4D8454D2" w14:textId="77777777" w:rsidR="00A425F6" w:rsidRPr="00BF3638" w:rsidRDefault="009A6D90" w:rsidP="00A425F6">
      <w:pPr>
        <w:tabs>
          <w:tab w:val="left" w:leader="dot" w:pos="4680"/>
        </w:tabs>
        <w:spacing w:after="120"/>
        <w:rPr>
          <w:rFonts w:cs="Arial"/>
          <w:snapToGrid w:val="0"/>
          <w:color w:val="000000"/>
          <w:szCs w:val="14"/>
        </w:rPr>
      </w:pPr>
      <w:r w:rsidRPr="000D4F60">
        <w:rPr>
          <w:rFonts w:ascii="Calibri" w:hAnsi="Calibri"/>
          <w:b/>
          <w:snapToGrid w:val="0"/>
          <w:color w:val="4F81BD" w:themeColor="accent1"/>
          <w:szCs w:val="14"/>
        </w:rPr>
        <w:t>❼</w:t>
      </w:r>
      <w:r w:rsidRPr="00C36324">
        <w:rPr>
          <w:rFonts w:ascii="Cambria" w:hAnsi="Cambria" w:cs="Arial"/>
          <w:b/>
          <w:snapToGrid w:val="0"/>
          <w:color w:val="4F81BD" w:themeColor="accent1"/>
          <w:szCs w:val="14"/>
        </w:rPr>
        <w:t>⓫</w:t>
      </w:r>
      <w:r w:rsidR="00A425F6" w:rsidRPr="00191B9E">
        <w:rPr>
          <w:rFonts w:cs="Arial"/>
          <w:snapToGrid w:val="0"/>
          <w:color w:val="000000"/>
          <w:szCs w:val="14"/>
        </w:rPr>
        <w:t xml:space="preserve">RETAINING WALL </w:t>
      </w:r>
      <w:r w:rsidR="00A425F6">
        <w:rPr>
          <w:rFonts w:cs="Arial"/>
          <w:snapToGrid w:val="0"/>
          <w:color w:val="000000"/>
          <w:szCs w:val="14"/>
        </w:rPr>
        <w:t>PLAN</w:t>
      </w:r>
      <w:r w:rsidR="00A425F6" w:rsidRPr="00191B9E">
        <w:rPr>
          <w:rFonts w:cs="Arial"/>
          <w:snapToGrid w:val="0"/>
          <w:color w:val="000000"/>
          <w:szCs w:val="14"/>
        </w:rPr>
        <w:t>S</w:t>
      </w:r>
      <w:r w:rsidR="00A425F6" w:rsidRPr="00191B9E">
        <w:rPr>
          <w:rFonts w:cs="Arial"/>
          <w:snapToGrid w:val="0"/>
          <w:color w:val="000000"/>
          <w:szCs w:val="14"/>
        </w:rPr>
        <w:tab/>
      </w:r>
      <w:r w:rsidR="00A425F6">
        <w:rPr>
          <w:rFonts w:cs="Arial"/>
          <w:snapToGrid w:val="0"/>
          <w:color w:val="000000"/>
          <w:szCs w:val="14"/>
        </w:rPr>
        <w:t>R-1</w:t>
      </w:r>
    </w:p>
    <w:p w14:paraId="68B6E782" w14:textId="77777777" w:rsidR="00A425F6" w:rsidRPr="00BF3638" w:rsidRDefault="009A6D90" w:rsidP="00A425F6">
      <w:pPr>
        <w:tabs>
          <w:tab w:val="left" w:leader="dot" w:pos="4680"/>
        </w:tabs>
        <w:spacing w:after="120"/>
        <w:rPr>
          <w:rFonts w:cs="Arial"/>
          <w:snapToGrid w:val="0"/>
          <w:color w:val="000000"/>
          <w:szCs w:val="14"/>
        </w:rPr>
      </w:pPr>
      <w:r w:rsidRPr="000D4F60">
        <w:rPr>
          <w:rFonts w:ascii="Calibri" w:hAnsi="Calibri"/>
          <w:b/>
          <w:snapToGrid w:val="0"/>
          <w:color w:val="4F81BD" w:themeColor="accent1"/>
          <w:szCs w:val="14"/>
        </w:rPr>
        <w:t>❼</w:t>
      </w:r>
      <w:r w:rsidR="00A425F6">
        <w:rPr>
          <w:rFonts w:cs="Arial"/>
          <w:snapToGrid w:val="0"/>
          <w:color w:val="000000"/>
          <w:szCs w:val="14"/>
        </w:rPr>
        <w:t>SIGNAL</w:t>
      </w:r>
      <w:r w:rsidR="00A425F6" w:rsidRPr="000D4F60">
        <w:rPr>
          <w:rFonts w:cs="Arial"/>
          <w:snapToGrid w:val="0"/>
          <w:color w:val="000000"/>
          <w:szCs w:val="14"/>
        </w:rPr>
        <w:t xml:space="preserve"> PLANS</w:t>
      </w:r>
      <w:r w:rsidR="00A425F6" w:rsidRPr="00191B9E">
        <w:rPr>
          <w:rFonts w:cs="Arial"/>
          <w:snapToGrid w:val="0"/>
          <w:color w:val="000000"/>
          <w:szCs w:val="14"/>
        </w:rPr>
        <w:t xml:space="preserve"> </w:t>
      </w:r>
      <w:r w:rsidR="00A425F6" w:rsidRPr="00191B9E">
        <w:rPr>
          <w:rFonts w:cs="Arial"/>
          <w:snapToGrid w:val="0"/>
          <w:color w:val="000000"/>
          <w:szCs w:val="14"/>
        </w:rPr>
        <w:tab/>
      </w:r>
      <w:r w:rsidR="00A425F6">
        <w:rPr>
          <w:rFonts w:cs="Arial"/>
          <w:snapToGrid w:val="0"/>
          <w:color w:val="000000"/>
          <w:szCs w:val="14"/>
        </w:rPr>
        <w:t>SIG-1</w:t>
      </w:r>
    </w:p>
    <w:p w14:paraId="4BDC63A8" w14:textId="77777777" w:rsidR="00A425F6" w:rsidRPr="00BF3638" w:rsidRDefault="009A6D90" w:rsidP="00A425F6">
      <w:pPr>
        <w:tabs>
          <w:tab w:val="left" w:leader="dot" w:pos="4680"/>
        </w:tabs>
        <w:spacing w:after="120"/>
        <w:rPr>
          <w:rFonts w:cs="Arial"/>
          <w:snapToGrid w:val="0"/>
          <w:color w:val="000000"/>
          <w:szCs w:val="14"/>
        </w:rPr>
      </w:pPr>
      <w:r w:rsidRPr="000D4F60">
        <w:rPr>
          <w:rFonts w:ascii="Calibri" w:hAnsi="Calibri"/>
          <w:b/>
          <w:snapToGrid w:val="0"/>
          <w:color w:val="4F81BD" w:themeColor="accent1"/>
          <w:szCs w:val="14"/>
        </w:rPr>
        <w:t>❼</w:t>
      </w:r>
      <w:r w:rsidRPr="000D4F60">
        <w:rPr>
          <w:rFonts w:ascii="Cambria" w:hAnsi="Cambria" w:cs="Arial"/>
          <w:b/>
          <w:snapToGrid w:val="0"/>
          <w:color w:val="4F81BD" w:themeColor="accent1"/>
          <w:szCs w:val="14"/>
        </w:rPr>
        <w:t>❿</w:t>
      </w:r>
      <w:r w:rsidR="00A425F6" w:rsidRPr="00BF3638">
        <w:rPr>
          <w:rFonts w:cs="Arial"/>
          <w:snapToGrid w:val="0"/>
          <w:color w:val="000000"/>
          <w:szCs w:val="14"/>
        </w:rPr>
        <w:t xml:space="preserve">STORM WATER POLLUTION PREVENTION PLAN (SWPPP) </w:t>
      </w:r>
      <w:r w:rsidR="00A425F6">
        <w:rPr>
          <w:rFonts w:cs="Arial"/>
          <w:snapToGrid w:val="0"/>
          <w:color w:val="000000"/>
          <w:szCs w:val="14"/>
        </w:rPr>
        <w:t>PLANS</w:t>
      </w:r>
      <w:r w:rsidR="00A425F6">
        <w:rPr>
          <w:rFonts w:cs="Arial"/>
          <w:snapToGrid w:val="0"/>
          <w:color w:val="000000"/>
          <w:szCs w:val="14"/>
        </w:rPr>
        <w:tab/>
      </w:r>
      <w:r w:rsidR="00A425F6" w:rsidRPr="00BF3638">
        <w:rPr>
          <w:rFonts w:cs="Arial"/>
          <w:snapToGrid w:val="0"/>
          <w:color w:val="000000"/>
          <w:szCs w:val="14"/>
        </w:rPr>
        <w:t>S-1</w:t>
      </w:r>
    </w:p>
    <w:p w14:paraId="60E8006B" w14:textId="77777777" w:rsidR="00A425F6" w:rsidRDefault="009A6D90" w:rsidP="00A425F6">
      <w:pPr>
        <w:tabs>
          <w:tab w:val="left" w:leader="dot" w:pos="4680"/>
        </w:tabs>
        <w:spacing w:after="120"/>
        <w:rPr>
          <w:rFonts w:cs="Arial"/>
          <w:snapToGrid w:val="0"/>
          <w:color w:val="000000"/>
          <w:szCs w:val="14"/>
        </w:rPr>
      </w:pPr>
      <w:r w:rsidRPr="000D4F60">
        <w:rPr>
          <w:rFonts w:ascii="Calibri" w:hAnsi="Calibri"/>
          <w:b/>
          <w:snapToGrid w:val="0"/>
          <w:color w:val="4F81BD" w:themeColor="accent1"/>
          <w:szCs w:val="14"/>
        </w:rPr>
        <w:t>❼</w:t>
      </w:r>
      <w:r w:rsidR="00A425F6" w:rsidRPr="00BF3638">
        <w:rPr>
          <w:rFonts w:cs="Arial"/>
          <w:snapToGrid w:val="0"/>
          <w:color w:val="000000"/>
          <w:szCs w:val="14"/>
        </w:rPr>
        <w:t xml:space="preserve">UTILITIES </w:t>
      </w:r>
      <w:r w:rsidR="00A425F6">
        <w:rPr>
          <w:rFonts w:cs="Arial"/>
          <w:snapToGrid w:val="0"/>
          <w:color w:val="000000"/>
          <w:szCs w:val="14"/>
        </w:rPr>
        <w:t>PLANS</w:t>
      </w:r>
      <w:r w:rsidR="00A425F6" w:rsidRPr="00B03B65">
        <w:rPr>
          <w:rFonts w:cs="Arial"/>
          <w:snapToGrid w:val="0"/>
          <w:color w:val="000000"/>
          <w:szCs w:val="14"/>
        </w:rPr>
        <w:tab/>
        <w:t>U1</w:t>
      </w:r>
      <w:r w:rsidR="00A425F6">
        <w:rPr>
          <w:rFonts w:cs="Arial"/>
          <w:snapToGrid w:val="0"/>
          <w:color w:val="000000"/>
          <w:szCs w:val="14"/>
        </w:rPr>
        <w:t>–</w:t>
      </w:r>
      <w:r w:rsidR="00A425F6" w:rsidRPr="00B03B65">
        <w:rPr>
          <w:rFonts w:cs="Arial"/>
          <w:snapToGrid w:val="0"/>
          <w:color w:val="000000"/>
          <w:szCs w:val="14"/>
        </w:rPr>
        <w:t xml:space="preserve">1 </w:t>
      </w:r>
    </w:p>
    <w:p w14:paraId="3F64E149" w14:textId="77777777" w:rsidR="00511804" w:rsidRPr="00D56B67" w:rsidRDefault="00511804" w:rsidP="00511804">
      <w:pPr>
        <w:tabs>
          <w:tab w:val="left" w:pos="576"/>
        </w:tabs>
        <w:spacing w:after="120"/>
        <w:rPr>
          <w:rFonts w:cs="Arial"/>
          <w:snapToGrid w:val="0"/>
          <w:color w:val="1F497D" w:themeColor="text2"/>
          <w:szCs w:val="14"/>
        </w:rPr>
      </w:pPr>
      <w:r w:rsidRPr="00D56B67">
        <w:rPr>
          <w:rFonts w:cs="Arial"/>
          <w:snapToGrid w:val="0"/>
          <w:spacing w:val="4"/>
          <w:szCs w:val="14"/>
        </w:rPr>
        <w:t>NOTE:</w:t>
      </w:r>
      <w:r w:rsidRPr="00D56B67">
        <w:rPr>
          <w:rFonts w:cs="Arial"/>
          <w:snapToGrid w:val="0"/>
          <w:spacing w:val="4"/>
          <w:szCs w:val="14"/>
        </w:rPr>
        <w:tab/>
      </w:r>
      <w:r w:rsidRPr="00D56B67">
        <w:rPr>
          <w:rFonts w:cs="Arial"/>
          <w:snapToGrid w:val="0"/>
          <w:szCs w:val="14"/>
        </w:rPr>
        <w:t xml:space="preserve">THE ALPHABETICAL LETTERS “I”, “O” &amp; “Q” ARE NOT USED IN </w:t>
      </w:r>
      <w:r w:rsidR="00094A82">
        <w:rPr>
          <w:rFonts w:cs="Arial"/>
          <w:snapToGrid w:val="0"/>
          <w:szCs w:val="14"/>
        </w:rPr>
        <w:t xml:space="preserve">THE </w:t>
      </w:r>
      <w:r w:rsidRPr="00D56B67">
        <w:rPr>
          <w:rFonts w:cs="Arial"/>
          <w:snapToGrid w:val="0"/>
          <w:szCs w:val="14"/>
        </w:rPr>
        <w:t>NUMBERING OF SHEETS.</w:t>
      </w:r>
    </w:p>
    <w:p w14:paraId="1C239440" w14:textId="77777777" w:rsidR="00511804" w:rsidRPr="0065196B" w:rsidRDefault="00511804" w:rsidP="00511804">
      <w:pPr>
        <w:tabs>
          <w:tab w:val="left" w:leader="dot" w:pos="7920"/>
        </w:tabs>
        <w:spacing w:after="120"/>
        <w:rPr>
          <w:rFonts w:cs="Arial"/>
          <w:b/>
          <w:snapToGrid w:val="0"/>
          <w:sz w:val="18"/>
          <w:szCs w:val="18"/>
        </w:rPr>
      </w:pPr>
      <w:r w:rsidRPr="009B3604">
        <w:rPr>
          <w:rFonts w:cs="Arial"/>
          <w:snapToGrid w:val="0"/>
          <w:sz w:val="18"/>
          <w:szCs w:val="18"/>
        </w:rPr>
        <w:t>Footnotes:</w:t>
      </w:r>
      <w:r>
        <w:rPr>
          <w:rFonts w:cs="Arial"/>
          <w:b/>
          <w:snapToGrid w:val="0"/>
          <w:sz w:val="18"/>
          <w:szCs w:val="18"/>
        </w:rPr>
        <w:t xml:space="preserve"> </w:t>
      </w:r>
      <w:r w:rsidRPr="00756681">
        <w:rPr>
          <w:rFonts w:cs="Arial"/>
          <w:b/>
          <w:snapToGrid w:val="0"/>
          <w:color w:val="4F81BD" w:themeColor="accent1"/>
          <w:szCs w:val="14"/>
        </w:rPr>
        <w:t>(ADD IF NEEDED)</w:t>
      </w:r>
    </w:p>
    <w:p w14:paraId="1BFB0FDA" w14:textId="77777777" w:rsidR="00511804" w:rsidRPr="0065196B" w:rsidRDefault="00511804" w:rsidP="00511804">
      <w:pPr>
        <w:tabs>
          <w:tab w:val="left" w:pos="288"/>
        </w:tabs>
        <w:spacing w:after="120"/>
        <w:rPr>
          <w:rFonts w:cs="Arial"/>
          <w:b/>
          <w:snapToGrid w:val="0"/>
          <w:szCs w:val="14"/>
        </w:rPr>
      </w:pPr>
      <w:r w:rsidRPr="0065196B">
        <w:rPr>
          <w:rFonts w:ascii="Cambria Math" w:hAnsi="Cambria Math" w:cs="Cambria Math"/>
          <w:b/>
          <w:snapToGrid w:val="0"/>
          <w:szCs w:val="14"/>
        </w:rPr>
        <w:t>①</w:t>
      </w:r>
      <w:r w:rsidRPr="0065196B">
        <w:rPr>
          <w:rFonts w:cs="Arial"/>
          <w:b/>
          <w:snapToGrid w:val="0"/>
          <w:szCs w:val="14"/>
        </w:rPr>
        <w:t xml:space="preserve"> </w:t>
      </w:r>
      <w:r w:rsidRPr="0065196B">
        <w:rPr>
          <w:rFonts w:cs="Arial"/>
          <w:b/>
          <w:snapToGrid w:val="0"/>
          <w:szCs w:val="14"/>
        </w:rPr>
        <w:tab/>
      </w:r>
      <w:r w:rsidRPr="009B3604">
        <w:rPr>
          <w:rFonts w:cs="Arial"/>
          <w:snapToGrid w:val="0"/>
          <w:szCs w:val="14"/>
        </w:rPr>
        <w:t>Haul Road profiles follow Side Road profiles in the sheet numbering sequence.</w:t>
      </w:r>
    </w:p>
    <w:p w14:paraId="099BE54E" w14:textId="77777777" w:rsidR="00511804" w:rsidRPr="00A2556C" w:rsidRDefault="00511804" w:rsidP="00511804">
      <w:pPr>
        <w:spacing w:after="120"/>
        <w:rPr>
          <w:rFonts w:cs="Arial"/>
          <w:b/>
          <w:snapToGrid w:val="0"/>
          <w:color w:val="4F81BD" w:themeColor="accent1"/>
          <w:szCs w:val="14"/>
        </w:rPr>
      </w:pPr>
      <w:r w:rsidRPr="00A2556C">
        <w:rPr>
          <w:rFonts w:cs="Arial"/>
          <w:b/>
          <w:snapToGrid w:val="0"/>
          <w:color w:val="4F81BD" w:themeColor="accent1"/>
          <w:szCs w:val="14"/>
        </w:rPr>
        <w:t>INDEX NOTES:</w:t>
      </w:r>
    </w:p>
    <w:p w14:paraId="3CB8A346" w14:textId="77777777" w:rsidR="00C36324" w:rsidRDefault="00511804" w:rsidP="00C36324">
      <w:pPr>
        <w:tabs>
          <w:tab w:val="left" w:pos="360"/>
          <w:tab w:val="left" w:pos="720"/>
          <w:tab w:val="left" w:pos="4608"/>
        </w:tabs>
        <w:spacing w:after="60"/>
        <w:ind w:left="360" w:hanging="360"/>
        <w:rPr>
          <w:rFonts w:cs="Arial"/>
          <w:b/>
          <w:snapToGrid w:val="0"/>
          <w:color w:val="4F81BD" w:themeColor="accent1"/>
          <w:sz w:val="12"/>
          <w:szCs w:val="12"/>
        </w:rPr>
      </w:pPr>
      <w:r>
        <w:rPr>
          <w:rFonts w:ascii="Calibri" w:hAnsi="Calibri"/>
          <w:b/>
          <w:snapToGrid w:val="0"/>
          <w:color w:val="4F81BD" w:themeColor="accent1"/>
          <w:szCs w:val="14"/>
        </w:rPr>
        <w:t>❶</w:t>
      </w:r>
      <w:r w:rsidRPr="00A2556C">
        <w:rPr>
          <w:rFonts w:ascii="Calibri" w:hAnsi="Calibri"/>
          <w:b/>
          <w:snapToGrid w:val="0"/>
          <w:color w:val="4F81BD" w:themeColor="accent1"/>
          <w:szCs w:val="14"/>
        </w:rPr>
        <w:tab/>
      </w:r>
      <w:r w:rsidR="00C36324" w:rsidRPr="00EF2409">
        <w:rPr>
          <w:rFonts w:cs="Arial"/>
          <w:b/>
          <w:snapToGrid w:val="0"/>
          <w:color w:val="4F81BD" w:themeColor="accent1"/>
          <w:sz w:val="12"/>
          <w:szCs w:val="12"/>
        </w:rPr>
        <w:t xml:space="preserve">THIS </w:t>
      </w:r>
      <w:r w:rsidR="00C36324">
        <w:rPr>
          <w:rFonts w:cs="Arial"/>
          <w:b/>
          <w:snapToGrid w:val="0"/>
          <w:color w:val="4F81BD" w:themeColor="accent1"/>
          <w:sz w:val="12"/>
          <w:szCs w:val="12"/>
        </w:rPr>
        <w:t xml:space="preserve">IS THE </w:t>
      </w:r>
      <w:r w:rsidR="00C36324" w:rsidRPr="00EF2409">
        <w:rPr>
          <w:rFonts w:cs="Arial"/>
          <w:b/>
          <w:snapToGrid w:val="0"/>
          <w:color w:val="4F81BD" w:themeColor="accent1"/>
          <w:sz w:val="12"/>
          <w:szCs w:val="12"/>
        </w:rPr>
        <w:t xml:space="preserve">ORDER OF </w:t>
      </w:r>
      <w:r w:rsidR="00094A82">
        <w:rPr>
          <w:rFonts w:cs="Arial"/>
          <w:b/>
          <w:snapToGrid w:val="0"/>
          <w:color w:val="4F81BD" w:themeColor="accent1"/>
          <w:sz w:val="12"/>
          <w:szCs w:val="12"/>
        </w:rPr>
        <w:t>SHEETS</w:t>
      </w:r>
      <w:r w:rsidR="00C36324" w:rsidRPr="00EF2409">
        <w:rPr>
          <w:rFonts w:cs="Arial"/>
          <w:b/>
          <w:snapToGrid w:val="0"/>
          <w:color w:val="4F81BD" w:themeColor="accent1"/>
          <w:sz w:val="12"/>
          <w:szCs w:val="12"/>
        </w:rPr>
        <w:t xml:space="preserve"> </w:t>
      </w:r>
      <w:r w:rsidR="00C36324">
        <w:rPr>
          <w:rFonts w:cs="Arial"/>
          <w:b/>
          <w:snapToGrid w:val="0"/>
          <w:color w:val="4F81BD" w:themeColor="accent1"/>
          <w:sz w:val="12"/>
          <w:szCs w:val="12"/>
        </w:rPr>
        <w:t>THAT</w:t>
      </w:r>
      <w:r w:rsidR="00C36324" w:rsidRPr="00EF2409">
        <w:rPr>
          <w:rFonts w:cs="Arial"/>
          <w:b/>
          <w:snapToGrid w:val="0"/>
          <w:color w:val="4F81BD" w:themeColor="accent1"/>
          <w:sz w:val="12"/>
          <w:szCs w:val="12"/>
        </w:rPr>
        <w:t xml:space="preserve"> ALL ROADWAY</w:t>
      </w:r>
      <w:r w:rsidR="00C36324">
        <w:rPr>
          <w:rFonts w:cs="Arial"/>
          <w:b/>
          <w:snapToGrid w:val="0"/>
          <w:color w:val="4F81BD" w:themeColor="accent1"/>
          <w:sz w:val="12"/>
          <w:szCs w:val="12"/>
        </w:rPr>
        <w:t xml:space="preserve"> CONSTRUCTION </w:t>
      </w:r>
      <w:r w:rsidR="00C36324" w:rsidRPr="00EF2409">
        <w:rPr>
          <w:rFonts w:cs="Arial"/>
          <w:b/>
          <w:snapToGrid w:val="0"/>
          <w:color w:val="4F81BD" w:themeColor="accent1"/>
          <w:sz w:val="12"/>
          <w:szCs w:val="12"/>
        </w:rPr>
        <w:t>PLANS SHOULD BE SETUP.</w:t>
      </w:r>
      <w:r w:rsidR="00C36324" w:rsidRPr="00EF2409">
        <w:rPr>
          <w:rFonts w:ascii="Calibri" w:hAnsi="Calibri"/>
          <w:b/>
          <w:snapToGrid w:val="0"/>
          <w:color w:val="4F81BD" w:themeColor="accent1"/>
          <w:sz w:val="12"/>
          <w:szCs w:val="12"/>
        </w:rPr>
        <w:t xml:space="preserve"> </w:t>
      </w:r>
      <w:r w:rsidR="00C36324" w:rsidRPr="00EF2409">
        <w:rPr>
          <w:rFonts w:cs="Arial"/>
          <w:b/>
          <w:snapToGrid w:val="0"/>
          <w:color w:val="4F81BD" w:themeColor="accent1"/>
          <w:sz w:val="12"/>
          <w:szCs w:val="12"/>
        </w:rPr>
        <w:t>THE SHEET NAME IN THE INDEX OF SHEETS MUST MATCH EXACTLY WITH THE NAME ON THE PLAN SHEETS, IN THE SHEET TITLE BLOCK, IN THE LOWER RIGHT CORNER OF EACH SHEET.</w:t>
      </w:r>
      <w:r w:rsidR="00C36324" w:rsidRPr="00A2556C">
        <w:rPr>
          <w:rFonts w:cs="Arial"/>
          <w:b/>
          <w:snapToGrid w:val="0"/>
          <w:color w:val="4F81BD" w:themeColor="accent1"/>
          <w:sz w:val="12"/>
          <w:szCs w:val="12"/>
        </w:rPr>
        <w:t xml:space="preserve"> </w:t>
      </w:r>
    </w:p>
    <w:p w14:paraId="125C8847" w14:textId="77777777" w:rsidR="00511804" w:rsidRDefault="00C36324" w:rsidP="00C36324">
      <w:pPr>
        <w:tabs>
          <w:tab w:val="left" w:pos="360"/>
          <w:tab w:val="left" w:pos="720"/>
          <w:tab w:val="left" w:pos="4608"/>
        </w:tabs>
        <w:spacing w:after="60"/>
        <w:ind w:left="360" w:hanging="360"/>
        <w:rPr>
          <w:rFonts w:cs="Arial"/>
          <w:b/>
          <w:snapToGrid w:val="0"/>
          <w:color w:val="4F81BD" w:themeColor="accent1"/>
          <w:sz w:val="12"/>
          <w:szCs w:val="12"/>
        </w:rPr>
      </w:pPr>
      <w:r>
        <w:rPr>
          <w:rFonts w:ascii="Calibri" w:hAnsi="Calibri"/>
          <w:b/>
          <w:snapToGrid w:val="0"/>
          <w:color w:val="4F81BD" w:themeColor="accent1"/>
          <w:szCs w:val="14"/>
        </w:rPr>
        <w:tab/>
      </w:r>
      <w:r w:rsidRPr="00A2556C">
        <w:rPr>
          <w:rFonts w:cs="Arial"/>
          <w:b/>
          <w:snapToGrid w:val="0"/>
          <w:color w:val="4F81BD" w:themeColor="accent1"/>
          <w:sz w:val="12"/>
          <w:szCs w:val="12"/>
        </w:rPr>
        <w:t xml:space="preserve">IF </w:t>
      </w:r>
      <w:r>
        <w:rPr>
          <w:rFonts w:cs="Arial"/>
          <w:b/>
          <w:snapToGrid w:val="0"/>
          <w:color w:val="4F81BD" w:themeColor="accent1"/>
          <w:sz w:val="12"/>
          <w:szCs w:val="12"/>
        </w:rPr>
        <w:t>ANY OF THE</w:t>
      </w:r>
      <w:r w:rsidRPr="00A2556C">
        <w:rPr>
          <w:rFonts w:cs="Arial"/>
          <w:b/>
          <w:snapToGrid w:val="0"/>
          <w:color w:val="4F81BD" w:themeColor="accent1"/>
          <w:sz w:val="12"/>
          <w:szCs w:val="12"/>
        </w:rPr>
        <w:t xml:space="preserve"> 2</w:t>
      </w:r>
      <w:r>
        <w:rPr>
          <w:rFonts w:cs="Arial"/>
          <w:b/>
          <w:snapToGrid w:val="0"/>
          <w:color w:val="4F81BD" w:themeColor="accent1"/>
          <w:sz w:val="12"/>
          <w:szCs w:val="12"/>
        </w:rPr>
        <w:t>A</w:t>
      </w:r>
      <w:r w:rsidRPr="00A2556C">
        <w:rPr>
          <w:rFonts w:cs="Arial"/>
          <w:b/>
          <w:snapToGrid w:val="0"/>
          <w:color w:val="4F81BD" w:themeColor="accent1"/>
          <w:sz w:val="12"/>
          <w:szCs w:val="12"/>
        </w:rPr>
        <w:t xml:space="preserve"> THRU 2</w:t>
      </w:r>
      <w:r>
        <w:rPr>
          <w:rFonts w:cs="Arial"/>
          <w:b/>
          <w:snapToGrid w:val="0"/>
          <w:color w:val="4F81BD" w:themeColor="accent1"/>
          <w:sz w:val="12"/>
          <w:szCs w:val="12"/>
        </w:rPr>
        <w:t>G</w:t>
      </w:r>
      <w:r w:rsidRPr="00A2556C">
        <w:rPr>
          <w:rFonts w:cs="Arial"/>
          <w:b/>
          <w:snapToGrid w:val="0"/>
          <w:color w:val="4F81BD" w:themeColor="accent1"/>
          <w:sz w:val="12"/>
          <w:szCs w:val="12"/>
        </w:rPr>
        <w:t xml:space="preserve"> </w:t>
      </w:r>
      <w:r>
        <w:rPr>
          <w:rFonts w:cs="Arial"/>
          <w:b/>
          <w:snapToGrid w:val="0"/>
          <w:color w:val="4F81BD" w:themeColor="accent1"/>
          <w:sz w:val="12"/>
          <w:szCs w:val="12"/>
        </w:rPr>
        <w:t>SHEET</w:t>
      </w:r>
      <w:r w:rsidR="00224C9A">
        <w:rPr>
          <w:rFonts w:cs="Arial"/>
          <w:b/>
          <w:snapToGrid w:val="0"/>
          <w:color w:val="4F81BD" w:themeColor="accent1"/>
          <w:sz w:val="12"/>
          <w:szCs w:val="12"/>
        </w:rPr>
        <w:t xml:space="preserve"> </w:t>
      </w:r>
      <w:r w:rsidRPr="00447301">
        <w:rPr>
          <w:rFonts w:cs="Arial"/>
          <w:b/>
          <w:snapToGrid w:val="0"/>
          <w:color w:val="4F81BD" w:themeColor="accent1"/>
          <w:sz w:val="12"/>
          <w:szCs w:val="12"/>
        </w:rPr>
        <w:t xml:space="preserve">SERIES </w:t>
      </w:r>
      <w:r w:rsidRPr="00A2556C">
        <w:rPr>
          <w:rFonts w:cs="Arial"/>
          <w:b/>
          <w:snapToGrid w:val="0"/>
          <w:color w:val="4F81BD" w:themeColor="accent1"/>
          <w:sz w:val="12"/>
          <w:szCs w:val="12"/>
        </w:rPr>
        <w:t>ARE NOT USED</w:t>
      </w:r>
      <w:r>
        <w:rPr>
          <w:rFonts w:cs="Arial"/>
          <w:b/>
          <w:snapToGrid w:val="0"/>
          <w:color w:val="4F81BD" w:themeColor="accent1"/>
          <w:sz w:val="12"/>
          <w:szCs w:val="12"/>
        </w:rPr>
        <w:t xml:space="preserve">, DO NOT RENUMBER THE SHEET SERIES SO THAT THE NUMBERING IS CONSECUTIVE.  </w:t>
      </w:r>
      <w:r w:rsidR="00224C9A" w:rsidRPr="00224C9A">
        <w:rPr>
          <w:rFonts w:cs="Arial"/>
          <w:b/>
          <w:bCs/>
          <w:snapToGrid w:val="0"/>
          <w:color w:val="4F81BD" w:themeColor="accent1"/>
          <w:sz w:val="12"/>
          <w:szCs w:val="12"/>
        </w:rPr>
        <w:t xml:space="preserve">KEEP THE SHEET SERIES NUMBER AS A </w:t>
      </w:r>
      <w:r w:rsidR="00094A82">
        <w:rPr>
          <w:rFonts w:cs="Arial"/>
          <w:b/>
          <w:bCs/>
          <w:snapToGrid w:val="0"/>
          <w:color w:val="4F81BD" w:themeColor="accent1"/>
          <w:sz w:val="12"/>
          <w:szCs w:val="12"/>
        </w:rPr>
        <w:t>PLACEHOLDER</w:t>
      </w:r>
      <w:r w:rsidR="00224C9A" w:rsidRPr="00224C9A">
        <w:rPr>
          <w:rFonts w:cs="Arial"/>
          <w:b/>
          <w:bCs/>
          <w:snapToGrid w:val="0"/>
          <w:color w:val="4F81BD" w:themeColor="accent1"/>
          <w:sz w:val="12"/>
          <w:szCs w:val="12"/>
        </w:rPr>
        <w:t xml:space="preserve"> SO THAT IT CAN BE ADDED TO THE INDEX LATER IF NEEDED.</w:t>
      </w:r>
      <w:r w:rsidRPr="00A2556C">
        <w:rPr>
          <w:rFonts w:cs="Arial"/>
          <w:b/>
          <w:snapToGrid w:val="0"/>
          <w:color w:val="4F81BD" w:themeColor="accent1"/>
          <w:sz w:val="12"/>
          <w:szCs w:val="12"/>
        </w:rPr>
        <w:t xml:space="preserve"> THE INDEX SHOULD NEVER GO PAST SHEET </w:t>
      </w:r>
      <w:r>
        <w:rPr>
          <w:rFonts w:cs="Arial"/>
          <w:b/>
          <w:snapToGrid w:val="0"/>
          <w:color w:val="4F81BD" w:themeColor="accent1"/>
          <w:sz w:val="12"/>
          <w:szCs w:val="12"/>
        </w:rPr>
        <w:t>2G</w:t>
      </w:r>
      <w:r w:rsidRPr="00A2556C">
        <w:rPr>
          <w:rFonts w:cs="Arial"/>
          <w:b/>
          <w:snapToGrid w:val="0"/>
          <w:color w:val="4F81BD" w:themeColor="accent1"/>
          <w:sz w:val="12"/>
          <w:szCs w:val="12"/>
        </w:rPr>
        <w:t xml:space="preserve"> IN THE SECOND </w:t>
      </w:r>
      <w:r w:rsidR="00094A82">
        <w:rPr>
          <w:rFonts w:cs="Arial"/>
          <w:b/>
          <w:snapToGrid w:val="0"/>
          <w:color w:val="4F81BD" w:themeColor="accent1"/>
          <w:sz w:val="12"/>
          <w:szCs w:val="12"/>
        </w:rPr>
        <w:t>SHEET</w:t>
      </w:r>
      <w:r w:rsidRPr="00A2556C">
        <w:rPr>
          <w:rFonts w:cs="Arial"/>
          <w:b/>
          <w:snapToGrid w:val="0"/>
          <w:color w:val="4F81BD" w:themeColor="accent1"/>
          <w:sz w:val="12"/>
          <w:szCs w:val="12"/>
        </w:rPr>
        <w:t xml:space="preserve"> UNLESS </w:t>
      </w:r>
      <w:r>
        <w:rPr>
          <w:rFonts w:cs="Arial"/>
          <w:b/>
          <w:snapToGrid w:val="0"/>
          <w:color w:val="4F81BD" w:themeColor="accent1"/>
          <w:sz w:val="12"/>
          <w:szCs w:val="12"/>
        </w:rPr>
        <w:t>THERE IS A SPECIAL CIRCUMSTANCE</w:t>
      </w:r>
      <w:r w:rsidRPr="00A2556C">
        <w:rPr>
          <w:rFonts w:cs="Arial"/>
          <w:b/>
          <w:snapToGrid w:val="0"/>
          <w:color w:val="4F81BD" w:themeColor="accent1"/>
          <w:sz w:val="12"/>
          <w:szCs w:val="12"/>
        </w:rPr>
        <w:t>.</w:t>
      </w:r>
    </w:p>
    <w:p w14:paraId="02E4C917" w14:textId="77777777" w:rsidR="00511804" w:rsidRPr="00A2556C" w:rsidRDefault="00511804" w:rsidP="00511804">
      <w:pPr>
        <w:tabs>
          <w:tab w:val="left" w:pos="360"/>
          <w:tab w:val="left" w:pos="720"/>
          <w:tab w:val="left" w:pos="4608"/>
        </w:tabs>
        <w:ind w:left="360" w:hanging="360"/>
        <w:rPr>
          <w:rFonts w:cs="Arial"/>
          <w:b/>
          <w:snapToGrid w:val="0"/>
          <w:color w:val="4F81BD" w:themeColor="accent1"/>
          <w:sz w:val="12"/>
          <w:szCs w:val="12"/>
        </w:rPr>
      </w:pPr>
    </w:p>
    <w:p w14:paraId="1E031ACD" w14:textId="77777777" w:rsidR="00511804" w:rsidRPr="00A2556C" w:rsidRDefault="00511804" w:rsidP="00511804">
      <w:pPr>
        <w:tabs>
          <w:tab w:val="left" w:pos="360"/>
          <w:tab w:val="left" w:pos="720"/>
          <w:tab w:val="left" w:pos="4608"/>
        </w:tabs>
        <w:ind w:left="360" w:hanging="360"/>
        <w:rPr>
          <w:rFonts w:cs="Arial"/>
          <w:b/>
          <w:snapToGrid w:val="0"/>
          <w:color w:val="4F81BD" w:themeColor="accent1"/>
          <w:sz w:val="12"/>
          <w:szCs w:val="12"/>
        </w:rPr>
      </w:pPr>
      <w:r>
        <w:rPr>
          <w:rFonts w:ascii="Calibri" w:hAnsi="Calibri"/>
          <w:b/>
          <w:snapToGrid w:val="0"/>
          <w:color w:val="4F81BD" w:themeColor="accent1"/>
          <w:szCs w:val="14"/>
        </w:rPr>
        <w:t>❷</w:t>
      </w:r>
      <w:r w:rsidRPr="00A2556C">
        <w:rPr>
          <w:rFonts w:ascii="Wingdings" w:hAnsi="Wingdings"/>
          <w:bCs/>
          <w:snapToGrid w:val="0"/>
          <w:color w:val="1F497D" w:themeColor="text2"/>
          <w:sz w:val="18"/>
          <w:szCs w:val="18"/>
        </w:rPr>
        <w:tab/>
      </w:r>
      <w:r w:rsidRPr="00A2556C">
        <w:rPr>
          <w:rFonts w:cs="Arial"/>
          <w:b/>
          <w:snapToGrid w:val="0"/>
          <w:color w:val="4F81BD" w:themeColor="accent1"/>
          <w:sz w:val="12"/>
          <w:szCs w:val="12"/>
        </w:rPr>
        <w:t xml:space="preserve">THE ROADWAY INDEX AND STANDARD ROADWAY DRAWINGS WILL HAVE THE SAME SHEET NUMBERING SERIES 1A, 1A1, 1A2, ETC.  THERE SHOULD BE NO NEED TO CUT AND PASTE BETWEEN SHEETS. STANDARD TRAFFIC OPERATIONS &amp; STRUCTURE DRAWINGS SHOULD BE ON THEIR SHEET.  </w:t>
      </w:r>
    </w:p>
    <w:p w14:paraId="7827DABA" w14:textId="77777777" w:rsidR="00511804" w:rsidRPr="00A2556C" w:rsidRDefault="00511804" w:rsidP="00511804">
      <w:pPr>
        <w:tabs>
          <w:tab w:val="left" w:pos="360"/>
          <w:tab w:val="left" w:pos="720"/>
          <w:tab w:val="left" w:pos="4608"/>
        </w:tabs>
        <w:ind w:left="360" w:hanging="360"/>
        <w:rPr>
          <w:rFonts w:cs="Arial"/>
          <w:b/>
          <w:snapToGrid w:val="0"/>
          <w:color w:val="4F81BD" w:themeColor="accent1"/>
          <w:sz w:val="12"/>
          <w:szCs w:val="12"/>
        </w:rPr>
      </w:pPr>
    </w:p>
    <w:p w14:paraId="2BFF0184" w14:textId="77777777" w:rsidR="00511804" w:rsidRDefault="003F5122" w:rsidP="00C36324">
      <w:pPr>
        <w:tabs>
          <w:tab w:val="left" w:pos="360"/>
          <w:tab w:val="left" w:pos="720"/>
          <w:tab w:val="left" w:pos="4608"/>
        </w:tabs>
        <w:ind w:left="360" w:hanging="360"/>
        <w:rPr>
          <w:rFonts w:cs="Arial"/>
          <w:b/>
          <w:snapToGrid w:val="0"/>
          <w:color w:val="4F81BD" w:themeColor="accent1"/>
          <w:sz w:val="12"/>
          <w:szCs w:val="12"/>
        </w:rPr>
      </w:pPr>
      <w:r>
        <w:rPr>
          <w:rFonts w:ascii="Calibri" w:hAnsi="Calibri"/>
          <w:b/>
          <w:snapToGrid w:val="0"/>
          <w:color w:val="4F81BD" w:themeColor="accent1"/>
          <w:szCs w:val="14"/>
        </w:rPr>
        <w:t>❸</w:t>
      </w:r>
      <w:r w:rsidR="00511804" w:rsidRPr="00A2556C">
        <w:rPr>
          <w:rFonts w:ascii="Calibri" w:hAnsi="Calibri"/>
          <w:b/>
          <w:snapToGrid w:val="0"/>
          <w:color w:val="4F81BD" w:themeColor="accent1"/>
          <w:szCs w:val="14"/>
        </w:rPr>
        <w:tab/>
      </w:r>
      <w:r w:rsidR="00511804" w:rsidRPr="00A2556C">
        <w:rPr>
          <w:rFonts w:cs="Arial"/>
          <w:b/>
          <w:snapToGrid w:val="0"/>
          <w:color w:val="4F81BD" w:themeColor="accent1"/>
          <w:sz w:val="12"/>
          <w:szCs w:val="12"/>
        </w:rPr>
        <w:t>THE ESTIMATED ROADWAY QUANTITIES BLOCK(S)</w:t>
      </w:r>
      <w:r w:rsidR="00E35248">
        <w:rPr>
          <w:rFonts w:cs="Arial"/>
          <w:b/>
          <w:snapToGrid w:val="0"/>
          <w:color w:val="4F81BD" w:themeColor="accent1"/>
          <w:sz w:val="12"/>
          <w:szCs w:val="12"/>
        </w:rPr>
        <w:t xml:space="preserve"> </w:t>
      </w:r>
      <w:r w:rsidR="00511804" w:rsidRPr="00A2556C">
        <w:rPr>
          <w:rFonts w:cs="Arial"/>
          <w:b/>
          <w:snapToGrid w:val="0"/>
          <w:color w:val="4F81BD" w:themeColor="accent1"/>
          <w:sz w:val="12"/>
          <w:szCs w:val="12"/>
        </w:rPr>
        <w:t>ARE NUMBER</w:t>
      </w:r>
      <w:r w:rsidR="00C36324">
        <w:rPr>
          <w:rFonts w:cs="Arial"/>
          <w:b/>
          <w:snapToGrid w:val="0"/>
          <w:color w:val="4F81BD" w:themeColor="accent1"/>
          <w:sz w:val="12"/>
          <w:szCs w:val="12"/>
        </w:rPr>
        <w:t>ED</w:t>
      </w:r>
      <w:r w:rsidR="00511804" w:rsidRPr="00A2556C">
        <w:rPr>
          <w:rFonts w:cs="Arial"/>
          <w:b/>
          <w:snapToGrid w:val="0"/>
          <w:color w:val="4F81BD" w:themeColor="accent1"/>
          <w:sz w:val="12"/>
          <w:szCs w:val="12"/>
        </w:rPr>
        <w:t xml:space="preserve"> </w:t>
      </w:r>
      <w:r w:rsidR="005C1695" w:rsidRPr="005C1695">
        <w:rPr>
          <w:rFonts w:cs="Arial"/>
          <w:b/>
          <w:snapToGrid w:val="0"/>
          <w:color w:val="4F81BD" w:themeColor="accent1"/>
          <w:sz w:val="12"/>
          <w:szCs w:val="12"/>
        </w:rPr>
        <w:t>2, 2-1, 2-2</w:t>
      </w:r>
      <w:r w:rsidR="00511804" w:rsidRPr="00A2556C">
        <w:rPr>
          <w:rFonts w:cs="Arial"/>
          <w:b/>
          <w:snapToGrid w:val="0"/>
          <w:color w:val="4F81BD" w:themeColor="accent1"/>
          <w:sz w:val="12"/>
          <w:szCs w:val="12"/>
        </w:rPr>
        <w:t xml:space="preserve">, ETC. </w:t>
      </w:r>
      <w:r w:rsidR="00511804">
        <w:rPr>
          <w:rFonts w:cs="Arial"/>
          <w:b/>
          <w:snapToGrid w:val="0"/>
          <w:color w:val="4F81BD" w:themeColor="accent1"/>
          <w:sz w:val="12"/>
          <w:szCs w:val="12"/>
        </w:rPr>
        <w:t>THIS</w:t>
      </w:r>
      <w:r w:rsidR="00511804" w:rsidRPr="00A2556C">
        <w:rPr>
          <w:rFonts w:cs="Arial"/>
          <w:b/>
          <w:snapToGrid w:val="0"/>
          <w:color w:val="4F81BD" w:themeColor="accent1"/>
          <w:sz w:val="12"/>
          <w:szCs w:val="12"/>
        </w:rPr>
        <w:t xml:space="preserve"> SERIES OF SHEETS CAN BE ADJUSTED ACCORDING TO WHAT SHEETS YOU HAVE. EXAMPLE: IF YOU ONLY HAVE ONE SHEET </w:t>
      </w:r>
      <w:r w:rsidR="00511804">
        <w:rPr>
          <w:rFonts w:cs="Arial"/>
          <w:b/>
          <w:snapToGrid w:val="0"/>
          <w:color w:val="4F81BD" w:themeColor="accent1"/>
          <w:sz w:val="12"/>
          <w:szCs w:val="12"/>
        </w:rPr>
        <w:t xml:space="preserve">OF ESTIMATED ROADWAY QUANTITIES, ITS SHEET </w:t>
      </w:r>
      <w:r w:rsidR="00511804" w:rsidRPr="00447301">
        <w:rPr>
          <w:rFonts w:cs="Arial"/>
          <w:b/>
          <w:snapToGrid w:val="0"/>
          <w:color w:val="4F81BD" w:themeColor="accent1"/>
          <w:sz w:val="12"/>
          <w:szCs w:val="12"/>
        </w:rPr>
        <w:t>NUMBER</w:t>
      </w:r>
      <w:r w:rsidR="00511804">
        <w:rPr>
          <w:rFonts w:cs="Arial"/>
          <w:b/>
          <w:snapToGrid w:val="0"/>
          <w:color w:val="4F81BD" w:themeColor="accent1"/>
          <w:sz w:val="12"/>
          <w:szCs w:val="12"/>
        </w:rPr>
        <w:t xml:space="preserve"> WOULD BE 2</w:t>
      </w:r>
      <w:r w:rsidR="00C36324">
        <w:rPr>
          <w:rFonts w:cs="Arial"/>
          <w:b/>
          <w:snapToGrid w:val="0"/>
          <w:color w:val="4F81BD" w:themeColor="accent1"/>
          <w:sz w:val="12"/>
          <w:szCs w:val="12"/>
        </w:rPr>
        <w:t>.</w:t>
      </w:r>
    </w:p>
    <w:p w14:paraId="70E9E6D0" w14:textId="77777777" w:rsidR="00C36324" w:rsidRDefault="00C36324" w:rsidP="00C36324">
      <w:pPr>
        <w:tabs>
          <w:tab w:val="left" w:pos="360"/>
          <w:tab w:val="left" w:pos="720"/>
          <w:tab w:val="left" w:pos="4608"/>
        </w:tabs>
        <w:ind w:left="360" w:hanging="360"/>
        <w:rPr>
          <w:rFonts w:cs="Arial"/>
          <w:b/>
          <w:snapToGrid w:val="0"/>
          <w:color w:val="4F81BD" w:themeColor="accent1"/>
          <w:sz w:val="12"/>
          <w:szCs w:val="12"/>
        </w:rPr>
      </w:pPr>
    </w:p>
    <w:p w14:paraId="5848ACCD" w14:textId="77777777" w:rsidR="00C36324" w:rsidRDefault="00C36324" w:rsidP="00C36324">
      <w:pPr>
        <w:tabs>
          <w:tab w:val="left" w:pos="360"/>
          <w:tab w:val="left" w:pos="720"/>
          <w:tab w:val="left" w:pos="4608"/>
        </w:tabs>
        <w:ind w:left="360" w:hanging="360"/>
        <w:rPr>
          <w:rFonts w:cs="Arial"/>
          <w:b/>
          <w:snapToGrid w:val="0"/>
          <w:color w:val="4F81BD" w:themeColor="accent1"/>
          <w:sz w:val="12"/>
          <w:szCs w:val="12"/>
        </w:rPr>
      </w:pPr>
      <w:r>
        <w:rPr>
          <w:rFonts w:ascii="Calibri" w:hAnsi="Calibri"/>
          <w:b/>
          <w:snapToGrid w:val="0"/>
          <w:color w:val="4F81BD" w:themeColor="accent1"/>
          <w:szCs w:val="14"/>
        </w:rPr>
        <w:t>❹</w:t>
      </w:r>
      <w:r w:rsidRPr="00A2556C">
        <w:rPr>
          <w:rFonts w:ascii="Calibri" w:hAnsi="Calibri"/>
          <w:b/>
          <w:snapToGrid w:val="0"/>
          <w:color w:val="4F81BD" w:themeColor="accent1"/>
          <w:szCs w:val="14"/>
        </w:rPr>
        <w:tab/>
      </w:r>
      <w:r w:rsidRPr="00A2556C">
        <w:rPr>
          <w:rFonts w:cs="Arial"/>
          <w:b/>
          <w:snapToGrid w:val="0"/>
          <w:color w:val="4F81BD" w:themeColor="accent1"/>
          <w:sz w:val="12"/>
          <w:szCs w:val="12"/>
        </w:rPr>
        <w:t>THE ESTIMATED BOX BRIDGE QUANTITIES ARE NUMBER</w:t>
      </w:r>
      <w:r>
        <w:rPr>
          <w:rFonts w:cs="Arial"/>
          <w:b/>
          <w:snapToGrid w:val="0"/>
          <w:color w:val="4F81BD" w:themeColor="accent1"/>
          <w:sz w:val="12"/>
          <w:szCs w:val="12"/>
        </w:rPr>
        <w:t>ED</w:t>
      </w:r>
      <w:r w:rsidRPr="00A2556C">
        <w:rPr>
          <w:rFonts w:cs="Arial"/>
          <w:b/>
          <w:snapToGrid w:val="0"/>
          <w:color w:val="4F81BD" w:themeColor="accent1"/>
          <w:sz w:val="12"/>
          <w:szCs w:val="12"/>
        </w:rPr>
        <w:t xml:space="preserve"> SERIES 2A</w:t>
      </w:r>
      <w:r>
        <w:rPr>
          <w:rFonts w:cs="Arial"/>
          <w:b/>
          <w:snapToGrid w:val="0"/>
          <w:color w:val="4F81BD" w:themeColor="accent1"/>
          <w:sz w:val="12"/>
          <w:szCs w:val="12"/>
        </w:rPr>
        <w:t xml:space="preserve"> AND 2A1 FOR A SECOND SHEET</w:t>
      </w:r>
      <w:r w:rsidRPr="00A2556C">
        <w:rPr>
          <w:rFonts w:cs="Arial"/>
          <w:b/>
          <w:snapToGrid w:val="0"/>
          <w:color w:val="4F81BD" w:themeColor="accent1"/>
          <w:sz w:val="12"/>
          <w:szCs w:val="12"/>
        </w:rPr>
        <w:t>.</w:t>
      </w:r>
    </w:p>
    <w:p w14:paraId="771A1C65" w14:textId="77777777" w:rsidR="00511804" w:rsidRPr="00A2556C" w:rsidRDefault="00511804" w:rsidP="00511804">
      <w:pPr>
        <w:tabs>
          <w:tab w:val="left" w:pos="360"/>
          <w:tab w:val="left" w:pos="720"/>
          <w:tab w:val="left" w:pos="4608"/>
        </w:tabs>
        <w:ind w:left="360" w:hanging="360"/>
        <w:rPr>
          <w:rFonts w:cs="Arial"/>
          <w:b/>
          <w:snapToGrid w:val="0"/>
          <w:color w:val="4F81BD" w:themeColor="accent1"/>
          <w:sz w:val="12"/>
          <w:szCs w:val="12"/>
        </w:rPr>
      </w:pPr>
      <w:r>
        <w:rPr>
          <w:rFonts w:cs="Arial"/>
          <w:b/>
          <w:snapToGrid w:val="0"/>
          <w:color w:val="4F81BD" w:themeColor="accent1"/>
          <w:sz w:val="12"/>
          <w:szCs w:val="12"/>
        </w:rPr>
        <w:tab/>
      </w:r>
      <w:r>
        <w:rPr>
          <w:rFonts w:cs="Arial"/>
          <w:b/>
          <w:snapToGrid w:val="0"/>
          <w:color w:val="4F81BD" w:themeColor="accent1"/>
          <w:sz w:val="12"/>
          <w:szCs w:val="12"/>
        </w:rPr>
        <w:tab/>
      </w:r>
      <w:r w:rsidRPr="00A2556C">
        <w:rPr>
          <w:rFonts w:cs="Arial"/>
          <w:b/>
          <w:snapToGrid w:val="0"/>
          <w:color w:val="4F81BD" w:themeColor="accent1"/>
          <w:sz w:val="12"/>
          <w:szCs w:val="12"/>
        </w:rPr>
        <w:t xml:space="preserve"> </w:t>
      </w:r>
    </w:p>
    <w:p w14:paraId="3FC04C6C" w14:textId="77777777" w:rsidR="00511804" w:rsidRPr="00A2556C" w:rsidRDefault="00C36324" w:rsidP="00511804">
      <w:pPr>
        <w:tabs>
          <w:tab w:val="left" w:pos="360"/>
          <w:tab w:val="left" w:pos="4608"/>
        </w:tabs>
        <w:rPr>
          <w:rFonts w:cs="Arial"/>
          <w:b/>
          <w:color w:val="4F81BD" w:themeColor="accent1"/>
          <w:sz w:val="12"/>
          <w:szCs w:val="12"/>
        </w:rPr>
      </w:pPr>
      <w:r>
        <w:rPr>
          <w:rFonts w:ascii="Calibri" w:hAnsi="Calibri"/>
          <w:b/>
          <w:snapToGrid w:val="0"/>
          <w:color w:val="4F81BD" w:themeColor="accent1"/>
          <w:szCs w:val="14"/>
        </w:rPr>
        <w:t>❺</w:t>
      </w:r>
      <w:r w:rsidR="00511804" w:rsidRPr="00A2556C">
        <w:rPr>
          <w:rFonts w:ascii="Calibri" w:hAnsi="Calibri"/>
          <w:b/>
          <w:snapToGrid w:val="0"/>
          <w:color w:val="4F81BD" w:themeColor="accent1"/>
          <w:szCs w:val="14"/>
        </w:rPr>
        <w:tab/>
      </w:r>
      <w:r w:rsidR="00511804" w:rsidRPr="00A2556C">
        <w:rPr>
          <w:rFonts w:cs="Arial"/>
          <w:b/>
          <w:snapToGrid w:val="0"/>
          <w:color w:val="4F81BD" w:themeColor="accent1"/>
          <w:sz w:val="12"/>
          <w:szCs w:val="12"/>
        </w:rPr>
        <w:t xml:space="preserve">IF THE DGN SHEET ONLY HAS TYPICAL SECTIONS ON IT; </w:t>
      </w:r>
    </w:p>
    <w:p w14:paraId="4F409D48" w14:textId="77777777" w:rsidR="00511804" w:rsidRPr="00A2556C" w:rsidRDefault="00511804" w:rsidP="00511804">
      <w:pPr>
        <w:tabs>
          <w:tab w:val="left" w:pos="720"/>
          <w:tab w:val="left" w:pos="4608"/>
        </w:tabs>
        <w:ind w:left="360"/>
        <w:rPr>
          <w:rFonts w:cs="Arial"/>
          <w:b/>
          <w:snapToGrid w:val="0"/>
          <w:color w:val="4F81BD" w:themeColor="accent1"/>
          <w:sz w:val="12"/>
          <w:szCs w:val="12"/>
        </w:rPr>
      </w:pPr>
      <w:r w:rsidRPr="00A2556C">
        <w:rPr>
          <w:rFonts w:cs="Arial"/>
          <w:b/>
          <w:snapToGrid w:val="0"/>
          <w:color w:val="4F81BD" w:themeColor="accent1"/>
          <w:sz w:val="12"/>
          <w:szCs w:val="12"/>
        </w:rPr>
        <w:t xml:space="preserve">THEN THE NAME ON THE SHEET, IN THE SHEET TITLE BLOCK, IN THE LOWER RIGHT CORNER MUST BE “TYPICAL SECTIONS”. </w:t>
      </w:r>
    </w:p>
    <w:p w14:paraId="7CDEA905" w14:textId="77777777" w:rsidR="00511804" w:rsidRPr="00A2556C" w:rsidRDefault="00511804" w:rsidP="00511804">
      <w:pPr>
        <w:tabs>
          <w:tab w:val="left" w:pos="720"/>
          <w:tab w:val="left" w:pos="4608"/>
        </w:tabs>
        <w:ind w:left="360"/>
        <w:rPr>
          <w:rFonts w:cs="Arial"/>
          <w:b/>
          <w:snapToGrid w:val="0"/>
          <w:color w:val="4F81BD" w:themeColor="accent1"/>
          <w:sz w:val="12"/>
          <w:szCs w:val="12"/>
        </w:rPr>
      </w:pPr>
      <w:r w:rsidRPr="00A2556C">
        <w:rPr>
          <w:rFonts w:cs="Arial"/>
          <w:b/>
          <w:snapToGrid w:val="0"/>
          <w:color w:val="4F81BD" w:themeColor="accent1"/>
          <w:sz w:val="12"/>
          <w:szCs w:val="12"/>
        </w:rPr>
        <w:t xml:space="preserve">IF THE DGN SHEET HAS TYPICAL SECTIONS AND THE PAVING SCHEDULE; </w:t>
      </w:r>
    </w:p>
    <w:p w14:paraId="05072B2B" w14:textId="77777777" w:rsidR="00511804" w:rsidRPr="00A2556C" w:rsidRDefault="00511804" w:rsidP="00511804">
      <w:pPr>
        <w:tabs>
          <w:tab w:val="left" w:pos="720"/>
          <w:tab w:val="left" w:pos="4608"/>
        </w:tabs>
        <w:ind w:left="360"/>
        <w:rPr>
          <w:rFonts w:cs="Arial"/>
          <w:b/>
          <w:snapToGrid w:val="0"/>
          <w:color w:val="4F81BD" w:themeColor="accent1"/>
          <w:sz w:val="12"/>
          <w:szCs w:val="12"/>
        </w:rPr>
      </w:pPr>
      <w:r w:rsidRPr="00A2556C">
        <w:rPr>
          <w:rFonts w:cs="Arial"/>
          <w:b/>
          <w:snapToGrid w:val="0"/>
          <w:color w:val="4F81BD" w:themeColor="accent1"/>
          <w:sz w:val="12"/>
          <w:szCs w:val="12"/>
        </w:rPr>
        <w:t xml:space="preserve">THEN THE NAME ON THE SHEET, IN THE SHEET TITLE BLOCK, IN THE LOWER RIGHT CORNER MUST BE “TYPICAL SECTIONS AND </w:t>
      </w:r>
      <w:r w:rsidR="00014204">
        <w:rPr>
          <w:rFonts w:cs="Arial"/>
          <w:b/>
          <w:snapToGrid w:val="0"/>
          <w:color w:val="4F81BD" w:themeColor="accent1"/>
          <w:sz w:val="12"/>
          <w:szCs w:val="12"/>
        </w:rPr>
        <w:t>PAVEMENT</w:t>
      </w:r>
      <w:r w:rsidRPr="00A2556C">
        <w:rPr>
          <w:rFonts w:cs="Arial"/>
          <w:b/>
          <w:snapToGrid w:val="0"/>
          <w:color w:val="4F81BD" w:themeColor="accent1"/>
          <w:sz w:val="12"/>
          <w:szCs w:val="12"/>
        </w:rPr>
        <w:t xml:space="preserve"> SCHEDULE”.</w:t>
      </w:r>
    </w:p>
    <w:p w14:paraId="7F0FB7F4" w14:textId="77777777" w:rsidR="00511804" w:rsidRPr="00A2556C" w:rsidRDefault="00511804" w:rsidP="00511804">
      <w:pPr>
        <w:rPr>
          <w:rFonts w:cs="Arial"/>
          <w:snapToGrid w:val="0"/>
          <w:color w:val="4F81BD" w:themeColor="accent1"/>
          <w:sz w:val="12"/>
          <w:szCs w:val="12"/>
        </w:rPr>
      </w:pPr>
    </w:p>
    <w:p w14:paraId="191119B5" w14:textId="77777777" w:rsidR="00511804" w:rsidRPr="00B63598" w:rsidRDefault="00C36324" w:rsidP="00511804">
      <w:pPr>
        <w:tabs>
          <w:tab w:val="left" w:pos="360"/>
          <w:tab w:val="left" w:pos="4608"/>
        </w:tabs>
        <w:spacing w:after="60"/>
        <w:ind w:left="360" w:hanging="360"/>
        <w:rPr>
          <w:rFonts w:cs="Arial"/>
          <w:b/>
          <w:snapToGrid w:val="0"/>
          <w:color w:val="4F81BD" w:themeColor="accent1"/>
          <w:sz w:val="12"/>
          <w:szCs w:val="12"/>
        </w:rPr>
      </w:pPr>
      <w:r>
        <w:rPr>
          <w:rFonts w:ascii="Calibri" w:hAnsi="Calibri"/>
          <w:b/>
          <w:snapToGrid w:val="0"/>
          <w:color w:val="4F81BD" w:themeColor="accent1"/>
          <w:szCs w:val="14"/>
        </w:rPr>
        <w:t>❻</w:t>
      </w:r>
      <w:r w:rsidR="00511804" w:rsidRPr="00A2556C">
        <w:rPr>
          <w:rFonts w:ascii="Wingdings" w:hAnsi="Wingdings" w:cs="Arial"/>
          <w:snapToGrid w:val="0"/>
          <w:color w:val="4F81BD" w:themeColor="accent1"/>
          <w:sz w:val="20"/>
        </w:rPr>
        <w:tab/>
      </w:r>
      <w:r w:rsidR="00511804" w:rsidRPr="00B63598">
        <w:rPr>
          <w:rFonts w:cs="Arial"/>
          <w:b/>
          <w:snapToGrid w:val="0"/>
          <w:color w:val="4F81BD" w:themeColor="accent1"/>
          <w:sz w:val="12"/>
          <w:szCs w:val="12"/>
        </w:rPr>
        <w:t>EACH STAGE OF EROSION CONTROL SHALL CORRESPOND WITH THE TRAFFIC CONTROL PHASE. EROSION PREVENTION AND SEDIMENT CONTROL PLANS SHALL BE LISTED AS EROSION PREVENTION AND SEDIMENT CONTROL PLANS IN THE INDEX. HOWEVER, WITHIN THE PLAN SET, THE FOLLOWING SHALL BE THE ORDER:</w:t>
      </w:r>
    </w:p>
    <w:p w14:paraId="4013F737" w14:textId="77777777" w:rsidR="00511804" w:rsidRPr="00B63598" w:rsidRDefault="00511804" w:rsidP="00511804">
      <w:pPr>
        <w:tabs>
          <w:tab w:val="left" w:pos="360"/>
          <w:tab w:val="left" w:pos="4608"/>
        </w:tabs>
        <w:spacing w:after="60"/>
        <w:ind w:left="360" w:hanging="360"/>
        <w:rPr>
          <w:rFonts w:cs="Arial"/>
          <w:b/>
          <w:snapToGrid w:val="0"/>
          <w:color w:val="4F81BD" w:themeColor="accent1"/>
          <w:sz w:val="12"/>
          <w:szCs w:val="12"/>
        </w:rPr>
      </w:pPr>
      <w:r>
        <w:rPr>
          <w:rFonts w:cs="Arial"/>
          <w:b/>
          <w:snapToGrid w:val="0"/>
          <w:color w:val="4F81BD" w:themeColor="accent1"/>
          <w:sz w:val="12"/>
          <w:szCs w:val="12"/>
        </w:rPr>
        <w:tab/>
      </w:r>
      <w:r w:rsidRPr="00B63598">
        <w:rPr>
          <w:rFonts w:cs="Arial"/>
          <w:b/>
          <w:snapToGrid w:val="0"/>
          <w:color w:val="4F81BD" w:themeColor="accent1"/>
          <w:sz w:val="12"/>
          <w:szCs w:val="12"/>
        </w:rPr>
        <w:t xml:space="preserve">23.     EPSC SPECIAL NOTES </w:t>
      </w:r>
    </w:p>
    <w:p w14:paraId="58FFD73D" w14:textId="77777777" w:rsidR="00511804" w:rsidRPr="00B63598" w:rsidRDefault="00511804" w:rsidP="00511804">
      <w:pPr>
        <w:tabs>
          <w:tab w:val="left" w:pos="360"/>
          <w:tab w:val="left" w:pos="4608"/>
        </w:tabs>
        <w:spacing w:after="60"/>
        <w:ind w:left="360" w:hanging="360"/>
        <w:rPr>
          <w:rFonts w:cs="Arial"/>
          <w:b/>
          <w:snapToGrid w:val="0"/>
          <w:color w:val="4F81BD" w:themeColor="accent1"/>
          <w:sz w:val="12"/>
          <w:szCs w:val="12"/>
        </w:rPr>
      </w:pPr>
      <w:r>
        <w:rPr>
          <w:rFonts w:cs="Arial"/>
          <w:b/>
          <w:snapToGrid w:val="0"/>
          <w:color w:val="4F81BD" w:themeColor="accent1"/>
          <w:sz w:val="12"/>
          <w:szCs w:val="12"/>
        </w:rPr>
        <w:tab/>
      </w:r>
      <w:r w:rsidRPr="00B63598">
        <w:rPr>
          <w:rFonts w:cs="Arial"/>
          <w:b/>
          <w:snapToGrid w:val="0"/>
          <w:color w:val="4F81BD" w:themeColor="accent1"/>
          <w:sz w:val="12"/>
          <w:szCs w:val="12"/>
        </w:rPr>
        <w:t>24.     EPSC LEGEND AND TABULATION</w:t>
      </w:r>
    </w:p>
    <w:p w14:paraId="69F12C54" w14:textId="77777777" w:rsidR="00511804" w:rsidRPr="00A2556C" w:rsidRDefault="00511804" w:rsidP="00511804">
      <w:pPr>
        <w:tabs>
          <w:tab w:val="left" w:pos="360"/>
          <w:tab w:val="left" w:pos="4608"/>
        </w:tabs>
        <w:spacing w:after="60"/>
        <w:ind w:left="360" w:hanging="360"/>
        <w:rPr>
          <w:rFonts w:cs="Arial"/>
          <w:b/>
          <w:snapToGrid w:val="0"/>
          <w:color w:val="4F81BD" w:themeColor="accent1"/>
          <w:sz w:val="12"/>
          <w:szCs w:val="12"/>
        </w:rPr>
      </w:pPr>
      <w:r>
        <w:rPr>
          <w:rFonts w:cs="Arial"/>
          <w:b/>
          <w:snapToGrid w:val="0"/>
          <w:color w:val="4F81BD" w:themeColor="accent1"/>
          <w:sz w:val="12"/>
          <w:szCs w:val="12"/>
        </w:rPr>
        <w:tab/>
        <w:t>25-27Z.   EPSC PLAN SHEETS (</w:t>
      </w:r>
      <w:r w:rsidRPr="00B63598">
        <w:rPr>
          <w:rFonts w:cs="Arial"/>
          <w:b/>
          <w:snapToGrid w:val="0"/>
          <w:color w:val="4F81BD" w:themeColor="accent1"/>
          <w:sz w:val="12"/>
          <w:szCs w:val="12"/>
        </w:rPr>
        <w:t>THIS REPRESENTS THREE STAGES OF EROSION CONTROL; 25, 25A</w:t>
      </w:r>
      <w:r w:rsidR="00094A82">
        <w:rPr>
          <w:rFonts w:cs="Arial"/>
          <w:b/>
          <w:snapToGrid w:val="0"/>
          <w:color w:val="4F81BD" w:themeColor="accent1"/>
          <w:sz w:val="12"/>
          <w:szCs w:val="12"/>
        </w:rPr>
        <w:t>,</w:t>
      </w:r>
      <w:r w:rsidRPr="00B63598">
        <w:rPr>
          <w:rFonts w:cs="Arial"/>
          <w:b/>
          <w:snapToGrid w:val="0"/>
          <w:color w:val="4F81BD" w:themeColor="accent1"/>
          <w:sz w:val="12"/>
          <w:szCs w:val="12"/>
        </w:rPr>
        <w:t xml:space="preserve"> ETC., 26, 26A ETC. 27, 27A, ETC.)</w:t>
      </w:r>
    </w:p>
    <w:p w14:paraId="643E854E" w14:textId="77777777" w:rsidR="00511804" w:rsidRPr="00A2556C" w:rsidRDefault="00511804" w:rsidP="00511804">
      <w:pPr>
        <w:ind w:left="360" w:hanging="360"/>
        <w:rPr>
          <w:rFonts w:cs="Arial"/>
          <w:snapToGrid w:val="0"/>
          <w:color w:val="4F81BD" w:themeColor="accent1"/>
          <w:sz w:val="12"/>
          <w:szCs w:val="12"/>
        </w:rPr>
      </w:pPr>
    </w:p>
    <w:p w14:paraId="4D8CE5AA" w14:textId="77777777" w:rsidR="00511804" w:rsidRDefault="00C36324" w:rsidP="00511804">
      <w:pPr>
        <w:ind w:left="360" w:hanging="360"/>
        <w:rPr>
          <w:rFonts w:cs="Arial"/>
          <w:b/>
          <w:snapToGrid w:val="0"/>
          <w:color w:val="4F81BD" w:themeColor="accent1"/>
          <w:sz w:val="12"/>
          <w:szCs w:val="12"/>
        </w:rPr>
      </w:pPr>
      <w:r w:rsidRPr="000D4F60">
        <w:rPr>
          <w:rFonts w:ascii="Calibri" w:hAnsi="Calibri"/>
          <w:b/>
          <w:snapToGrid w:val="0"/>
          <w:color w:val="4F81BD" w:themeColor="accent1"/>
          <w:szCs w:val="14"/>
        </w:rPr>
        <w:t>❼</w:t>
      </w:r>
      <w:r w:rsidR="00511804" w:rsidRPr="00903A63">
        <w:rPr>
          <w:rFonts w:ascii="Wingdings" w:hAnsi="Wingdings" w:cs="Arial"/>
          <w:b/>
          <w:snapToGrid w:val="0"/>
          <w:color w:val="4F81BD" w:themeColor="accent1"/>
          <w:sz w:val="20"/>
        </w:rPr>
        <w:tab/>
      </w:r>
      <w:r w:rsidR="00511804" w:rsidRPr="004523C7">
        <w:rPr>
          <w:rFonts w:cs="Arial"/>
          <w:b/>
          <w:snapToGrid w:val="0"/>
          <w:color w:val="4F81BD" w:themeColor="accent1"/>
          <w:sz w:val="12"/>
          <w:szCs w:val="12"/>
        </w:rPr>
        <w:t>TRAFFIC</w:t>
      </w:r>
      <w:r w:rsidR="00511804" w:rsidRPr="000D4F60">
        <w:rPr>
          <w:rFonts w:cs="Arial"/>
          <w:b/>
          <w:snapToGrid w:val="0"/>
          <w:color w:val="4F81BD" w:themeColor="accent1"/>
          <w:sz w:val="12"/>
          <w:szCs w:val="12"/>
        </w:rPr>
        <w:t xml:space="preserve">, </w:t>
      </w:r>
      <w:r w:rsidR="00E35248">
        <w:rPr>
          <w:rFonts w:cs="Arial"/>
          <w:b/>
          <w:snapToGrid w:val="0"/>
          <w:color w:val="4F81BD" w:themeColor="accent1"/>
          <w:sz w:val="12"/>
          <w:szCs w:val="12"/>
        </w:rPr>
        <w:t>BRIDGE, GEOTECHNICAL, ITS, LIGHTING, NATURAL STREAM DESIGN, RETAINING, SIGNAL, SWPPP</w:t>
      </w:r>
      <w:r w:rsidR="00094A82">
        <w:rPr>
          <w:rFonts w:cs="Arial"/>
          <w:b/>
          <w:snapToGrid w:val="0"/>
          <w:color w:val="4F81BD" w:themeColor="accent1"/>
          <w:sz w:val="12"/>
          <w:szCs w:val="12"/>
        </w:rPr>
        <w:t>,</w:t>
      </w:r>
      <w:r w:rsidR="00E35248">
        <w:rPr>
          <w:rFonts w:cs="Arial"/>
          <w:b/>
          <w:snapToGrid w:val="0"/>
          <w:color w:val="4F81BD" w:themeColor="accent1"/>
          <w:sz w:val="12"/>
          <w:szCs w:val="12"/>
        </w:rPr>
        <w:t xml:space="preserve"> AND UTILITY</w:t>
      </w:r>
      <w:r w:rsidR="00511804">
        <w:rPr>
          <w:rFonts w:cs="Arial"/>
          <w:b/>
          <w:snapToGrid w:val="0"/>
          <w:color w:val="4F81BD" w:themeColor="accent1"/>
          <w:sz w:val="12"/>
          <w:szCs w:val="12"/>
        </w:rPr>
        <w:t xml:space="preserve"> PLANS DIFFER FROM EACH OTHER AND HAVE THEIR NUMBERING SERIES AS SHOWN.</w:t>
      </w:r>
    </w:p>
    <w:p w14:paraId="31538CEA" w14:textId="77777777" w:rsidR="00511804" w:rsidRDefault="00511804" w:rsidP="00511804">
      <w:pPr>
        <w:rPr>
          <w:rFonts w:cs="Arial"/>
          <w:b/>
          <w:snapToGrid w:val="0"/>
          <w:color w:val="4F81BD" w:themeColor="accent1"/>
          <w:sz w:val="12"/>
          <w:szCs w:val="12"/>
        </w:rPr>
      </w:pPr>
    </w:p>
    <w:p w14:paraId="6D51C4E5" w14:textId="77777777" w:rsidR="00511804" w:rsidRPr="00521BC0" w:rsidRDefault="00C36324" w:rsidP="00511804">
      <w:pPr>
        <w:ind w:left="360" w:hanging="360"/>
        <w:rPr>
          <w:rFonts w:cs="Arial"/>
          <w:b/>
          <w:snapToGrid w:val="0"/>
          <w:color w:val="4F81BD" w:themeColor="accent1"/>
          <w:sz w:val="12"/>
          <w:szCs w:val="12"/>
        </w:rPr>
      </w:pPr>
      <w:r w:rsidRPr="000D4F60">
        <w:rPr>
          <w:rFonts w:ascii="Cambria" w:hAnsi="Cambria" w:cs="Arial"/>
          <w:b/>
          <w:snapToGrid w:val="0"/>
          <w:color w:val="4F81BD" w:themeColor="accent1"/>
          <w:szCs w:val="14"/>
        </w:rPr>
        <w:t>❽</w:t>
      </w:r>
      <w:r w:rsidR="00511804" w:rsidRPr="00903A63">
        <w:rPr>
          <w:rFonts w:ascii="Wingdings" w:hAnsi="Wingdings" w:cs="Arial"/>
          <w:b/>
          <w:snapToGrid w:val="0"/>
          <w:color w:val="4F81BD" w:themeColor="accent1"/>
          <w:sz w:val="20"/>
        </w:rPr>
        <w:tab/>
      </w:r>
      <w:r w:rsidR="00511804" w:rsidRPr="00521BC0">
        <w:rPr>
          <w:rFonts w:cs="Arial"/>
          <w:b/>
          <w:snapToGrid w:val="0"/>
          <w:color w:val="4F81BD" w:themeColor="accent1"/>
          <w:sz w:val="12"/>
          <w:szCs w:val="12"/>
        </w:rPr>
        <w:t xml:space="preserve">EXAMPLE </w:t>
      </w:r>
      <w:r w:rsidR="00511804">
        <w:rPr>
          <w:rFonts w:cs="Arial"/>
          <w:b/>
          <w:snapToGrid w:val="0"/>
          <w:color w:val="4F81BD" w:themeColor="accent1"/>
          <w:sz w:val="12"/>
          <w:szCs w:val="12"/>
        </w:rPr>
        <w:t xml:space="preserve">FOR NUMBERING </w:t>
      </w:r>
      <w:r w:rsidR="00511804" w:rsidRPr="00521BC0">
        <w:rPr>
          <w:rFonts w:cs="Arial"/>
          <w:b/>
          <w:snapToGrid w:val="0"/>
          <w:color w:val="4F81BD" w:themeColor="accent1"/>
          <w:sz w:val="12"/>
          <w:szCs w:val="12"/>
        </w:rPr>
        <w:t xml:space="preserve">AS SHOWN: </w:t>
      </w:r>
    </w:p>
    <w:p w14:paraId="74FB87DD" w14:textId="77777777" w:rsidR="00511804" w:rsidRPr="00521BC0" w:rsidRDefault="00511804" w:rsidP="00511804">
      <w:pPr>
        <w:ind w:left="360"/>
        <w:rPr>
          <w:rFonts w:cs="Arial"/>
          <w:b/>
          <w:snapToGrid w:val="0"/>
          <w:color w:val="4F81BD" w:themeColor="accent1"/>
          <w:sz w:val="12"/>
          <w:szCs w:val="12"/>
        </w:rPr>
      </w:pPr>
      <w:r w:rsidRPr="00521BC0">
        <w:rPr>
          <w:rFonts w:cs="Arial"/>
          <w:b/>
          <w:snapToGrid w:val="0"/>
          <w:color w:val="4F81BD" w:themeColor="accent1"/>
          <w:sz w:val="12"/>
          <w:szCs w:val="12"/>
        </w:rPr>
        <w:t xml:space="preserve">SHEET NO’S. </w:t>
      </w:r>
      <w:r>
        <w:rPr>
          <w:rFonts w:cs="Arial"/>
          <w:b/>
          <w:snapToGrid w:val="0"/>
          <w:color w:val="4F81BD" w:themeColor="accent1"/>
          <w:sz w:val="12"/>
          <w:szCs w:val="12"/>
        </w:rPr>
        <w:t>xx</w:t>
      </w:r>
      <w:r w:rsidRPr="00521BC0">
        <w:rPr>
          <w:rFonts w:cs="Arial"/>
          <w:b/>
          <w:snapToGrid w:val="0"/>
          <w:color w:val="4F81BD" w:themeColor="accent1"/>
          <w:sz w:val="12"/>
          <w:szCs w:val="12"/>
        </w:rPr>
        <w:t xml:space="preserve">, </w:t>
      </w:r>
      <w:r>
        <w:rPr>
          <w:rFonts w:cs="Arial"/>
          <w:b/>
          <w:snapToGrid w:val="0"/>
          <w:color w:val="4F81BD" w:themeColor="accent1"/>
          <w:sz w:val="12"/>
          <w:szCs w:val="12"/>
        </w:rPr>
        <w:t>xx</w:t>
      </w:r>
      <w:r w:rsidRPr="00521BC0">
        <w:rPr>
          <w:rFonts w:cs="Arial"/>
          <w:b/>
          <w:snapToGrid w:val="0"/>
          <w:color w:val="4F81BD" w:themeColor="accent1"/>
          <w:sz w:val="12"/>
          <w:szCs w:val="12"/>
        </w:rPr>
        <w:t xml:space="preserve">A, </w:t>
      </w:r>
      <w:r>
        <w:rPr>
          <w:rFonts w:cs="Arial"/>
          <w:b/>
          <w:snapToGrid w:val="0"/>
          <w:color w:val="4F81BD" w:themeColor="accent1"/>
          <w:sz w:val="12"/>
          <w:szCs w:val="12"/>
        </w:rPr>
        <w:t>xx</w:t>
      </w:r>
      <w:r w:rsidRPr="00521BC0">
        <w:rPr>
          <w:rFonts w:cs="Arial"/>
          <w:b/>
          <w:snapToGrid w:val="0"/>
          <w:color w:val="4F81BD" w:themeColor="accent1"/>
          <w:sz w:val="12"/>
          <w:szCs w:val="12"/>
        </w:rPr>
        <w:t xml:space="preserve">B, </w:t>
      </w:r>
      <w:r>
        <w:rPr>
          <w:rFonts w:cs="Arial"/>
          <w:b/>
          <w:snapToGrid w:val="0"/>
          <w:color w:val="4F81BD" w:themeColor="accent1"/>
          <w:sz w:val="12"/>
          <w:szCs w:val="12"/>
        </w:rPr>
        <w:t>xx</w:t>
      </w:r>
      <w:r w:rsidRPr="00521BC0">
        <w:rPr>
          <w:rFonts w:cs="Arial"/>
          <w:b/>
          <w:snapToGrid w:val="0"/>
          <w:color w:val="4F81BD" w:themeColor="accent1"/>
          <w:sz w:val="12"/>
          <w:szCs w:val="12"/>
        </w:rPr>
        <w:t xml:space="preserve">C THRU </w:t>
      </w:r>
      <w:r>
        <w:rPr>
          <w:rFonts w:cs="Arial"/>
          <w:b/>
          <w:snapToGrid w:val="0"/>
          <w:color w:val="4F81BD" w:themeColor="accent1"/>
          <w:sz w:val="12"/>
          <w:szCs w:val="12"/>
        </w:rPr>
        <w:t>xx</w:t>
      </w:r>
      <w:r w:rsidRPr="00521BC0">
        <w:rPr>
          <w:rFonts w:cs="Arial"/>
          <w:b/>
          <w:snapToGrid w:val="0"/>
          <w:color w:val="4F81BD" w:themeColor="accent1"/>
          <w:sz w:val="12"/>
          <w:szCs w:val="12"/>
        </w:rPr>
        <w:t>Z, ETC.</w:t>
      </w:r>
    </w:p>
    <w:p w14:paraId="70982118" w14:textId="77777777" w:rsidR="00511804" w:rsidRPr="00A2556C" w:rsidRDefault="00511804" w:rsidP="00511804">
      <w:pPr>
        <w:rPr>
          <w:rFonts w:cs="Arial"/>
          <w:b/>
          <w:snapToGrid w:val="0"/>
          <w:color w:val="4F81BD" w:themeColor="accent1"/>
          <w:sz w:val="12"/>
          <w:szCs w:val="12"/>
        </w:rPr>
      </w:pPr>
      <w:r w:rsidRPr="00A2556C">
        <w:rPr>
          <w:rFonts w:cs="Arial"/>
          <w:b/>
          <w:snapToGrid w:val="0"/>
          <w:color w:val="4F81BD" w:themeColor="accent1"/>
          <w:sz w:val="12"/>
          <w:szCs w:val="12"/>
        </w:rPr>
        <w:t xml:space="preserve"> </w:t>
      </w:r>
    </w:p>
    <w:p w14:paraId="173A80A5" w14:textId="77777777" w:rsidR="00511804" w:rsidRDefault="00C36324" w:rsidP="00511804">
      <w:pPr>
        <w:ind w:left="360" w:hanging="360"/>
        <w:rPr>
          <w:rFonts w:cs="Arial"/>
          <w:b/>
          <w:snapToGrid w:val="0"/>
          <w:color w:val="4F81BD" w:themeColor="accent1"/>
          <w:sz w:val="12"/>
          <w:szCs w:val="12"/>
        </w:rPr>
      </w:pPr>
      <w:r w:rsidRPr="000D4F60">
        <w:rPr>
          <w:rFonts w:ascii="Cambria" w:hAnsi="Cambria" w:cs="Arial"/>
          <w:b/>
          <w:snapToGrid w:val="0"/>
          <w:color w:val="4F81BD" w:themeColor="accent1"/>
          <w:szCs w:val="14"/>
        </w:rPr>
        <w:t>❾</w:t>
      </w:r>
      <w:r w:rsidR="00511804" w:rsidRPr="00A2556C">
        <w:rPr>
          <w:rFonts w:ascii="Wingdings" w:hAnsi="Wingdings" w:cs="Arial"/>
          <w:snapToGrid w:val="0"/>
          <w:color w:val="4F81BD" w:themeColor="accent1"/>
          <w:sz w:val="20"/>
        </w:rPr>
        <w:tab/>
      </w:r>
      <w:r w:rsidR="00511804" w:rsidRPr="00A2556C">
        <w:rPr>
          <w:rFonts w:cs="Arial"/>
          <w:b/>
          <w:snapToGrid w:val="0"/>
          <w:color w:val="4F81BD" w:themeColor="accent1"/>
          <w:sz w:val="12"/>
          <w:szCs w:val="12"/>
        </w:rPr>
        <w:t xml:space="preserve">EACH </w:t>
      </w:r>
      <w:r w:rsidR="00094A82">
        <w:rPr>
          <w:rFonts w:cs="Arial"/>
          <w:b/>
          <w:snapToGrid w:val="0"/>
          <w:color w:val="4F81BD" w:themeColor="accent1"/>
          <w:sz w:val="12"/>
          <w:szCs w:val="12"/>
        </w:rPr>
        <w:t>CROSS-SECTION</w:t>
      </w:r>
      <w:r w:rsidR="00511804" w:rsidRPr="00A2556C">
        <w:rPr>
          <w:rFonts w:cs="Arial"/>
          <w:b/>
          <w:snapToGrid w:val="0"/>
          <w:color w:val="4F81BD" w:themeColor="accent1"/>
          <w:sz w:val="12"/>
          <w:szCs w:val="12"/>
        </w:rPr>
        <w:t xml:space="preserve"> SHEET MUST BE LABELED WITH THE NAME OF THE ROADWAY AS SHOWN ON THE PRESENT AND PROPOSED LAYOUT SHEETS IN THE BOTTOM RIGHT CORNER OF THE CROSS SECTIONS.      </w:t>
      </w:r>
      <w:r w:rsidR="00511804">
        <w:rPr>
          <w:rFonts w:cs="Arial"/>
          <w:b/>
          <w:snapToGrid w:val="0"/>
          <w:color w:val="4F81BD" w:themeColor="accent1"/>
          <w:sz w:val="12"/>
          <w:szCs w:val="12"/>
        </w:rPr>
        <w:t xml:space="preserve"> </w:t>
      </w:r>
    </w:p>
    <w:p w14:paraId="3A65F536" w14:textId="77777777" w:rsidR="00511804" w:rsidRDefault="00511804" w:rsidP="00511804">
      <w:pPr>
        <w:ind w:left="360" w:hanging="360"/>
        <w:rPr>
          <w:rFonts w:ascii="Calibri" w:hAnsi="Calibri"/>
          <w:b/>
          <w:snapToGrid w:val="0"/>
          <w:color w:val="4F81BD" w:themeColor="accent1"/>
          <w:szCs w:val="14"/>
        </w:rPr>
      </w:pPr>
    </w:p>
    <w:p w14:paraId="747CE617" w14:textId="77777777" w:rsidR="00511804" w:rsidRDefault="00C36324" w:rsidP="00511804">
      <w:pPr>
        <w:spacing w:after="60"/>
        <w:ind w:left="360" w:hanging="360"/>
        <w:rPr>
          <w:rFonts w:cs="Arial"/>
          <w:b/>
          <w:snapToGrid w:val="0"/>
          <w:color w:val="4F81BD" w:themeColor="accent1"/>
          <w:sz w:val="12"/>
          <w:szCs w:val="12"/>
        </w:rPr>
      </w:pPr>
      <w:r w:rsidRPr="000D4F60">
        <w:rPr>
          <w:rFonts w:ascii="Cambria" w:hAnsi="Cambria" w:cs="Arial"/>
          <w:b/>
          <w:snapToGrid w:val="0"/>
          <w:color w:val="4F81BD" w:themeColor="accent1"/>
          <w:szCs w:val="14"/>
        </w:rPr>
        <w:t>❿</w:t>
      </w:r>
      <w:r w:rsidR="00511804" w:rsidRPr="00346F73">
        <w:rPr>
          <w:rFonts w:cs="Arial"/>
          <w:b/>
          <w:snapToGrid w:val="0"/>
          <w:color w:val="4F81BD" w:themeColor="accent1"/>
          <w:sz w:val="12"/>
          <w:szCs w:val="12"/>
        </w:rPr>
        <w:t xml:space="preserve"> </w:t>
      </w:r>
      <w:r w:rsidR="00511804">
        <w:rPr>
          <w:rFonts w:cs="Arial"/>
          <w:b/>
          <w:snapToGrid w:val="0"/>
          <w:color w:val="4F81BD" w:themeColor="accent1"/>
          <w:sz w:val="12"/>
          <w:szCs w:val="12"/>
        </w:rPr>
        <w:tab/>
      </w:r>
      <w:r w:rsidR="00511804" w:rsidRPr="00153D40">
        <w:rPr>
          <w:rFonts w:cs="Arial"/>
          <w:b/>
          <w:snapToGrid w:val="0"/>
          <w:color w:val="4F81BD" w:themeColor="accent1"/>
          <w:sz w:val="12"/>
          <w:szCs w:val="12"/>
        </w:rPr>
        <w:t>SHEET NUMBERING EXAMPLE</w:t>
      </w:r>
      <w:r w:rsidR="00511804">
        <w:rPr>
          <w:rFonts w:cs="Arial"/>
          <w:b/>
          <w:snapToGrid w:val="0"/>
          <w:color w:val="4F81BD" w:themeColor="accent1"/>
          <w:sz w:val="12"/>
          <w:szCs w:val="12"/>
        </w:rPr>
        <w:t>S FOR</w:t>
      </w:r>
      <w:r w:rsidR="00511804" w:rsidRPr="007641EA">
        <w:rPr>
          <w:rFonts w:cs="Arial"/>
          <w:snapToGrid w:val="0"/>
          <w:color w:val="000000"/>
          <w:szCs w:val="14"/>
        </w:rPr>
        <w:t xml:space="preserve"> </w:t>
      </w:r>
      <w:r w:rsidR="00C73198" w:rsidRPr="00C73198">
        <w:rPr>
          <w:rFonts w:cs="Arial"/>
          <w:b/>
          <w:snapToGrid w:val="0"/>
          <w:color w:val="4F81BD" w:themeColor="accent1"/>
          <w:sz w:val="12"/>
          <w:szCs w:val="12"/>
        </w:rPr>
        <w:t>BRIDGE,</w:t>
      </w:r>
      <w:r w:rsidR="00C73198" w:rsidRPr="00C73198">
        <w:rPr>
          <w:rFonts w:cs="Arial"/>
          <w:snapToGrid w:val="0"/>
          <w:color w:val="4F81BD" w:themeColor="accent1"/>
          <w:szCs w:val="14"/>
        </w:rPr>
        <w:t xml:space="preserve"> </w:t>
      </w:r>
      <w:r w:rsidR="00511804" w:rsidRPr="007641EA">
        <w:rPr>
          <w:rFonts w:cs="Arial"/>
          <w:b/>
          <w:snapToGrid w:val="0"/>
          <w:color w:val="4F81BD" w:themeColor="accent1"/>
          <w:sz w:val="12"/>
          <w:szCs w:val="12"/>
        </w:rPr>
        <w:t>GEOTECHNICAL</w:t>
      </w:r>
      <w:r w:rsidR="00511804">
        <w:rPr>
          <w:rFonts w:cs="Arial"/>
          <w:b/>
          <w:snapToGrid w:val="0"/>
          <w:color w:val="4F81BD" w:themeColor="accent1"/>
          <w:sz w:val="12"/>
          <w:szCs w:val="12"/>
        </w:rPr>
        <w:t xml:space="preserve">, </w:t>
      </w:r>
      <w:r w:rsidR="00511804" w:rsidRPr="007641EA">
        <w:rPr>
          <w:rFonts w:cs="Arial"/>
          <w:b/>
          <w:snapToGrid w:val="0"/>
          <w:color w:val="4F81BD" w:themeColor="accent1"/>
          <w:sz w:val="12"/>
          <w:szCs w:val="12"/>
        </w:rPr>
        <w:t>NATURAL STREAM DESIGN</w:t>
      </w:r>
      <w:r w:rsidR="00094A82">
        <w:rPr>
          <w:rFonts w:cs="Arial"/>
          <w:b/>
          <w:snapToGrid w:val="0"/>
          <w:color w:val="4F81BD" w:themeColor="accent1"/>
          <w:sz w:val="12"/>
          <w:szCs w:val="12"/>
        </w:rPr>
        <w:t>,</w:t>
      </w:r>
      <w:r w:rsidR="00511804">
        <w:rPr>
          <w:rFonts w:cs="Arial"/>
          <w:b/>
          <w:snapToGrid w:val="0"/>
          <w:color w:val="4F81BD" w:themeColor="accent1"/>
          <w:sz w:val="12"/>
          <w:szCs w:val="12"/>
        </w:rPr>
        <w:t xml:space="preserve"> AND</w:t>
      </w:r>
      <w:r w:rsidR="00094A82">
        <w:rPr>
          <w:rFonts w:cs="Arial"/>
          <w:b/>
          <w:snapToGrid w:val="0"/>
          <w:color w:val="4F81BD" w:themeColor="accent1"/>
          <w:sz w:val="12"/>
          <w:szCs w:val="12"/>
        </w:rPr>
        <w:t>STORMWATER</w:t>
      </w:r>
      <w:r w:rsidR="00511804" w:rsidRPr="007641EA">
        <w:rPr>
          <w:rFonts w:cs="Arial"/>
          <w:b/>
          <w:snapToGrid w:val="0"/>
          <w:color w:val="4F81BD" w:themeColor="accent1"/>
          <w:sz w:val="12"/>
          <w:szCs w:val="12"/>
        </w:rPr>
        <w:t xml:space="preserve"> POLLUTION PREVENTION PLAN</w:t>
      </w:r>
      <w:r w:rsidR="00511804" w:rsidRPr="00153D40">
        <w:rPr>
          <w:rFonts w:cs="Arial"/>
          <w:b/>
          <w:snapToGrid w:val="0"/>
          <w:color w:val="4F81BD" w:themeColor="accent1"/>
          <w:sz w:val="12"/>
          <w:szCs w:val="12"/>
        </w:rPr>
        <w:t>:</w:t>
      </w:r>
      <w:r w:rsidR="00511804">
        <w:rPr>
          <w:rFonts w:cs="Arial"/>
          <w:b/>
          <w:snapToGrid w:val="0"/>
          <w:color w:val="4F81BD" w:themeColor="accent1"/>
          <w:sz w:val="12"/>
          <w:szCs w:val="12"/>
        </w:rPr>
        <w:t xml:space="preserve"> G-1,</w:t>
      </w:r>
      <w:r w:rsidR="00094A82">
        <w:rPr>
          <w:rFonts w:cs="Arial"/>
          <w:b/>
          <w:snapToGrid w:val="0"/>
          <w:color w:val="4F81BD" w:themeColor="accent1"/>
          <w:sz w:val="12"/>
          <w:szCs w:val="12"/>
        </w:rPr>
        <w:t xml:space="preserve"> </w:t>
      </w:r>
      <w:r w:rsidR="00511804">
        <w:rPr>
          <w:rFonts w:cs="Arial"/>
          <w:b/>
          <w:snapToGrid w:val="0"/>
          <w:color w:val="4F81BD" w:themeColor="accent1"/>
          <w:sz w:val="12"/>
          <w:szCs w:val="12"/>
        </w:rPr>
        <w:t>G-2. G-3, ETC., NS-1, NS-2, NS-3 ETC.</w:t>
      </w:r>
    </w:p>
    <w:p w14:paraId="7693F983" w14:textId="77777777" w:rsidR="00511804" w:rsidRDefault="00511804" w:rsidP="00511804">
      <w:pPr>
        <w:ind w:left="360" w:hanging="360"/>
        <w:rPr>
          <w:rFonts w:ascii="Calibri" w:hAnsi="Calibri"/>
          <w:b/>
          <w:snapToGrid w:val="0"/>
          <w:color w:val="4F81BD" w:themeColor="accent1"/>
          <w:szCs w:val="14"/>
        </w:rPr>
      </w:pPr>
    </w:p>
    <w:p w14:paraId="25D80BDB" w14:textId="77777777" w:rsidR="00511804" w:rsidRDefault="00C36324" w:rsidP="00511804">
      <w:pPr>
        <w:spacing w:after="60"/>
        <w:ind w:left="360" w:hanging="360"/>
        <w:rPr>
          <w:rFonts w:cs="Arial"/>
          <w:b/>
          <w:snapToGrid w:val="0"/>
          <w:color w:val="4F81BD" w:themeColor="accent1"/>
          <w:sz w:val="12"/>
          <w:szCs w:val="12"/>
        </w:rPr>
      </w:pPr>
      <w:r w:rsidRPr="00C36324">
        <w:rPr>
          <w:rFonts w:ascii="Cambria" w:hAnsi="Cambria" w:cs="Arial"/>
          <w:b/>
          <w:snapToGrid w:val="0"/>
          <w:color w:val="4F81BD" w:themeColor="accent1"/>
          <w:szCs w:val="14"/>
        </w:rPr>
        <w:t>⓫</w:t>
      </w:r>
      <w:r w:rsidR="00511804" w:rsidRPr="00346F73">
        <w:rPr>
          <w:rFonts w:cs="Arial"/>
          <w:b/>
          <w:snapToGrid w:val="0"/>
          <w:color w:val="4F81BD" w:themeColor="accent1"/>
          <w:sz w:val="12"/>
          <w:szCs w:val="12"/>
        </w:rPr>
        <w:t xml:space="preserve"> </w:t>
      </w:r>
      <w:r w:rsidR="00511804">
        <w:rPr>
          <w:rFonts w:cs="Arial"/>
          <w:b/>
          <w:snapToGrid w:val="0"/>
          <w:color w:val="4F81BD" w:themeColor="accent1"/>
          <w:sz w:val="12"/>
          <w:szCs w:val="12"/>
        </w:rPr>
        <w:tab/>
      </w:r>
      <w:r w:rsidR="00511804" w:rsidRPr="00153D40">
        <w:rPr>
          <w:rFonts w:cs="Arial"/>
          <w:b/>
          <w:snapToGrid w:val="0"/>
          <w:color w:val="4F81BD" w:themeColor="accent1"/>
          <w:sz w:val="12"/>
          <w:szCs w:val="12"/>
        </w:rPr>
        <w:t>SHEET NUMBERING EXAMPLE:</w:t>
      </w:r>
      <w:r w:rsidR="00511804">
        <w:rPr>
          <w:rFonts w:cs="Arial"/>
          <w:b/>
          <w:snapToGrid w:val="0"/>
          <w:color w:val="4F81BD" w:themeColor="accent1"/>
          <w:sz w:val="12"/>
          <w:szCs w:val="12"/>
        </w:rPr>
        <w:t xml:space="preserve"> </w:t>
      </w:r>
    </w:p>
    <w:p w14:paraId="6C4B8E5F" w14:textId="77777777" w:rsidR="00511804" w:rsidRPr="00153D40" w:rsidRDefault="00511804" w:rsidP="00511804">
      <w:pPr>
        <w:spacing w:after="60"/>
        <w:ind w:left="360"/>
        <w:rPr>
          <w:rFonts w:cs="Arial"/>
          <w:b/>
          <w:snapToGrid w:val="0"/>
          <w:color w:val="4F81BD" w:themeColor="accent1"/>
          <w:sz w:val="12"/>
          <w:szCs w:val="12"/>
        </w:rPr>
      </w:pPr>
      <w:r w:rsidRPr="00153D40">
        <w:rPr>
          <w:rFonts w:cs="Arial"/>
          <w:b/>
          <w:snapToGrid w:val="0"/>
          <w:color w:val="4F81BD" w:themeColor="accent1"/>
          <w:sz w:val="12"/>
          <w:szCs w:val="12"/>
        </w:rPr>
        <w:t>R, RA, RB, Etc.</w:t>
      </w:r>
      <w:r>
        <w:rPr>
          <w:rFonts w:cs="Arial"/>
          <w:b/>
          <w:snapToGrid w:val="0"/>
          <w:color w:val="4F81BD" w:themeColor="accent1"/>
          <w:sz w:val="12"/>
          <w:szCs w:val="12"/>
        </w:rPr>
        <w:tab/>
        <w:t>(Estimated Quantities and Details)</w:t>
      </w:r>
      <w:r w:rsidRPr="00153D40">
        <w:rPr>
          <w:rFonts w:cs="Arial"/>
          <w:b/>
          <w:snapToGrid w:val="0"/>
          <w:color w:val="4F81BD" w:themeColor="accent1"/>
          <w:sz w:val="12"/>
          <w:szCs w:val="12"/>
        </w:rPr>
        <w:t xml:space="preserve"> </w:t>
      </w:r>
      <w:r>
        <w:rPr>
          <w:rFonts w:cs="Arial"/>
          <w:b/>
          <w:snapToGrid w:val="0"/>
          <w:color w:val="4F81BD" w:themeColor="accent1"/>
          <w:sz w:val="12"/>
          <w:szCs w:val="12"/>
        </w:rPr>
        <w:t>(All Walls)</w:t>
      </w:r>
    </w:p>
    <w:p w14:paraId="29A1CD19" w14:textId="77777777" w:rsidR="00511804" w:rsidRPr="00153D40" w:rsidRDefault="00511804" w:rsidP="00511804">
      <w:pPr>
        <w:ind w:left="360"/>
        <w:rPr>
          <w:rFonts w:cs="Arial"/>
          <w:b/>
          <w:snapToGrid w:val="0"/>
          <w:color w:val="4F81BD" w:themeColor="accent1"/>
          <w:sz w:val="12"/>
          <w:szCs w:val="12"/>
        </w:rPr>
      </w:pPr>
      <w:r w:rsidRPr="00153D40">
        <w:rPr>
          <w:rFonts w:cs="Arial"/>
          <w:b/>
          <w:snapToGrid w:val="0"/>
          <w:color w:val="4F81BD" w:themeColor="accent1"/>
          <w:sz w:val="12"/>
          <w:szCs w:val="12"/>
        </w:rPr>
        <w:t>Retaining Wall R</w:t>
      </w:r>
      <w:r>
        <w:rPr>
          <w:rFonts w:cs="Arial"/>
          <w:b/>
          <w:snapToGrid w:val="0"/>
          <w:color w:val="4F81BD" w:themeColor="accent1"/>
          <w:sz w:val="12"/>
          <w:szCs w:val="12"/>
        </w:rPr>
        <w:t>-</w:t>
      </w:r>
      <w:r w:rsidRPr="00153D40">
        <w:rPr>
          <w:rFonts w:cs="Arial"/>
          <w:b/>
          <w:snapToGrid w:val="0"/>
          <w:color w:val="4F81BD" w:themeColor="accent1"/>
          <w:sz w:val="12"/>
          <w:szCs w:val="12"/>
        </w:rPr>
        <w:t xml:space="preserve">1 </w:t>
      </w:r>
      <w:r>
        <w:rPr>
          <w:rFonts w:cs="Arial"/>
          <w:b/>
          <w:snapToGrid w:val="0"/>
          <w:color w:val="4F81BD" w:themeColor="accent1"/>
          <w:sz w:val="12"/>
          <w:szCs w:val="12"/>
        </w:rPr>
        <w:tab/>
      </w:r>
      <w:r w:rsidRPr="00153D40">
        <w:rPr>
          <w:rFonts w:cs="Arial"/>
          <w:b/>
          <w:snapToGrid w:val="0"/>
          <w:color w:val="4F81BD" w:themeColor="accent1"/>
          <w:sz w:val="12"/>
          <w:szCs w:val="12"/>
        </w:rPr>
        <w:t>(</w:t>
      </w:r>
      <w:r w:rsidRPr="00153D40">
        <w:rPr>
          <w:rFonts w:cs="Arial"/>
          <w:b/>
          <w:iCs/>
          <w:snapToGrid w:val="0"/>
          <w:color w:val="4F81BD" w:themeColor="accent1"/>
          <w:sz w:val="12"/>
          <w:szCs w:val="12"/>
        </w:rPr>
        <w:t>Geotechnical Design Notes and Requirements</w:t>
      </w:r>
      <w:r w:rsidRPr="00153D40">
        <w:rPr>
          <w:rFonts w:cs="Arial"/>
          <w:b/>
          <w:snapToGrid w:val="0"/>
          <w:color w:val="4F81BD" w:themeColor="accent1"/>
          <w:sz w:val="12"/>
          <w:szCs w:val="12"/>
        </w:rPr>
        <w:t xml:space="preserve">), </w:t>
      </w:r>
    </w:p>
    <w:p w14:paraId="3F45F1DA" w14:textId="77777777" w:rsidR="00511804" w:rsidRPr="00153D40" w:rsidRDefault="00511804" w:rsidP="00511804">
      <w:pPr>
        <w:ind w:left="360"/>
        <w:rPr>
          <w:rFonts w:cs="Arial"/>
          <w:b/>
          <w:snapToGrid w:val="0"/>
          <w:color w:val="4F81BD" w:themeColor="accent1"/>
          <w:sz w:val="12"/>
          <w:szCs w:val="12"/>
        </w:rPr>
      </w:pPr>
      <w:r w:rsidRPr="00153D40">
        <w:rPr>
          <w:rFonts w:cs="Arial"/>
          <w:b/>
          <w:snapToGrid w:val="0"/>
          <w:color w:val="4F81BD" w:themeColor="accent1"/>
          <w:sz w:val="12"/>
          <w:szCs w:val="12"/>
        </w:rPr>
        <w:t>Retaining Wall R</w:t>
      </w:r>
      <w:r>
        <w:rPr>
          <w:rFonts w:cs="Arial"/>
          <w:b/>
          <w:snapToGrid w:val="0"/>
          <w:color w:val="4F81BD" w:themeColor="accent1"/>
          <w:sz w:val="12"/>
          <w:szCs w:val="12"/>
        </w:rPr>
        <w:t>-</w:t>
      </w:r>
      <w:r w:rsidRPr="00153D40">
        <w:rPr>
          <w:rFonts w:cs="Arial"/>
          <w:b/>
          <w:snapToGrid w:val="0"/>
          <w:color w:val="4F81BD" w:themeColor="accent1"/>
          <w:sz w:val="12"/>
          <w:szCs w:val="12"/>
        </w:rPr>
        <w:t xml:space="preserve">1A </w:t>
      </w:r>
      <w:r>
        <w:rPr>
          <w:rFonts w:cs="Arial"/>
          <w:b/>
          <w:snapToGrid w:val="0"/>
          <w:color w:val="4F81BD" w:themeColor="accent1"/>
          <w:sz w:val="12"/>
          <w:szCs w:val="12"/>
        </w:rPr>
        <w:tab/>
      </w:r>
      <w:r w:rsidRPr="00153D40">
        <w:rPr>
          <w:rFonts w:cs="Arial"/>
          <w:b/>
          <w:snapToGrid w:val="0"/>
          <w:color w:val="4F81BD" w:themeColor="accent1"/>
          <w:sz w:val="12"/>
          <w:szCs w:val="12"/>
        </w:rPr>
        <w:t xml:space="preserve">(Geometric Layout)  </w:t>
      </w:r>
    </w:p>
    <w:p w14:paraId="795C13C1" w14:textId="77777777" w:rsidR="00511804" w:rsidRDefault="00511804" w:rsidP="00511804">
      <w:pPr>
        <w:ind w:left="360"/>
        <w:rPr>
          <w:rFonts w:cs="Arial"/>
          <w:b/>
          <w:snapToGrid w:val="0"/>
          <w:color w:val="4F81BD" w:themeColor="accent1"/>
          <w:sz w:val="12"/>
          <w:szCs w:val="12"/>
        </w:rPr>
      </w:pPr>
      <w:r w:rsidRPr="00153D40">
        <w:rPr>
          <w:rFonts w:cs="Arial"/>
          <w:b/>
          <w:snapToGrid w:val="0"/>
          <w:color w:val="4F81BD" w:themeColor="accent1"/>
          <w:sz w:val="12"/>
          <w:szCs w:val="12"/>
        </w:rPr>
        <w:t>Retaining Wall R</w:t>
      </w:r>
      <w:r>
        <w:rPr>
          <w:rFonts w:cs="Arial"/>
          <w:b/>
          <w:snapToGrid w:val="0"/>
          <w:color w:val="4F81BD" w:themeColor="accent1"/>
          <w:sz w:val="12"/>
          <w:szCs w:val="12"/>
        </w:rPr>
        <w:t>-</w:t>
      </w:r>
      <w:r w:rsidRPr="00153D40">
        <w:rPr>
          <w:rFonts w:cs="Arial"/>
          <w:b/>
          <w:snapToGrid w:val="0"/>
          <w:color w:val="4F81BD" w:themeColor="accent1"/>
          <w:sz w:val="12"/>
          <w:szCs w:val="12"/>
        </w:rPr>
        <w:t xml:space="preserve">1B </w:t>
      </w:r>
      <w:r>
        <w:rPr>
          <w:rFonts w:cs="Arial"/>
          <w:b/>
          <w:snapToGrid w:val="0"/>
          <w:color w:val="4F81BD" w:themeColor="accent1"/>
          <w:sz w:val="12"/>
          <w:szCs w:val="12"/>
        </w:rPr>
        <w:tab/>
      </w:r>
      <w:r w:rsidRPr="00153D40">
        <w:rPr>
          <w:rFonts w:cs="Arial"/>
          <w:b/>
          <w:snapToGrid w:val="0"/>
          <w:color w:val="4F81BD" w:themeColor="accent1"/>
          <w:sz w:val="12"/>
          <w:szCs w:val="12"/>
        </w:rPr>
        <w:t>(Soil Profiles and Details)</w:t>
      </w:r>
    </w:p>
    <w:p w14:paraId="5C6ED1F7" w14:textId="77777777" w:rsidR="00511804" w:rsidRPr="00153D40" w:rsidRDefault="00511804" w:rsidP="00511804">
      <w:pPr>
        <w:spacing w:after="60"/>
        <w:ind w:left="360"/>
        <w:rPr>
          <w:rFonts w:cs="Arial"/>
          <w:b/>
          <w:snapToGrid w:val="0"/>
          <w:color w:val="4F81BD" w:themeColor="accent1"/>
          <w:sz w:val="12"/>
          <w:szCs w:val="12"/>
        </w:rPr>
      </w:pPr>
      <w:r w:rsidRPr="00153D40">
        <w:rPr>
          <w:rFonts w:cs="Arial"/>
          <w:b/>
          <w:snapToGrid w:val="0"/>
          <w:color w:val="4F81BD" w:themeColor="accent1"/>
          <w:sz w:val="12"/>
          <w:szCs w:val="12"/>
        </w:rPr>
        <w:t>Retaining Wall R</w:t>
      </w:r>
      <w:r>
        <w:rPr>
          <w:rFonts w:cs="Arial"/>
          <w:b/>
          <w:snapToGrid w:val="0"/>
          <w:color w:val="4F81BD" w:themeColor="accent1"/>
          <w:sz w:val="12"/>
          <w:szCs w:val="12"/>
        </w:rPr>
        <w:t>-</w:t>
      </w:r>
      <w:r w:rsidRPr="00153D40">
        <w:rPr>
          <w:rFonts w:cs="Arial"/>
          <w:b/>
          <w:snapToGrid w:val="0"/>
          <w:color w:val="4F81BD" w:themeColor="accent1"/>
          <w:sz w:val="12"/>
          <w:szCs w:val="12"/>
        </w:rPr>
        <w:t>1</w:t>
      </w:r>
      <w:r>
        <w:rPr>
          <w:rFonts w:cs="Arial"/>
          <w:b/>
          <w:snapToGrid w:val="0"/>
          <w:color w:val="4F81BD" w:themeColor="accent1"/>
          <w:sz w:val="12"/>
          <w:szCs w:val="12"/>
        </w:rPr>
        <w:t>C</w:t>
      </w:r>
      <w:r w:rsidRPr="00153D40">
        <w:rPr>
          <w:rFonts w:cs="Arial"/>
          <w:b/>
          <w:snapToGrid w:val="0"/>
          <w:color w:val="4F81BD" w:themeColor="accent1"/>
          <w:sz w:val="12"/>
          <w:szCs w:val="12"/>
        </w:rPr>
        <w:t xml:space="preserve"> </w:t>
      </w:r>
      <w:r>
        <w:rPr>
          <w:rFonts w:cs="Arial"/>
          <w:b/>
          <w:snapToGrid w:val="0"/>
          <w:color w:val="4F81BD" w:themeColor="accent1"/>
          <w:sz w:val="12"/>
          <w:szCs w:val="12"/>
        </w:rPr>
        <w:tab/>
      </w:r>
      <w:r w:rsidRPr="00153D40">
        <w:rPr>
          <w:rFonts w:cs="Arial"/>
          <w:b/>
          <w:snapToGrid w:val="0"/>
          <w:color w:val="4F81BD" w:themeColor="accent1"/>
          <w:sz w:val="12"/>
          <w:szCs w:val="12"/>
        </w:rPr>
        <w:t>(</w:t>
      </w:r>
      <w:r>
        <w:rPr>
          <w:rFonts w:cs="Arial"/>
          <w:b/>
          <w:snapToGrid w:val="0"/>
          <w:color w:val="4F81BD" w:themeColor="accent1"/>
          <w:sz w:val="12"/>
          <w:szCs w:val="12"/>
        </w:rPr>
        <w:t>If Needed</w:t>
      </w:r>
      <w:r w:rsidRPr="00153D40">
        <w:rPr>
          <w:rFonts w:cs="Arial"/>
          <w:b/>
          <w:snapToGrid w:val="0"/>
          <w:color w:val="4F81BD" w:themeColor="accent1"/>
          <w:sz w:val="12"/>
          <w:szCs w:val="12"/>
        </w:rPr>
        <w:t>)</w:t>
      </w:r>
    </w:p>
    <w:p w14:paraId="2279DE81" w14:textId="77777777" w:rsidR="00511804" w:rsidRPr="00153D40" w:rsidRDefault="00511804" w:rsidP="00511804">
      <w:pPr>
        <w:ind w:left="360"/>
        <w:rPr>
          <w:rFonts w:cs="Arial"/>
          <w:b/>
          <w:snapToGrid w:val="0"/>
          <w:color w:val="4F81BD" w:themeColor="accent1"/>
          <w:sz w:val="12"/>
          <w:szCs w:val="12"/>
        </w:rPr>
      </w:pPr>
      <w:r w:rsidRPr="00153D40">
        <w:rPr>
          <w:rFonts w:cs="Arial"/>
          <w:b/>
          <w:snapToGrid w:val="0"/>
          <w:color w:val="4F81BD" w:themeColor="accent1"/>
          <w:sz w:val="12"/>
          <w:szCs w:val="12"/>
        </w:rPr>
        <w:t>Retaining Wall R</w:t>
      </w:r>
      <w:r>
        <w:rPr>
          <w:rFonts w:cs="Arial"/>
          <w:b/>
          <w:snapToGrid w:val="0"/>
          <w:color w:val="4F81BD" w:themeColor="accent1"/>
          <w:sz w:val="12"/>
          <w:szCs w:val="12"/>
        </w:rPr>
        <w:t>-</w:t>
      </w:r>
      <w:r w:rsidRPr="00153D40">
        <w:rPr>
          <w:rFonts w:cs="Arial"/>
          <w:b/>
          <w:snapToGrid w:val="0"/>
          <w:color w:val="4F81BD" w:themeColor="accent1"/>
          <w:sz w:val="12"/>
          <w:szCs w:val="12"/>
        </w:rPr>
        <w:t xml:space="preserve">2 </w:t>
      </w:r>
      <w:r>
        <w:rPr>
          <w:rFonts w:cs="Arial"/>
          <w:b/>
          <w:snapToGrid w:val="0"/>
          <w:color w:val="4F81BD" w:themeColor="accent1"/>
          <w:sz w:val="12"/>
          <w:szCs w:val="12"/>
        </w:rPr>
        <w:tab/>
      </w:r>
      <w:r w:rsidRPr="00153D40">
        <w:rPr>
          <w:rFonts w:cs="Arial"/>
          <w:b/>
          <w:snapToGrid w:val="0"/>
          <w:color w:val="4F81BD" w:themeColor="accent1"/>
          <w:sz w:val="12"/>
          <w:szCs w:val="12"/>
        </w:rPr>
        <w:t>(</w:t>
      </w:r>
      <w:r w:rsidRPr="00153D40">
        <w:rPr>
          <w:rFonts w:cs="Arial"/>
          <w:b/>
          <w:iCs/>
          <w:snapToGrid w:val="0"/>
          <w:color w:val="4F81BD" w:themeColor="accent1"/>
          <w:sz w:val="12"/>
          <w:szCs w:val="12"/>
        </w:rPr>
        <w:t>Geotechnical Design Notes and Requirements</w:t>
      </w:r>
      <w:r w:rsidRPr="00153D40">
        <w:rPr>
          <w:rFonts w:cs="Arial"/>
          <w:b/>
          <w:snapToGrid w:val="0"/>
          <w:color w:val="4F81BD" w:themeColor="accent1"/>
          <w:sz w:val="12"/>
          <w:szCs w:val="12"/>
        </w:rPr>
        <w:t xml:space="preserve">), </w:t>
      </w:r>
    </w:p>
    <w:p w14:paraId="3859B250" w14:textId="77777777" w:rsidR="00511804" w:rsidRPr="00153D40" w:rsidRDefault="00511804" w:rsidP="00511804">
      <w:pPr>
        <w:ind w:left="360"/>
        <w:rPr>
          <w:rFonts w:cs="Arial"/>
          <w:b/>
          <w:snapToGrid w:val="0"/>
          <w:color w:val="4F81BD" w:themeColor="accent1"/>
          <w:sz w:val="12"/>
          <w:szCs w:val="12"/>
        </w:rPr>
      </w:pPr>
      <w:r w:rsidRPr="00153D40">
        <w:rPr>
          <w:rFonts w:cs="Arial"/>
          <w:b/>
          <w:snapToGrid w:val="0"/>
          <w:color w:val="4F81BD" w:themeColor="accent1"/>
          <w:sz w:val="12"/>
          <w:szCs w:val="12"/>
        </w:rPr>
        <w:t>Retaining Wall R</w:t>
      </w:r>
      <w:r>
        <w:rPr>
          <w:rFonts w:cs="Arial"/>
          <w:b/>
          <w:snapToGrid w:val="0"/>
          <w:color w:val="4F81BD" w:themeColor="accent1"/>
          <w:sz w:val="12"/>
          <w:szCs w:val="12"/>
        </w:rPr>
        <w:t>-</w:t>
      </w:r>
      <w:r w:rsidRPr="00153D40">
        <w:rPr>
          <w:rFonts w:cs="Arial"/>
          <w:b/>
          <w:snapToGrid w:val="0"/>
          <w:color w:val="4F81BD" w:themeColor="accent1"/>
          <w:sz w:val="12"/>
          <w:szCs w:val="12"/>
        </w:rPr>
        <w:t xml:space="preserve">2A </w:t>
      </w:r>
      <w:r>
        <w:rPr>
          <w:rFonts w:cs="Arial"/>
          <w:b/>
          <w:snapToGrid w:val="0"/>
          <w:color w:val="4F81BD" w:themeColor="accent1"/>
          <w:sz w:val="12"/>
          <w:szCs w:val="12"/>
        </w:rPr>
        <w:tab/>
      </w:r>
      <w:r w:rsidRPr="00153D40">
        <w:rPr>
          <w:rFonts w:cs="Arial"/>
          <w:b/>
          <w:snapToGrid w:val="0"/>
          <w:color w:val="4F81BD" w:themeColor="accent1"/>
          <w:sz w:val="12"/>
          <w:szCs w:val="12"/>
        </w:rPr>
        <w:t xml:space="preserve">(Geometric Layout)  </w:t>
      </w:r>
    </w:p>
    <w:p w14:paraId="641A6A6C" w14:textId="77777777" w:rsidR="00511804" w:rsidRDefault="00511804" w:rsidP="00511804">
      <w:pPr>
        <w:ind w:left="360"/>
        <w:rPr>
          <w:rFonts w:cs="Arial"/>
          <w:b/>
          <w:snapToGrid w:val="0"/>
          <w:color w:val="4F81BD" w:themeColor="accent1"/>
          <w:sz w:val="12"/>
          <w:szCs w:val="12"/>
        </w:rPr>
      </w:pPr>
      <w:r w:rsidRPr="00153D40">
        <w:rPr>
          <w:rFonts w:cs="Arial"/>
          <w:b/>
          <w:snapToGrid w:val="0"/>
          <w:color w:val="4F81BD" w:themeColor="accent1"/>
          <w:sz w:val="12"/>
          <w:szCs w:val="12"/>
        </w:rPr>
        <w:t>Retaining Wall R</w:t>
      </w:r>
      <w:r>
        <w:rPr>
          <w:rFonts w:cs="Arial"/>
          <w:b/>
          <w:snapToGrid w:val="0"/>
          <w:color w:val="4F81BD" w:themeColor="accent1"/>
          <w:sz w:val="12"/>
          <w:szCs w:val="12"/>
        </w:rPr>
        <w:t>-</w:t>
      </w:r>
      <w:r w:rsidRPr="00153D40">
        <w:rPr>
          <w:rFonts w:cs="Arial"/>
          <w:b/>
          <w:snapToGrid w:val="0"/>
          <w:color w:val="4F81BD" w:themeColor="accent1"/>
          <w:sz w:val="12"/>
          <w:szCs w:val="12"/>
        </w:rPr>
        <w:t xml:space="preserve">2B </w:t>
      </w:r>
      <w:r>
        <w:rPr>
          <w:rFonts w:cs="Arial"/>
          <w:b/>
          <w:snapToGrid w:val="0"/>
          <w:color w:val="4F81BD" w:themeColor="accent1"/>
          <w:sz w:val="12"/>
          <w:szCs w:val="12"/>
        </w:rPr>
        <w:tab/>
      </w:r>
      <w:r w:rsidRPr="00153D40">
        <w:rPr>
          <w:rFonts w:cs="Arial"/>
          <w:b/>
          <w:snapToGrid w:val="0"/>
          <w:color w:val="4F81BD" w:themeColor="accent1"/>
          <w:sz w:val="12"/>
          <w:szCs w:val="12"/>
        </w:rPr>
        <w:t>(Soil Profiles and Details)</w:t>
      </w:r>
    </w:p>
    <w:p w14:paraId="64719663" w14:textId="77777777" w:rsidR="00511804" w:rsidRPr="00153D40" w:rsidRDefault="00511804" w:rsidP="00511804">
      <w:pPr>
        <w:spacing w:after="60"/>
        <w:ind w:left="360"/>
        <w:rPr>
          <w:rFonts w:cs="Arial"/>
          <w:b/>
          <w:snapToGrid w:val="0"/>
          <w:color w:val="4F81BD" w:themeColor="accent1"/>
          <w:sz w:val="12"/>
          <w:szCs w:val="12"/>
        </w:rPr>
      </w:pPr>
      <w:r w:rsidRPr="00153D40">
        <w:rPr>
          <w:rFonts w:cs="Arial"/>
          <w:b/>
          <w:snapToGrid w:val="0"/>
          <w:color w:val="4F81BD" w:themeColor="accent1"/>
          <w:sz w:val="12"/>
          <w:szCs w:val="12"/>
        </w:rPr>
        <w:t>Retaining Wall R</w:t>
      </w:r>
      <w:r>
        <w:rPr>
          <w:rFonts w:cs="Arial"/>
          <w:b/>
          <w:snapToGrid w:val="0"/>
          <w:color w:val="4F81BD" w:themeColor="accent1"/>
          <w:sz w:val="12"/>
          <w:szCs w:val="12"/>
        </w:rPr>
        <w:t>-2C</w:t>
      </w:r>
      <w:r w:rsidRPr="00153D40">
        <w:rPr>
          <w:rFonts w:cs="Arial"/>
          <w:b/>
          <w:snapToGrid w:val="0"/>
          <w:color w:val="4F81BD" w:themeColor="accent1"/>
          <w:sz w:val="12"/>
          <w:szCs w:val="12"/>
        </w:rPr>
        <w:t xml:space="preserve"> </w:t>
      </w:r>
      <w:r>
        <w:rPr>
          <w:rFonts w:cs="Arial"/>
          <w:b/>
          <w:snapToGrid w:val="0"/>
          <w:color w:val="4F81BD" w:themeColor="accent1"/>
          <w:sz w:val="12"/>
          <w:szCs w:val="12"/>
        </w:rPr>
        <w:tab/>
      </w:r>
      <w:r w:rsidRPr="00153D40">
        <w:rPr>
          <w:rFonts w:cs="Arial"/>
          <w:b/>
          <w:snapToGrid w:val="0"/>
          <w:color w:val="4F81BD" w:themeColor="accent1"/>
          <w:sz w:val="12"/>
          <w:szCs w:val="12"/>
        </w:rPr>
        <w:t>(</w:t>
      </w:r>
      <w:r>
        <w:rPr>
          <w:rFonts w:cs="Arial"/>
          <w:b/>
          <w:snapToGrid w:val="0"/>
          <w:color w:val="4F81BD" w:themeColor="accent1"/>
          <w:sz w:val="12"/>
          <w:szCs w:val="12"/>
        </w:rPr>
        <w:t>If Needed</w:t>
      </w:r>
      <w:r w:rsidRPr="00153D40">
        <w:rPr>
          <w:rFonts w:cs="Arial"/>
          <w:b/>
          <w:snapToGrid w:val="0"/>
          <w:color w:val="4F81BD" w:themeColor="accent1"/>
          <w:sz w:val="12"/>
          <w:szCs w:val="12"/>
        </w:rPr>
        <w:t>)</w:t>
      </w:r>
    </w:p>
    <w:p w14:paraId="74A3360B" w14:textId="77777777" w:rsidR="00511804" w:rsidRDefault="00511804" w:rsidP="00511804">
      <w:pPr>
        <w:ind w:left="360"/>
        <w:rPr>
          <w:rFonts w:cs="Arial"/>
          <w:b/>
          <w:snapToGrid w:val="0"/>
          <w:color w:val="4F81BD" w:themeColor="accent1"/>
          <w:sz w:val="12"/>
          <w:szCs w:val="12"/>
        </w:rPr>
      </w:pPr>
      <w:r w:rsidRPr="00153D40">
        <w:rPr>
          <w:rFonts w:cs="Arial"/>
          <w:b/>
          <w:snapToGrid w:val="0"/>
          <w:color w:val="4F81BD" w:themeColor="accent1"/>
          <w:sz w:val="12"/>
          <w:szCs w:val="12"/>
        </w:rPr>
        <w:t>Etc. For Each Wall</w:t>
      </w:r>
      <w:r w:rsidRPr="00A2556C">
        <w:rPr>
          <w:rFonts w:cs="Arial"/>
          <w:b/>
          <w:snapToGrid w:val="0"/>
          <w:color w:val="4F81BD" w:themeColor="accent1"/>
          <w:sz w:val="12"/>
          <w:szCs w:val="12"/>
        </w:rPr>
        <w:t xml:space="preserve">   </w:t>
      </w:r>
    </w:p>
    <w:p w14:paraId="345D3B48" w14:textId="77777777" w:rsidR="00511804" w:rsidRPr="00A2556C" w:rsidRDefault="00511804" w:rsidP="00511804">
      <w:pPr>
        <w:ind w:left="360"/>
        <w:rPr>
          <w:rFonts w:cs="Arial"/>
          <w:b/>
          <w:snapToGrid w:val="0"/>
          <w:color w:val="4F81BD" w:themeColor="accent1"/>
          <w:sz w:val="12"/>
          <w:szCs w:val="12"/>
        </w:rPr>
      </w:pPr>
    </w:p>
    <w:p w14:paraId="77B81996" w14:textId="77777777" w:rsidR="00EB3F01" w:rsidRDefault="00EB3F01" w:rsidP="00EB3F01">
      <w:pPr>
        <w:keepNext/>
        <w:tabs>
          <w:tab w:val="left" w:pos="4608"/>
        </w:tabs>
        <w:spacing w:after="120"/>
        <w:rPr>
          <w:b/>
          <w:bCs/>
          <w:snapToGrid w:val="0"/>
          <w:color w:val="000000"/>
          <w:sz w:val="18"/>
        </w:rPr>
      </w:pPr>
      <w:r>
        <w:rPr>
          <w:b/>
          <w:bCs/>
          <w:snapToGrid w:val="0"/>
          <w:color w:val="000000"/>
          <w:sz w:val="18"/>
        </w:rPr>
        <w:t>10-100.00   STANDARD ROADWAY TITLE SHEET, ABBREVIATIONS, AND LEGENDS</w:t>
      </w:r>
    </w:p>
    <w:p w14:paraId="6CBA86ED" w14:textId="77777777" w:rsidR="00EB3F01" w:rsidRDefault="00EB3F01" w:rsidP="00EB3F01">
      <w:pPr>
        <w:tabs>
          <w:tab w:val="left" w:pos="1008"/>
          <w:tab w:val="left" w:pos="1872"/>
        </w:tabs>
        <w:spacing w:after="120"/>
        <w:ind w:left="1872" w:hanging="1872"/>
        <w:outlineLvl w:val="0"/>
        <w:rPr>
          <w:b/>
          <w:bCs/>
          <w:snapToGrid w:val="0"/>
          <w:color w:val="000000"/>
          <w:sz w:val="18"/>
        </w:rPr>
      </w:pPr>
      <w:r>
        <w:rPr>
          <w:b/>
          <w:color w:val="4F81BD" w:themeColor="accent1"/>
        </w:rPr>
        <w:t xml:space="preserve">10-100.01     </w:t>
      </w:r>
      <w:r>
        <w:rPr>
          <w:b/>
          <w:color w:val="4F81BD" w:themeColor="accent1"/>
        </w:rPr>
        <w:tab/>
        <w:t>STANDARD ROADWAY DRAWINGS TITLE SHEET</w:t>
      </w:r>
    </w:p>
    <w:p w14:paraId="4AD7209E" w14:textId="77777777" w:rsidR="00EB3F01" w:rsidRDefault="00EB3F01" w:rsidP="00EB3F01">
      <w:pPr>
        <w:tabs>
          <w:tab w:val="left" w:pos="1008"/>
          <w:tab w:val="left" w:pos="1872"/>
        </w:tabs>
        <w:spacing w:after="120"/>
        <w:ind w:left="1872" w:hanging="1872"/>
        <w:outlineLvl w:val="0"/>
        <w:rPr>
          <w:b/>
          <w:bCs/>
          <w:snapToGrid w:val="0"/>
          <w:color w:val="000000"/>
          <w:sz w:val="18"/>
        </w:rPr>
      </w:pPr>
      <w:r>
        <w:t>RD-TP-1</w:t>
      </w:r>
      <w:r>
        <w:tab/>
        <w:t>09-26-16</w:t>
      </w:r>
      <w:r>
        <w:tab/>
        <w:t>STANDARD ROADWAY DRAWINGS TITLE SHEET</w:t>
      </w:r>
    </w:p>
    <w:p w14:paraId="3A0B243E" w14:textId="77777777" w:rsidR="00EB3F01" w:rsidRDefault="00EB3F01" w:rsidP="00EB3F01">
      <w:pPr>
        <w:tabs>
          <w:tab w:val="left" w:pos="1008"/>
          <w:tab w:val="left" w:pos="1872"/>
        </w:tabs>
        <w:spacing w:after="120"/>
        <w:ind w:left="1872" w:hanging="1872"/>
        <w:outlineLvl w:val="0"/>
        <w:rPr>
          <w:b/>
          <w:color w:val="4F81BD" w:themeColor="accent1"/>
        </w:rPr>
      </w:pPr>
      <w:bookmarkStart w:id="0" w:name="_Toc433089631"/>
      <w:r>
        <w:rPr>
          <w:b/>
          <w:color w:val="4F81BD" w:themeColor="accent1"/>
        </w:rPr>
        <w:t xml:space="preserve">10-100.02     </w:t>
      </w:r>
      <w:r>
        <w:rPr>
          <w:b/>
          <w:color w:val="4F81BD" w:themeColor="accent1"/>
        </w:rPr>
        <w:tab/>
        <w:t xml:space="preserve">STANDARD ABBREVIATIONS AND </w:t>
      </w:r>
      <w:bookmarkEnd w:id="0"/>
      <w:r>
        <w:rPr>
          <w:b/>
          <w:color w:val="4F81BD" w:themeColor="accent1"/>
        </w:rPr>
        <w:t xml:space="preserve">LEGENDS </w:t>
      </w:r>
    </w:p>
    <w:p w14:paraId="587A2601" w14:textId="77777777" w:rsidR="00EB3F01" w:rsidRDefault="00EB3F01" w:rsidP="00EB3F01">
      <w:pPr>
        <w:tabs>
          <w:tab w:val="left" w:pos="1008"/>
          <w:tab w:val="left" w:pos="1872"/>
        </w:tabs>
        <w:spacing w:after="120"/>
        <w:ind w:left="1872" w:hanging="1872"/>
        <w:outlineLvl w:val="0"/>
      </w:pPr>
      <w:r>
        <w:t>RD-A-1</w:t>
      </w:r>
      <w:r>
        <w:tab/>
        <w:t>02-20-20</w:t>
      </w:r>
      <w:r>
        <w:tab/>
        <w:t>STANDARD ABBREVIATIONS A THROUGH L</w:t>
      </w:r>
      <w:r>
        <w:tab/>
      </w:r>
      <w:r>
        <w:tab/>
      </w:r>
    </w:p>
    <w:p w14:paraId="6110D924" w14:textId="77777777" w:rsidR="00EB3F01" w:rsidRDefault="00EB3F01" w:rsidP="00EB3F01">
      <w:pPr>
        <w:tabs>
          <w:tab w:val="left" w:pos="1008"/>
          <w:tab w:val="left" w:pos="1872"/>
        </w:tabs>
        <w:spacing w:after="120"/>
        <w:ind w:left="1872" w:hanging="1872"/>
        <w:outlineLvl w:val="0"/>
      </w:pPr>
      <w:r>
        <w:t>RD-A-2</w:t>
      </w:r>
      <w:r>
        <w:tab/>
      </w:r>
      <w:r>
        <w:tab/>
        <w:t>STANDARD ABBREVIATIONS M THROUGH Z</w:t>
      </w:r>
    </w:p>
    <w:p w14:paraId="5E671FAE" w14:textId="77777777" w:rsidR="00EB3F01" w:rsidRDefault="00EB3F01" w:rsidP="00EB3F01">
      <w:pPr>
        <w:tabs>
          <w:tab w:val="left" w:pos="1008"/>
          <w:tab w:val="left" w:pos="1872"/>
        </w:tabs>
        <w:spacing w:after="120"/>
        <w:ind w:left="1872" w:hanging="1872"/>
        <w:outlineLvl w:val="0"/>
      </w:pPr>
      <w:r>
        <w:t>RD-L-1</w:t>
      </w:r>
      <w:r>
        <w:tab/>
        <w:t>02-20-20</w:t>
      </w:r>
      <w:r>
        <w:tab/>
        <w:t>STANDARD LEGEND</w:t>
      </w:r>
    </w:p>
    <w:p w14:paraId="35373BBD" w14:textId="77777777" w:rsidR="00EB3F01" w:rsidRDefault="00EB3F01" w:rsidP="00EB3F01">
      <w:pPr>
        <w:tabs>
          <w:tab w:val="left" w:pos="1008"/>
          <w:tab w:val="left" w:pos="1872"/>
        </w:tabs>
        <w:spacing w:after="120"/>
        <w:ind w:left="1872" w:hanging="1872"/>
        <w:outlineLvl w:val="0"/>
      </w:pPr>
      <w:r>
        <w:t>RD-L-1A</w:t>
      </w:r>
      <w:r>
        <w:tab/>
      </w:r>
      <w:r>
        <w:tab/>
        <w:t>STANDARD LEGEND</w:t>
      </w:r>
    </w:p>
    <w:p w14:paraId="22FBA039" w14:textId="77777777" w:rsidR="00EB3F01" w:rsidRDefault="00EB3F01" w:rsidP="00EB3F01">
      <w:pPr>
        <w:tabs>
          <w:tab w:val="left" w:pos="1008"/>
          <w:tab w:val="left" w:pos="1872"/>
        </w:tabs>
        <w:spacing w:after="120"/>
        <w:ind w:left="1872" w:hanging="1872"/>
        <w:outlineLvl w:val="0"/>
      </w:pPr>
      <w:r>
        <w:t>RD-L-2</w:t>
      </w:r>
      <w:r>
        <w:tab/>
        <w:t>02-20-20</w:t>
      </w:r>
      <w:r>
        <w:tab/>
        <w:t>STANDARD LEGEND FOR UTILITY INSTALLATIONS</w:t>
      </w:r>
    </w:p>
    <w:p w14:paraId="2A3E6707" w14:textId="77777777" w:rsidR="00EB3F01" w:rsidRDefault="00EB3F01" w:rsidP="00EB3F01">
      <w:pPr>
        <w:tabs>
          <w:tab w:val="left" w:pos="1008"/>
          <w:tab w:val="left" w:pos="1872"/>
        </w:tabs>
        <w:spacing w:after="120"/>
        <w:ind w:left="1872" w:hanging="1872"/>
        <w:outlineLvl w:val="0"/>
      </w:pPr>
      <w:r>
        <w:t>RD-L-3</w:t>
      </w:r>
      <w:r>
        <w:tab/>
        <w:t>03-01-23</w:t>
      </w:r>
      <w:r>
        <w:tab/>
        <w:t>STANDARD LEGEND FOR SIGNALIZATION AND LIGHTING</w:t>
      </w:r>
      <w:r>
        <w:tab/>
      </w:r>
    </w:p>
    <w:p w14:paraId="3703337D" w14:textId="77777777" w:rsidR="00EB3F01" w:rsidRDefault="00EB3F01" w:rsidP="00EB3F01">
      <w:pPr>
        <w:tabs>
          <w:tab w:val="left" w:pos="1008"/>
          <w:tab w:val="left" w:pos="1872"/>
        </w:tabs>
        <w:spacing w:after="120"/>
        <w:ind w:left="1872" w:hanging="1872"/>
        <w:outlineLvl w:val="0"/>
      </w:pPr>
      <w:r>
        <w:t>RD-L-4</w:t>
      </w:r>
      <w:r>
        <w:tab/>
        <w:t>02-20-20</w:t>
      </w:r>
      <w:r>
        <w:tab/>
        <w:t>STANDARD LEGEND FOR SIGNALIZATION AND LIGHTING</w:t>
      </w:r>
      <w:r>
        <w:tab/>
      </w:r>
    </w:p>
    <w:p w14:paraId="10DB01E1" w14:textId="77777777" w:rsidR="00EB3F01" w:rsidRDefault="00EB3F01" w:rsidP="00EB3F01">
      <w:pPr>
        <w:tabs>
          <w:tab w:val="left" w:pos="1008"/>
          <w:tab w:val="left" w:pos="1872"/>
        </w:tabs>
        <w:spacing w:after="120"/>
        <w:ind w:left="1872" w:hanging="1872"/>
        <w:outlineLvl w:val="0"/>
      </w:pPr>
      <w:r>
        <w:t>RD-L-5</w:t>
      </w:r>
      <w:r>
        <w:tab/>
      </w:r>
      <w:r w:rsidR="0001249D">
        <w:t>07-30-24</w:t>
      </w:r>
      <w:r>
        <w:tab/>
        <w:t>STANDARD LEGEND FOR EROSION PREVENTION AND SEDIMENT CONTROL</w:t>
      </w:r>
    </w:p>
    <w:p w14:paraId="3CE3C272" w14:textId="77777777" w:rsidR="00EB3F01" w:rsidRDefault="00EB3F01" w:rsidP="00EB3F01">
      <w:pPr>
        <w:tabs>
          <w:tab w:val="left" w:pos="1008"/>
          <w:tab w:val="left" w:pos="1872"/>
        </w:tabs>
        <w:spacing w:after="120"/>
        <w:ind w:left="1872" w:hanging="1872"/>
        <w:outlineLvl w:val="0"/>
      </w:pPr>
      <w:r>
        <w:t>RD-L-6</w:t>
      </w:r>
      <w:r>
        <w:tab/>
        <w:t>02-20-20</w:t>
      </w:r>
      <w:r>
        <w:tab/>
        <w:t>STANDARD LEGEND FOR EROSION PREVENTION AND SEDIMENT CONTROL</w:t>
      </w:r>
    </w:p>
    <w:p w14:paraId="08A7619D" w14:textId="77777777" w:rsidR="00EB3F01" w:rsidRDefault="00EB3F01" w:rsidP="00EB3F01">
      <w:pPr>
        <w:tabs>
          <w:tab w:val="left" w:pos="1008"/>
          <w:tab w:val="left" w:pos="1872"/>
        </w:tabs>
        <w:spacing w:after="120"/>
        <w:ind w:left="1872" w:hanging="1872"/>
        <w:outlineLvl w:val="0"/>
      </w:pPr>
      <w:r>
        <w:t>RD-L-7</w:t>
      </w:r>
      <w:r>
        <w:tab/>
        <w:t>02-20-20</w:t>
      </w:r>
      <w:r>
        <w:tab/>
        <w:t>STANDARD LEGEND FOR EROSION PREVENTION AND SEDIMENT CONTROL</w:t>
      </w:r>
    </w:p>
    <w:p w14:paraId="1858817B" w14:textId="77777777" w:rsidR="00EB3F01" w:rsidRDefault="00EB3F01" w:rsidP="00EB3F01">
      <w:pPr>
        <w:tabs>
          <w:tab w:val="left" w:pos="1008"/>
          <w:tab w:val="left" w:pos="1872"/>
        </w:tabs>
        <w:spacing w:after="120"/>
        <w:ind w:left="1872" w:hanging="1872"/>
        <w:outlineLvl w:val="0"/>
      </w:pPr>
      <w:r>
        <w:t>RD-L-8</w:t>
      </w:r>
      <w:r>
        <w:tab/>
        <w:t>02-20-20</w:t>
      </w:r>
      <w:r>
        <w:tab/>
        <w:t>STANDARD LEGEND FOR NATURAL STREAM DESIGN</w:t>
      </w:r>
    </w:p>
    <w:p w14:paraId="166BFD10" w14:textId="77777777" w:rsidR="00EB3F01" w:rsidRDefault="00EB3F01" w:rsidP="00EB3F01">
      <w:pPr>
        <w:tabs>
          <w:tab w:val="left" w:pos="1008"/>
          <w:tab w:val="left" w:pos="1872"/>
        </w:tabs>
        <w:spacing w:after="120"/>
        <w:ind w:left="1872" w:hanging="1872"/>
        <w:outlineLvl w:val="0"/>
      </w:pPr>
      <w:r>
        <w:rPr>
          <w:b/>
          <w:bCs/>
          <w:snapToGrid w:val="0"/>
          <w:color w:val="000000"/>
          <w:sz w:val="18"/>
        </w:rPr>
        <w:t xml:space="preserve">10-101.00 </w:t>
      </w:r>
      <w:r w:rsidR="00C27CCF">
        <w:rPr>
          <w:b/>
          <w:bCs/>
          <w:snapToGrid w:val="0"/>
          <w:color w:val="000000"/>
          <w:sz w:val="18"/>
        </w:rPr>
        <w:t>S</w:t>
      </w:r>
      <w:r>
        <w:rPr>
          <w:b/>
          <w:bCs/>
          <w:snapToGrid w:val="0"/>
          <w:color w:val="000000"/>
          <w:sz w:val="18"/>
        </w:rPr>
        <w:t>TANDARDS</w:t>
      </w:r>
      <w:r w:rsidR="00C27CCF">
        <w:rPr>
          <w:b/>
          <w:bCs/>
          <w:snapToGrid w:val="0"/>
          <w:color w:val="000000"/>
          <w:sz w:val="18"/>
        </w:rPr>
        <w:t xml:space="preserve"> ROADWAY DRAWINGS</w:t>
      </w:r>
      <w:r>
        <w:t xml:space="preserve"> </w:t>
      </w:r>
    </w:p>
    <w:p w14:paraId="47D81D30" w14:textId="77777777" w:rsidR="00EB3F01" w:rsidRDefault="00EB3F01" w:rsidP="00EB3F01">
      <w:pPr>
        <w:tabs>
          <w:tab w:val="left" w:pos="1008"/>
          <w:tab w:val="left" w:pos="1872"/>
        </w:tabs>
        <w:spacing w:after="120"/>
        <w:ind w:left="1872" w:hanging="1872"/>
        <w:outlineLvl w:val="0"/>
        <w:rPr>
          <w:b/>
          <w:bCs/>
          <w:color w:val="4F81BD" w:themeColor="accent1"/>
        </w:rPr>
      </w:pPr>
      <w:bookmarkStart w:id="1" w:name="_Toc433089633"/>
      <w:r>
        <w:rPr>
          <w:b/>
          <w:color w:val="4F81BD" w:themeColor="accent1"/>
        </w:rPr>
        <w:t xml:space="preserve">10-101.01     </w:t>
      </w:r>
      <w:r>
        <w:rPr>
          <w:b/>
          <w:color w:val="4F81BD" w:themeColor="accent1"/>
        </w:rPr>
        <w:tab/>
      </w:r>
      <w:r>
        <w:rPr>
          <w:b/>
          <w:bCs/>
          <w:color w:val="4F81BD" w:themeColor="accent1"/>
        </w:rPr>
        <w:t xml:space="preserve">RD18 </w:t>
      </w:r>
      <w:r w:rsidR="00C27CCF">
        <w:rPr>
          <w:b/>
          <w:bCs/>
          <w:color w:val="4F81BD" w:themeColor="accent1"/>
        </w:rPr>
        <w:t xml:space="preserve">ROUNDABOUT </w:t>
      </w:r>
      <w:r>
        <w:rPr>
          <w:b/>
          <w:bCs/>
          <w:color w:val="4F81BD" w:themeColor="accent1"/>
        </w:rPr>
        <w:t>TYPICAL SECTIONS AND DESIGN CRITERIA</w:t>
      </w:r>
    </w:p>
    <w:p w14:paraId="48E49420" w14:textId="77777777" w:rsidR="00EB3F01" w:rsidRPr="00FD1DA8" w:rsidRDefault="00EB3F01" w:rsidP="00EB3F01">
      <w:pPr>
        <w:tabs>
          <w:tab w:val="left" w:pos="1008"/>
          <w:tab w:val="left" w:pos="1872"/>
        </w:tabs>
        <w:spacing w:after="120"/>
        <w:ind w:left="1872" w:hanging="1872"/>
        <w:outlineLvl w:val="0"/>
      </w:pPr>
      <w:r w:rsidRPr="00FD1DA8">
        <w:t>RD18-RTS-1</w:t>
      </w:r>
      <w:r w:rsidRPr="00FD1DA8">
        <w:tab/>
      </w:r>
      <w:r w:rsidRPr="00FD1DA8">
        <w:tab/>
        <w:t>DESIGN STANDARDS FOR SINGLE LANE URBAN AND RURAL ROUNDABOUTS</w:t>
      </w:r>
    </w:p>
    <w:p w14:paraId="041379BA" w14:textId="77777777" w:rsidR="00EB3F01" w:rsidRPr="00FD1DA8" w:rsidRDefault="00EB3F01" w:rsidP="00EB3F01">
      <w:pPr>
        <w:tabs>
          <w:tab w:val="left" w:pos="1008"/>
          <w:tab w:val="left" w:pos="1872"/>
        </w:tabs>
        <w:spacing w:after="120"/>
        <w:ind w:left="1872" w:hanging="1872"/>
        <w:outlineLvl w:val="0"/>
      </w:pPr>
      <w:r w:rsidRPr="00FD1DA8">
        <w:t>RD18-RTS-2</w:t>
      </w:r>
      <w:r w:rsidRPr="00FD1DA8">
        <w:tab/>
      </w:r>
      <w:r w:rsidRPr="00FD1DA8">
        <w:tab/>
        <w:t xml:space="preserve">DESIGN STANDARDS FOR MULTI-LANE </w:t>
      </w:r>
      <w:r>
        <w:t>URBAN</w:t>
      </w:r>
      <w:r w:rsidRPr="00FD1DA8">
        <w:t xml:space="preserve"> AND RURAL ROUNDABOUTS</w:t>
      </w:r>
    </w:p>
    <w:p w14:paraId="7A318FD6" w14:textId="77777777" w:rsidR="00EB3F01" w:rsidRPr="00FD1DA8" w:rsidRDefault="00EB3F01" w:rsidP="00EB3F01">
      <w:pPr>
        <w:tabs>
          <w:tab w:val="left" w:pos="1008"/>
          <w:tab w:val="left" w:pos="1872"/>
        </w:tabs>
        <w:spacing w:after="120"/>
        <w:ind w:left="1872" w:hanging="1872"/>
        <w:outlineLvl w:val="0"/>
      </w:pPr>
      <w:r w:rsidRPr="00FD1DA8">
        <w:t>RD18-RTS-3</w:t>
      </w:r>
      <w:r w:rsidRPr="00FD1DA8">
        <w:tab/>
      </w:r>
      <w:r w:rsidRPr="00FD1DA8">
        <w:tab/>
        <w:t>STANDARD CONSTRUCTION DETAILS FOR ROUNDABOUTS</w:t>
      </w:r>
    </w:p>
    <w:p w14:paraId="5A67F894" w14:textId="77777777" w:rsidR="00EB3F01" w:rsidRPr="00FD1DA8" w:rsidRDefault="00EB3F01" w:rsidP="00EB3F01">
      <w:pPr>
        <w:tabs>
          <w:tab w:val="left" w:pos="1008"/>
          <w:tab w:val="left" w:pos="1872"/>
        </w:tabs>
        <w:spacing w:after="120"/>
        <w:ind w:left="1872" w:hanging="1872"/>
        <w:outlineLvl w:val="0"/>
      </w:pPr>
      <w:r w:rsidRPr="00FD1DA8">
        <w:t>RD18-RSD-1</w:t>
      </w:r>
      <w:r w:rsidRPr="00FD1DA8">
        <w:tab/>
      </w:r>
      <w:r w:rsidRPr="00FD1DA8">
        <w:tab/>
        <w:t xml:space="preserve">SIGHT DISTANCE FOR URBAN AND RURAL </w:t>
      </w:r>
      <w:r>
        <w:t>ROUNDABOUT</w:t>
      </w:r>
    </w:p>
    <w:p w14:paraId="61B83F13" w14:textId="77777777" w:rsidR="00EB3F01" w:rsidRDefault="00EB3F01" w:rsidP="00EB3F01">
      <w:pPr>
        <w:tabs>
          <w:tab w:val="left" w:pos="1008"/>
          <w:tab w:val="left" w:pos="1872"/>
        </w:tabs>
        <w:spacing w:after="120"/>
        <w:ind w:left="1872" w:hanging="1872"/>
        <w:outlineLvl w:val="0"/>
        <w:rPr>
          <w:b/>
          <w:bCs/>
          <w:color w:val="4F81BD" w:themeColor="accent1"/>
        </w:rPr>
      </w:pPr>
      <w:r>
        <w:rPr>
          <w:b/>
          <w:color w:val="4F81BD" w:themeColor="accent1"/>
        </w:rPr>
        <w:t xml:space="preserve">10-101.02     </w:t>
      </w:r>
      <w:r>
        <w:rPr>
          <w:b/>
          <w:color w:val="4F81BD" w:themeColor="accent1"/>
        </w:rPr>
        <w:tab/>
      </w:r>
      <w:r>
        <w:rPr>
          <w:b/>
          <w:bCs/>
          <w:color w:val="4F81BD" w:themeColor="accent1"/>
        </w:rPr>
        <w:t>RD11 TYPICAL SECTIONS AND DESIGN CRITERIA</w:t>
      </w:r>
    </w:p>
    <w:p w14:paraId="745898A9" w14:textId="77777777" w:rsidR="00EB3F01" w:rsidRDefault="00EB3F01" w:rsidP="00EB3F01">
      <w:pPr>
        <w:tabs>
          <w:tab w:val="left" w:pos="1008"/>
          <w:tab w:val="left" w:pos="1872"/>
        </w:tabs>
        <w:spacing w:after="120"/>
        <w:ind w:left="1872" w:hanging="1872"/>
        <w:outlineLvl w:val="0"/>
      </w:pPr>
      <w:r>
        <w:t>RD11-SE-1</w:t>
      </w:r>
      <w:r>
        <w:tab/>
      </w:r>
      <w:r>
        <w:tab/>
        <w:t>TRANSITION AND CROSS SLOPE DETAILS</w:t>
      </w:r>
    </w:p>
    <w:p w14:paraId="05E586A8" w14:textId="77777777" w:rsidR="00EB3F01" w:rsidRDefault="00EB3F01" w:rsidP="00EB3F01">
      <w:pPr>
        <w:tabs>
          <w:tab w:val="left" w:pos="1008"/>
          <w:tab w:val="left" w:pos="1872"/>
        </w:tabs>
        <w:spacing w:after="120"/>
        <w:ind w:left="1872" w:hanging="1872"/>
        <w:outlineLvl w:val="0"/>
      </w:pPr>
      <w:r>
        <w:t>RD11-SE-2</w:t>
      </w:r>
      <w:r>
        <w:tab/>
      </w:r>
      <w:r>
        <w:tab/>
        <w:t>SUPERELEVATION TRANSITION DETAILS FOR UNDIVIDED ROADWAYS</w:t>
      </w:r>
    </w:p>
    <w:p w14:paraId="516B86DD" w14:textId="77777777" w:rsidR="00EB3F01" w:rsidRDefault="00EB3F01" w:rsidP="00EB3F01">
      <w:pPr>
        <w:tabs>
          <w:tab w:val="left" w:pos="1008"/>
          <w:tab w:val="left" w:pos="1872"/>
        </w:tabs>
        <w:spacing w:after="120"/>
        <w:ind w:left="1872" w:hanging="1872"/>
        <w:outlineLvl w:val="0"/>
      </w:pPr>
      <w:r>
        <w:t>RD11-SE-2A</w:t>
      </w:r>
      <w:r>
        <w:tab/>
      </w:r>
      <w:r>
        <w:tab/>
        <w:t>SUPERELEVATION TRANSITION SECTIONS FOR UNDIVIDED ROADWAYS</w:t>
      </w:r>
    </w:p>
    <w:p w14:paraId="2521B017" w14:textId="77777777" w:rsidR="00EB3F01" w:rsidRDefault="00EB3F01" w:rsidP="00EB3F01">
      <w:pPr>
        <w:tabs>
          <w:tab w:val="left" w:pos="1008"/>
          <w:tab w:val="left" w:pos="1872"/>
        </w:tabs>
        <w:spacing w:after="120"/>
        <w:ind w:left="1872" w:hanging="1872"/>
        <w:outlineLvl w:val="0"/>
      </w:pPr>
      <w:r>
        <w:t>RD11-SE-3</w:t>
      </w:r>
      <w:r>
        <w:tab/>
      </w:r>
      <w:r>
        <w:tab/>
        <w:t>SUPERELEVATION TRANSITION DETAILS FOR DIVIDED ROADWAYS</w:t>
      </w:r>
    </w:p>
    <w:p w14:paraId="186D3A19" w14:textId="77777777" w:rsidR="00EB3F01" w:rsidRDefault="00EB3F01" w:rsidP="00EB3F01">
      <w:pPr>
        <w:tabs>
          <w:tab w:val="left" w:pos="1008"/>
          <w:tab w:val="left" w:pos="1872"/>
        </w:tabs>
        <w:spacing w:after="120"/>
        <w:ind w:left="1872" w:hanging="1872"/>
        <w:outlineLvl w:val="0"/>
      </w:pPr>
      <w:r>
        <w:t>RD11-SE-3A</w:t>
      </w:r>
      <w:r>
        <w:tab/>
      </w:r>
      <w:r>
        <w:tab/>
        <w:t>SUPERELEVATION TRANSITION SECTIONS FOR DIVIDED ROADWAYS</w:t>
      </w:r>
    </w:p>
    <w:p w14:paraId="315A9F75" w14:textId="77777777" w:rsidR="00EB3F01" w:rsidRDefault="00EB3F01" w:rsidP="00EB3F01">
      <w:pPr>
        <w:tabs>
          <w:tab w:val="left" w:pos="1008"/>
          <w:tab w:val="left" w:pos="1872"/>
        </w:tabs>
        <w:spacing w:after="120"/>
        <w:ind w:left="1872" w:hanging="1872"/>
        <w:outlineLvl w:val="0"/>
      </w:pPr>
      <w:r>
        <w:t>RD11-TS-1</w:t>
      </w:r>
      <w:r>
        <w:tab/>
        <w:t>06-28-19</w:t>
      </w:r>
      <w:r>
        <w:tab/>
        <w:t>DESIGN STANDARDS FOR LOW-VOLUME ROADS</w:t>
      </w:r>
    </w:p>
    <w:p w14:paraId="7CA42531" w14:textId="77777777" w:rsidR="00EB3F01" w:rsidRDefault="00EB3F01" w:rsidP="00EB3F01">
      <w:pPr>
        <w:tabs>
          <w:tab w:val="left" w:pos="1008"/>
          <w:tab w:val="left" w:pos="1872"/>
        </w:tabs>
        <w:spacing w:after="120"/>
        <w:ind w:left="1872" w:hanging="1872"/>
        <w:outlineLvl w:val="0"/>
      </w:pPr>
      <w:r>
        <w:t>RD11-TS-1A</w:t>
      </w:r>
      <w:r>
        <w:tab/>
      </w:r>
      <w:bookmarkStart w:id="2" w:name="_Hlk29813808"/>
      <w:r>
        <w:t>06-28-19</w:t>
      </w:r>
      <w:bookmarkEnd w:id="2"/>
      <w:r>
        <w:tab/>
        <w:t>DESIGN STANDARDS FOR LOCAL ROADS AND STREETS</w:t>
      </w:r>
    </w:p>
    <w:p w14:paraId="4033B2E6" w14:textId="77777777" w:rsidR="00EB3F01" w:rsidRDefault="00EB3F01" w:rsidP="00EB3F01">
      <w:pPr>
        <w:tabs>
          <w:tab w:val="left" w:pos="1008"/>
          <w:tab w:val="left" w:pos="1872"/>
        </w:tabs>
        <w:spacing w:after="120"/>
        <w:ind w:left="1872" w:hanging="1872"/>
        <w:outlineLvl w:val="0"/>
      </w:pPr>
      <w:r>
        <w:t>RD11-TS-2</w:t>
      </w:r>
      <w:r>
        <w:tab/>
      </w:r>
      <w:r>
        <w:tab/>
        <w:t>DESIGN STANDARDS FOR COLLECTORS, 2-LANE ROADS AND STREETS</w:t>
      </w:r>
      <w:r>
        <w:tab/>
      </w:r>
      <w:r>
        <w:tab/>
      </w:r>
    </w:p>
    <w:p w14:paraId="1A630330" w14:textId="77777777" w:rsidR="00EB3F01" w:rsidRDefault="00EB3F01" w:rsidP="00EB3F01">
      <w:pPr>
        <w:tabs>
          <w:tab w:val="left" w:pos="1008"/>
          <w:tab w:val="left" w:pos="1872"/>
        </w:tabs>
        <w:spacing w:after="120"/>
        <w:ind w:left="1872" w:hanging="1872"/>
        <w:outlineLvl w:val="0"/>
      </w:pPr>
      <w:r>
        <w:t>RD11-TS-2A</w:t>
      </w:r>
      <w:r>
        <w:tab/>
      </w:r>
      <w:r>
        <w:tab/>
        <w:t>DESIGN STANDARDS FOR COLLECTOR HIGHWAYS WITH DEPRESSED MEDIAN (4 AND 6 LANE)</w:t>
      </w:r>
    </w:p>
    <w:p w14:paraId="637E15E9" w14:textId="77777777" w:rsidR="00EB3F01" w:rsidRDefault="00EB3F01" w:rsidP="00EB3F01">
      <w:pPr>
        <w:tabs>
          <w:tab w:val="left" w:pos="1008"/>
          <w:tab w:val="left" w:pos="1872"/>
        </w:tabs>
        <w:spacing w:after="120"/>
        <w:ind w:left="1872" w:hanging="1872"/>
        <w:outlineLvl w:val="0"/>
      </w:pPr>
      <w:r>
        <w:t>RD11-TS-2B</w:t>
      </w:r>
      <w:r>
        <w:tab/>
      </w:r>
      <w:r>
        <w:tab/>
        <w:t>DESIGN STANDARDS FOR COLLECTOR HIGHWAYS WITH FLUSH MEDIAN (4 AND 6 LANE)</w:t>
      </w:r>
    </w:p>
    <w:p w14:paraId="771B84CD" w14:textId="77777777" w:rsidR="00EB3F01" w:rsidRDefault="00EB3F01" w:rsidP="00EB3F01">
      <w:pPr>
        <w:tabs>
          <w:tab w:val="left" w:pos="1008"/>
          <w:tab w:val="left" w:pos="1872"/>
        </w:tabs>
        <w:spacing w:after="120"/>
        <w:ind w:left="1872" w:hanging="1872"/>
        <w:outlineLvl w:val="0"/>
      </w:pPr>
      <w:r>
        <w:t>RD11-TS-3</w:t>
      </w:r>
      <w:r>
        <w:tab/>
      </w:r>
      <w:r>
        <w:tab/>
        <w:t>DESIGN STANDARD FOR ARTERIAL HIGHWAYS (2-LANE)</w:t>
      </w:r>
    </w:p>
    <w:p w14:paraId="75C2A1A8" w14:textId="77777777" w:rsidR="00EB3F01" w:rsidRDefault="00EB3F01" w:rsidP="00EB3F01">
      <w:pPr>
        <w:tabs>
          <w:tab w:val="left" w:pos="1008"/>
          <w:tab w:val="left" w:pos="1872"/>
        </w:tabs>
        <w:spacing w:after="120"/>
        <w:ind w:left="1872" w:hanging="1872"/>
        <w:outlineLvl w:val="0"/>
      </w:pPr>
      <w:r>
        <w:t>RD11-TS-3A</w:t>
      </w:r>
      <w:r>
        <w:tab/>
        <w:t>06-28-19</w:t>
      </w:r>
      <w:r>
        <w:tab/>
        <w:t>DESIGN STANDARDS FOR ARTERIAL HIGHWAYS WITH DEPRESSED MEDIAN (4 AND 6 LANE)</w:t>
      </w:r>
    </w:p>
    <w:p w14:paraId="46C0AD88" w14:textId="77777777" w:rsidR="00EB3F01" w:rsidRDefault="00EB3F01" w:rsidP="00EB3F01">
      <w:pPr>
        <w:tabs>
          <w:tab w:val="left" w:pos="1008"/>
          <w:tab w:val="left" w:pos="1872"/>
        </w:tabs>
        <w:spacing w:after="120"/>
        <w:ind w:left="1872" w:hanging="1872"/>
        <w:outlineLvl w:val="0"/>
      </w:pPr>
      <w:r>
        <w:t>RD11-TS-3B</w:t>
      </w:r>
      <w:r>
        <w:tab/>
      </w:r>
      <w:r>
        <w:tab/>
        <w:t>DESIGN STANDARDS FOR ARTERIAL HIGHWAYS WITH FLUSH MEDIAN (4 AND 6 LANE)</w:t>
      </w:r>
    </w:p>
    <w:p w14:paraId="68CE0BDA" w14:textId="77777777" w:rsidR="00EB3F01" w:rsidRDefault="00EB3F01" w:rsidP="00EB3F01">
      <w:pPr>
        <w:tabs>
          <w:tab w:val="left" w:pos="1008"/>
          <w:tab w:val="left" w:pos="1872"/>
        </w:tabs>
        <w:spacing w:after="120"/>
        <w:ind w:left="1872" w:hanging="1872"/>
        <w:outlineLvl w:val="0"/>
      </w:pPr>
      <w:r>
        <w:t>RD11-TS-3C</w:t>
      </w:r>
      <w:r>
        <w:tab/>
      </w:r>
      <w:r>
        <w:tab/>
        <w:t>DESIGN STANDARDS FOR ARTERIALS WITH INDEPENDENT ROADWAYS (4 AND 6 LANE)</w:t>
      </w:r>
    </w:p>
    <w:p w14:paraId="43A9950B" w14:textId="77777777" w:rsidR="00EB3F01" w:rsidRDefault="00EB3F01" w:rsidP="00EB3F01">
      <w:pPr>
        <w:tabs>
          <w:tab w:val="left" w:pos="1008"/>
          <w:tab w:val="left" w:pos="1872"/>
        </w:tabs>
        <w:spacing w:after="120"/>
        <w:ind w:left="1872" w:hanging="1872"/>
        <w:outlineLvl w:val="0"/>
      </w:pPr>
      <w:r>
        <w:t>RD11-TS-4</w:t>
      </w:r>
      <w:r>
        <w:tab/>
      </w:r>
      <w:r>
        <w:tab/>
        <w:t>DESIGN STANDARDS FOR ARTERIAL AND FREEWAY RAMPS (1, 2 AND 3 LANE)</w:t>
      </w:r>
    </w:p>
    <w:p w14:paraId="5BC7A195" w14:textId="77777777" w:rsidR="00EB3F01" w:rsidRDefault="00EB3F01" w:rsidP="00EB3F01">
      <w:pPr>
        <w:tabs>
          <w:tab w:val="left" w:pos="1008"/>
          <w:tab w:val="left" w:pos="1872"/>
        </w:tabs>
        <w:spacing w:after="120"/>
        <w:ind w:left="1872" w:hanging="1872"/>
        <w:outlineLvl w:val="0"/>
      </w:pPr>
      <w:r>
        <w:t>RD11-TS-5</w:t>
      </w:r>
      <w:r>
        <w:tab/>
        <w:t>06-28-19</w:t>
      </w:r>
      <w:r>
        <w:tab/>
        <w:t>DESIGN STANDARDS FOR FREEWAYS WITH DEPRESSED MEDIAN (4 AND 6 LANE)</w:t>
      </w:r>
    </w:p>
    <w:p w14:paraId="148EC220" w14:textId="77777777" w:rsidR="00EB3F01" w:rsidRDefault="00EB3F01" w:rsidP="00EB3F01">
      <w:pPr>
        <w:tabs>
          <w:tab w:val="left" w:pos="1008"/>
          <w:tab w:val="left" w:pos="1872"/>
        </w:tabs>
        <w:spacing w:after="120"/>
        <w:ind w:left="1872" w:hanging="1872"/>
        <w:outlineLvl w:val="0"/>
      </w:pPr>
      <w:r>
        <w:lastRenderedPageBreak/>
        <w:t>RD11-TS-5A</w:t>
      </w:r>
      <w:r>
        <w:tab/>
      </w:r>
      <w:r>
        <w:tab/>
        <w:t>DESIGN STANDARDS FOR FREEWAYS WITH INDEPENDENT ROADWAYS (4 AND 6 LANE)</w:t>
      </w:r>
    </w:p>
    <w:p w14:paraId="43B9F5CE" w14:textId="77777777" w:rsidR="00EB3F01" w:rsidRDefault="00EB3F01" w:rsidP="00EB3F01">
      <w:pPr>
        <w:tabs>
          <w:tab w:val="left" w:pos="1008"/>
          <w:tab w:val="left" w:pos="1872"/>
        </w:tabs>
        <w:spacing w:after="120"/>
        <w:ind w:left="1872" w:hanging="1872"/>
        <w:outlineLvl w:val="0"/>
      </w:pPr>
      <w:r>
        <w:t>RD11-TS-5B</w:t>
      </w:r>
      <w:r>
        <w:tab/>
      </w:r>
      <w:r>
        <w:tab/>
        <w:t>DESIGN STANDARDS FOR FREEWAYS WITH MEDIAN BARRIER (4 AND 6 LANE)</w:t>
      </w:r>
    </w:p>
    <w:p w14:paraId="5017B1CF" w14:textId="77777777" w:rsidR="00EB3F01" w:rsidRDefault="00EB3F01" w:rsidP="00EB3F01">
      <w:pPr>
        <w:tabs>
          <w:tab w:val="left" w:pos="1008"/>
          <w:tab w:val="left" w:pos="1872"/>
        </w:tabs>
        <w:spacing w:after="120"/>
        <w:ind w:left="1872" w:hanging="1872"/>
        <w:outlineLvl w:val="0"/>
      </w:pPr>
      <w:r>
        <w:t>RD11-TS-5W</w:t>
      </w:r>
      <w:r>
        <w:tab/>
        <w:t>06-15-21</w:t>
      </w:r>
      <w:r>
        <w:tab/>
        <w:t>TYPICAL DETAIL FOR INSIDE LANE WIDENING OF FREEWAYS</w:t>
      </w:r>
    </w:p>
    <w:p w14:paraId="380D2119" w14:textId="77777777" w:rsidR="00EB3F01" w:rsidRDefault="00EB3F01" w:rsidP="00EB3F01">
      <w:pPr>
        <w:tabs>
          <w:tab w:val="left" w:pos="1008"/>
          <w:tab w:val="left" w:pos="1872"/>
        </w:tabs>
        <w:spacing w:after="120"/>
        <w:ind w:left="1872" w:hanging="1872"/>
        <w:outlineLvl w:val="0"/>
      </w:pPr>
      <w:r>
        <w:t>RD11-TS-6</w:t>
      </w:r>
      <w:r>
        <w:tab/>
      </w:r>
      <w:r>
        <w:tab/>
        <w:t>TYPICAL CURB &amp; GUTTER SECTIONS WITH SHOULDERS AND WITH GRASS STRIPS</w:t>
      </w:r>
    </w:p>
    <w:p w14:paraId="6ABBA02F" w14:textId="77777777" w:rsidR="00EB3F01" w:rsidRDefault="00EB3F01" w:rsidP="00EB3F01">
      <w:pPr>
        <w:tabs>
          <w:tab w:val="left" w:pos="1008"/>
          <w:tab w:val="left" w:pos="1872"/>
        </w:tabs>
        <w:spacing w:after="120"/>
        <w:ind w:left="1872" w:hanging="1872"/>
        <w:outlineLvl w:val="0"/>
      </w:pPr>
      <w:r>
        <w:t>RD11-TS-6A</w:t>
      </w:r>
      <w:r>
        <w:tab/>
      </w:r>
      <w:r>
        <w:tab/>
        <w:t>TYPICAL CURB &amp; GUTTER SECTIONS WITHOUT SHOULDERS AND WITH GRASS STRIPS</w:t>
      </w:r>
    </w:p>
    <w:p w14:paraId="3AFD1EB0" w14:textId="77777777" w:rsidR="00EB3F01" w:rsidRDefault="00EB3F01" w:rsidP="00EB3F01">
      <w:pPr>
        <w:tabs>
          <w:tab w:val="left" w:pos="1008"/>
          <w:tab w:val="left" w:pos="1872"/>
        </w:tabs>
        <w:spacing w:after="120"/>
        <w:ind w:left="1872" w:hanging="1872"/>
        <w:outlineLvl w:val="0"/>
      </w:pPr>
      <w:r>
        <w:t>RD11-TS-6B</w:t>
      </w:r>
      <w:r>
        <w:tab/>
      </w:r>
      <w:r>
        <w:tab/>
        <w:t>TYPICAL CURB AND GUTTER SECTIONS WITH SHOULDERS AND WITHOUT GRASS STRIPS</w:t>
      </w:r>
    </w:p>
    <w:p w14:paraId="1B8F2A32" w14:textId="77777777" w:rsidR="00EB3F01" w:rsidRDefault="00EB3F01" w:rsidP="00EB3F01">
      <w:pPr>
        <w:tabs>
          <w:tab w:val="left" w:pos="1008"/>
          <w:tab w:val="left" w:pos="1872"/>
        </w:tabs>
        <w:spacing w:after="120"/>
        <w:ind w:left="1872" w:hanging="1872"/>
        <w:outlineLvl w:val="0"/>
      </w:pPr>
      <w:r>
        <w:t>RD11-TS-6C</w:t>
      </w:r>
      <w:r>
        <w:tab/>
      </w:r>
      <w:r>
        <w:tab/>
        <w:t>TYPICAL CURB AND GUTTER SECTIONS WITHOUT SHOULDERS AND WITHOUT GRASS STRIPS</w:t>
      </w:r>
    </w:p>
    <w:p w14:paraId="5E5274FD" w14:textId="77777777" w:rsidR="00EB3F01" w:rsidRDefault="00EB3F01" w:rsidP="00EB3F01">
      <w:pPr>
        <w:tabs>
          <w:tab w:val="left" w:pos="1008"/>
          <w:tab w:val="left" w:pos="1872"/>
        </w:tabs>
        <w:spacing w:after="120"/>
        <w:ind w:left="1872" w:hanging="1872"/>
        <w:outlineLvl w:val="0"/>
      </w:pPr>
      <w:r>
        <w:t>RD11-TS-7</w:t>
      </w:r>
      <w:r>
        <w:tab/>
        <w:t>07-17-20</w:t>
      </w:r>
      <w:r>
        <w:tab/>
        <w:t>DESIGN STANDARDS 2-LANE CURB &amp; GUTTER WITH CONTINUOUS 2-WAY LEFT-TURN LANE WITHOUT GRASS STRIPS</w:t>
      </w:r>
    </w:p>
    <w:p w14:paraId="1C5EE9ED" w14:textId="77777777" w:rsidR="00EB3F01" w:rsidRDefault="00EB3F01" w:rsidP="00EB3F01">
      <w:pPr>
        <w:tabs>
          <w:tab w:val="left" w:pos="1008"/>
          <w:tab w:val="left" w:pos="1872"/>
        </w:tabs>
        <w:spacing w:after="120"/>
        <w:ind w:left="1872" w:hanging="1872"/>
        <w:outlineLvl w:val="0"/>
      </w:pPr>
      <w:r>
        <w:t>RD11-TS-7A</w:t>
      </w:r>
      <w:r>
        <w:tab/>
        <w:t>07-17-20</w:t>
      </w:r>
      <w:r>
        <w:tab/>
        <w:t>DESIGN STANDARDS 2-LANE CURB &amp; GUTTER WITH CONTINUOUS 2-WAY LEFT-TURN LANE WITH GRASS STRIPS</w:t>
      </w:r>
    </w:p>
    <w:p w14:paraId="0040DEAD" w14:textId="77777777" w:rsidR="00EB3F01" w:rsidRDefault="00EB3F01" w:rsidP="00EB3F01">
      <w:pPr>
        <w:tabs>
          <w:tab w:val="left" w:pos="1008"/>
          <w:tab w:val="left" w:pos="1872"/>
        </w:tabs>
        <w:spacing w:after="120"/>
        <w:ind w:left="1872" w:hanging="1872"/>
        <w:outlineLvl w:val="0"/>
      </w:pPr>
      <w:r>
        <w:t>RD11-TS-7B</w:t>
      </w:r>
      <w:r>
        <w:tab/>
        <w:t>07-17-20</w:t>
      </w:r>
      <w:r>
        <w:tab/>
        <w:t>DESIGN STANDARDS 2-LANE HIGHWAYS WITH CONTINUOUS 2-WAY LEFT-TURN LANE</w:t>
      </w:r>
    </w:p>
    <w:p w14:paraId="53AB4174" w14:textId="77777777" w:rsidR="00EB3F01" w:rsidRDefault="00EB3F01" w:rsidP="00EB3F01">
      <w:pPr>
        <w:tabs>
          <w:tab w:val="left" w:pos="1008"/>
          <w:tab w:val="left" w:pos="1872"/>
        </w:tabs>
        <w:spacing w:after="120"/>
        <w:ind w:left="1872" w:hanging="1872"/>
        <w:outlineLvl w:val="0"/>
        <w:rPr>
          <w:b/>
          <w:color w:val="4F81BD" w:themeColor="accent1"/>
        </w:rPr>
      </w:pPr>
      <w:r>
        <w:rPr>
          <w:b/>
          <w:color w:val="4F81BD" w:themeColor="accent1"/>
        </w:rPr>
        <w:t xml:space="preserve">10-101.03     </w:t>
      </w:r>
      <w:r>
        <w:rPr>
          <w:b/>
          <w:color w:val="4F81BD" w:themeColor="accent1"/>
        </w:rPr>
        <w:tab/>
        <w:t>RD11 SLOPE DEVELOPMENT AND RUNOFF LENGTHS</w:t>
      </w:r>
    </w:p>
    <w:p w14:paraId="6BFAD83B" w14:textId="77777777" w:rsidR="00EB3F01" w:rsidRDefault="00EB3F01" w:rsidP="00EB3F01">
      <w:pPr>
        <w:tabs>
          <w:tab w:val="left" w:pos="1008"/>
          <w:tab w:val="left" w:pos="1872"/>
        </w:tabs>
        <w:spacing w:after="120"/>
        <w:ind w:left="1872" w:hanging="1872"/>
        <w:outlineLvl w:val="0"/>
      </w:pPr>
      <w:r>
        <w:t>RD11-LR-1</w:t>
      </w:r>
      <w:r>
        <w:tab/>
      </w:r>
      <w:r>
        <w:tab/>
        <w:t>MINIMUM RUNOFF LENGTHS (LR) FOR URBAN HIGHWAYS</w:t>
      </w:r>
      <w:r>
        <w:tab/>
      </w:r>
    </w:p>
    <w:p w14:paraId="1146368A" w14:textId="77777777" w:rsidR="00EB3F01" w:rsidRDefault="00EB3F01" w:rsidP="00EB3F01">
      <w:pPr>
        <w:tabs>
          <w:tab w:val="left" w:pos="1008"/>
          <w:tab w:val="left" w:pos="1872"/>
        </w:tabs>
        <w:spacing w:after="120"/>
        <w:ind w:left="1872" w:hanging="1872"/>
        <w:outlineLvl w:val="0"/>
      </w:pPr>
      <w:r>
        <w:t>RD11-LR-2</w:t>
      </w:r>
      <w:r>
        <w:tab/>
      </w:r>
      <w:r>
        <w:tab/>
        <w:t>MINIMUM RUNOFF LENGTHS (LR) FOR RURAL HIGHWAYS</w:t>
      </w:r>
    </w:p>
    <w:p w14:paraId="4DA6FD36" w14:textId="77777777" w:rsidR="00EB3F01" w:rsidRDefault="00EB3F01" w:rsidP="00EB3F01">
      <w:pPr>
        <w:tabs>
          <w:tab w:val="left" w:pos="1008"/>
          <w:tab w:val="left" w:pos="1872"/>
        </w:tabs>
        <w:spacing w:after="120"/>
        <w:ind w:left="1872" w:hanging="1872"/>
        <w:outlineLvl w:val="0"/>
      </w:pPr>
      <w:r>
        <w:t>RD11-S-11</w:t>
      </w:r>
      <w:r>
        <w:tab/>
      </w:r>
      <w:r>
        <w:tab/>
        <w:t>DESIGN AND CONSTRUCTION DETAILS FOR ROADSIDE SLOPE DEVELOPMENT</w:t>
      </w:r>
      <w:r>
        <w:tab/>
      </w:r>
      <w:r>
        <w:tab/>
      </w:r>
    </w:p>
    <w:p w14:paraId="1A4CD97C" w14:textId="77777777" w:rsidR="00EB3F01" w:rsidRDefault="00EB3F01" w:rsidP="00EB3F01">
      <w:pPr>
        <w:tabs>
          <w:tab w:val="left" w:pos="1008"/>
          <w:tab w:val="left" w:pos="1872"/>
        </w:tabs>
        <w:spacing w:after="120"/>
        <w:ind w:left="1872" w:hanging="1872"/>
        <w:outlineLvl w:val="0"/>
      </w:pPr>
      <w:r>
        <w:t>RD11-S-11A</w:t>
      </w:r>
      <w:r>
        <w:tab/>
      </w:r>
      <w:r>
        <w:tab/>
        <w:t>ROADSIDE DITCH DETAILS FOR DESIGN AND CONSTRUCTION</w:t>
      </w:r>
    </w:p>
    <w:p w14:paraId="11402DDC" w14:textId="77777777" w:rsidR="004977F3" w:rsidRDefault="00EB3F01" w:rsidP="00EB3F01">
      <w:pPr>
        <w:tabs>
          <w:tab w:val="left" w:pos="1008"/>
          <w:tab w:val="left" w:pos="1872"/>
        </w:tabs>
        <w:spacing w:after="120"/>
        <w:ind w:left="1872" w:hanging="1872"/>
        <w:outlineLvl w:val="0"/>
      </w:pPr>
      <w:r>
        <w:t>RD11-S-11B</w:t>
      </w:r>
      <w:r>
        <w:tab/>
      </w:r>
      <w:r>
        <w:tab/>
        <w:t>DESIGN AND CONSTRUCTION DETAILS FOR ROCK CUT SLOPE AND CATCHMENT</w:t>
      </w:r>
    </w:p>
    <w:p w14:paraId="662C1328" w14:textId="77777777" w:rsidR="00EB3F01" w:rsidRDefault="004977F3" w:rsidP="00EB3F01">
      <w:pPr>
        <w:tabs>
          <w:tab w:val="left" w:pos="1008"/>
          <w:tab w:val="left" w:pos="1872"/>
        </w:tabs>
        <w:spacing w:after="120"/>
        <w:ind w:left="1872" w:hanging="1872"/>
        <w:outlineLvl w:val="0"/>
      </w:pPr>
      <w:r>
        <w:t>RD11-SA-1</w:t>
      </w:r>
      <w:r>
        <w:tab/>
        <w:t>01-0</w:t>
      </w:r>
      <w:r w:rsidR="00804BC1">
        <w:t>9</w:t>
      </w:r>
      <w:r>
        <w:t>-</w:t>
      </w:r>
      <w:r w:rsidR="00804BC1">
        <w:t>24</w:t>
      </w:r>
      <w:r>
        <w:tab/>
        <w:t>SAFETY APPROACH TO UNDERPASSES GRADING DESIGN AND SLOPE PROTECTION</w:t>
      </w:r>
      <w:r w:rsidR="00EB3F01">
        <w:tab/>
      </w:r>
      <w:r w:rsidR="00EB3F01">
        <w:tab/>
      </w:r>
    </w:p>
    <w:p w14:paraId="43E7D540" w14:textId="77777777" w:rsidR="00EB3F01" w:rsidRDefault="00EB3F01" w:rsidP="00EB3F01">
      <w:pPr>
        <w:tabs>
          <w:tab w:val="left" w:pos="1008"/>
          <w:tab w:val="left" w:pos="1872"/>
        </w:tabs>
        <w:spacing w:after="120"/>
        <w:ind w:left="1872" w:hanging="1872"/>
        <w:outlineLvl w:val="0"/>
      </w:pPr>
      <w:r>
        <w:rPr>
          <w:b/>
          <w:color w:val="4F81BD" w:themeColor="accent1"/>
        </w:rPr>
        <w:t xml:space="preserve">10-101.04     </w:t>
      </w:r>
      <w:r>
        <w:rPr>
          <w:b/>
          <w:color w:val="4F81BD" w:themeColor="accent1"/>
        </w:rPr>
        <w:tab/>
        <w:t>RD11 INTERSECTION SIGHT DISTANCE</w:t>
      </w:r>
    </w:p>
    <w:p w14:paraId="2FECCB6C" w14:textId="77777777" w:rsidR="00EB3F01" w:rsidRDefault="00EB3F01" w:rsidP="00EB3F01">
      <w:pPr>
        <w:tabs>
          <w:tab w:val="left" w:pos="1008"/>
          <w:tab w:val="left" w:pos="1872"/>
        </w:tabs>
        <w:spacing w:after="120"/>
        <w:ind w:left="1872" w:hanging="1872"/>
        <w:outlineLvl w:val="0"/>
      </w:pPr>
      <w:r>
        <w:t>RD11-SD-1</w:t>
      </w:r>
      <w:r>
        <w:tab/>
      </w:r>
      <w:r>
        <w:tab/>
        <w:t>INTERSECTION SIGHT DISTANCE DESIGN AND GENERAL NOTES</w:t>
      </w:r>
    </w:p>
    <w:p w14:paraId="2A44B98A" w14:textId="77777777" w:rsidR="00EB3F01" w:rsidRDefault="00EB3F01" w:rsidP="00EB3F01">
      <w:pPr>
        <w:tabs>
          <w:tab w:val="left" w:pos="1008"/>
          <w:tab w:val="left" w:pos="1872"/>
        </w:tabs>
        <w:spacing w:after="120"/>
        <w:ind w:left="1872" w:hanging="1872"/>
        <w:outlineLvl w:val="0"/>
      </w:pPr>
      <w:r>
        <w:t>RD11-SD-2</w:t>
      </w:r>
      <w:r>
        <w:tab/>
      </w:r>
      <w:r>
        <w:tab/>
        <w:t>INTERSECTION SIGHT DISTANCE LANDSCAPE AND OBSTRUCTION</w:t>
      </w:r>
    </w:p>
    <w:p w14:paraId="298EABAA" w14:textId="77777777" w:rsidR="00EB3F01" w:rsidRDefault="00EB3F01" w:rsidP="00EB3F01">
      <w:pPr>
        <w:tabs>
          <w:tab w:val="left" w:pos="1008"/>
          <w:tab w:val="left" w:pos="1872"/>
        </w:tabs>
        <w:spacing w:after="120"/>
        <w:ind w:left="1872" w:hanging="1872"/>
        <w:outlineLvl w:val="0"/>
      </w:pPr>
      <w:r>
        <w:t>RD11-SD-3</w:t>
      </w:r>
      <w:r>
        <w:tab/>
      </w:r>
      <w:r>
        <w:tab/>
        <w:t>INTERSECTION SIGHT DISTANCE 2-LANE ROADWAYS</w:t>
      </w:r>
    </w:p>
    <w:p w14:paraId="615C6C00" w14:textId="77777777" w:rsidR="00EB3F01" w:rsidRDefault="00EB3F01" w:rsidP="00EB3F01">
      <w:pPr>
        <w:tabs>
          <w:tab w:val="left" w:pos="1008"/>
          <w:tab w:val="left" w:pos="1872"/>
        </w:tabs>
        <w:spacing w:after="120"/>
        <w:ind w:left="1872" w:hanging="1872"/>
        <w:outlineLvl w:val="0"/>
      </w:pPr>
      <w:r>
        <w:t>RD11-SD-4</w:t>
      </w:r>
      <w:r>
        <w:tab/>
      </w:r>
      <w:r>
        <w:tab/>
        <w:t>INTERSECTION SIGHT DISTANCE 4-LANE AND 5-LANE UNDIVIDED ROADWAYS</w:t>
      </w:r>
    </w:p>
    <w:p w14:paraId="31A834A3" w14:textId="77777777" w:rsidR="00EB3F01" w:rsidRDefault="00EB3F01" w:rsidP="00EB3F01">
      <w:pPr>
        <w:tabs>
          <w:tab w:val="left" w:pos="1008"/>
          <w:tab w:val="left" w:pos="1872"/>
        </w:tabs>
        <w:spacing w:after="120"/>
        <w:ind w:left="1872" w:hanging="1872"/>
        <w:outlineLvl w:val="0"/>
      </w:pPr>
      <w:r>
        <w:t>RD11-SD-5</w:t>
      </w:r>
      <w:r>
        <w:tab/>
      </w:r>
      <w:r>
        <w:tab/>
        <w:t>INTERSECTION SIGHT DISTANCE 4-LANE DIVIDED HIGHWAYS</w:t>
      </w:r>
    </w:p>
    <w:p w14:paraId="1CF815A0" w14:textId="77777777" w:rsidR="00EB3F01" w:rsidRDefault="00EB3F01" w:rsidP="00EB3F01">
      <w:pPr>
        <w:tabs>
          <w:tab w:val="left" w:pos="1008"/>
          <w:tab w:val="left" w:pos="1872"/>
        </w:tabs>
        <w:spacing w:after="120"/>
        <w:ind w:left="1872" w:hanging="1872"/>
        <w:outlineLvl w:val="0"/>
      </w:pPr>
      <w:r>
        <w:t>RD11-SD-6</w:t>
      </w:r>
      <w:r>
        <w:tab/>
      </w:r>
      <w:r>
        <w:tab/>
        <w:t>INTERSECTION SIGHT DISTANCE 6-LANE DIVIDED HIGHWAYS</w:t>
      </w:r>
    </w:p>
    <w:p w14:paraId="74626EBE" w14:textId="77777777" w:rsidR="00EB3F01" w:rsidRDefault="00EB3F01" w:rsidP="00EB3F01">
      <w:pPr>
        <w:tabs>
          <w:tab w:val="left" w:pos="1008"/>
          <w:tab w:val="left" w:pos="1872"/>
        </w:tabs>
        <w:spacing w:after="120"/>
        <w:ind w:left="1872" w:hanging="1872"/>
        <w:outlineLvl w:val="0"/>
      </w:pPr>
      <w:r>
        <w:t>RD11-SD-7</w:t>
      </w:r>
      <w:r>
        <w:tab/>
      </w:r>
      <w:r>
        <w:tab/>
        <w:t>INTERSECTION SIGHT DISTANCE FOR PASSIVE RAILROAD HIGHWAY GRADE CROSSINGS</w:t>
      </w:r>
    </w:p>
    <w:p w14:paraId="7F3F6422" w14:textId="77777777" w:rsidR="00C27CCF" w:rsidRDefault="00C27CCF" w:rsidP="00C27CCF">
      <w:pPr>
        <w:tabs>
          <w:tab w:val="left" w:pos="1008"/>
          <w:tab w:val="left" w:pos="1872"/>
        </w:tabs>
        <w:spacing w:after="120"/>
        <w:ind w:left="1872" w:hanging="1872"/>
        <w:outlineLvl w:val="0"/>
        <w:rPr>
          <w:b/>
          <w:color w:val="4F81BD" w:themeColor="accent1"/>
        </w:rPr>
      </w:pPr>
      <w:r>
        <w:rPr>
          <w:b/>
          <w:color w:val="4F81BD" w:themeColor="accent1"/>
        </w:rPr>
        <w:t>10-10</w:t>
      </w:r>
      <w:r w:rsidR="004C3225">
        <w:rPr>
          <w:b/>
          <w:color w:val="4F81BD" w:themeColor="accent1"/>
        </w:rPr>
        <w:t>1</w:t>
      </w:r>
      <w:r>
        <w:rPr>
          <w:b/>
          <w:color w:val="4F81BD" w:themeColor="accent1"/>
        </w:rPr>
        <w:t>.0</w:t>
      </w:r>
      <w:r w:rsidR="004C3225">
        <w:rPr>
          <w:b/>
          <w:color w:val="4F81BD" w:themeColor="accent1"/>
        </w:rPr>
        <w:t>5</w:t>
      </w:r>
      <w:r>
        <w:rPr>
          <w:b/>
          <w:color w:val="4F81BD" w:themeColor="accent1"/>
        </w:rPr>
        <w:t xml:space="preserve">    </w:t>
      </w:r>
      <w:r>
        <w:rPr>
          <w:b/>
          <w:color w:val="4F81BD" w:themeColor="accent1"/>
        </w:rPr>
        <w:tab/>
        <w:t>UNDERDRAINS</w:t>
      </w:r>
    </w:p>
    <w:p w14:paraId="3DF168F5" w14:textId="77777777" w:rsidR="00C27CCF" w:rsidRDefault="00C27CCF" w:rsidP="00C27CCF">
      <w:pPr>
        <w:tabs>
          <w:tab w:val="left" w:pos="1008"/>
          <w:tab w:val="left" w:pos="1872"/>
        </w:tabs>
        <w:spacing w:after="120"/>
        <w:ind w:left="1872" w:hanging="1872"/>
        <w:outlineLvl w:val="0"/>
        <w:rPr>
          <w:szCs w:val="14"/>
        </w:rPr>
      </w:pPr>
      <w:r w:rsidRPr="00DA7E91">
        <w:rPr>
          <w:szCs w:val="14"/>
        </w:rPr>
        <w:t>RD-UD-3</w:t>
      </w:r>
      <w:r>
        <w:rPr>
          <w:szCs w:val="14"/>
        </w:rPr>
        <w:tab/>
      </w:r>
      <w:r w:rsidRPr="006C2A04">
        <w:rPr>
          <w:szCs w:val="14"/>
        </w:rPr>
        <w:t>01-09-24</w:t>
      </w:r>
      <w:r>
        <w:rPr>
          <w:szCs w:val="14"/>
        </w:rPr>
        <w:tab/>
      </w:r>
      <w:r w:rsidRPr="006C2A04">
        <w:rPr>
          <w:szCs w:val="14"/>
        </w:rPr>
        <w:t>UNDERDRAIN DETAILS</w:t>
      </w:r>
    </w:p>
    <w:p w14:paraId="71545B8A" w14:textId="77777777" w:rsidR="00C27CCF" w:rsidRDefault="00C27CCF" w:rsidP="00C27CCF">
      <w:pPr>
        <w:tabs>
          <w:tab w:val="left" w:pos="1008"/>
          <w:tab w:val="left" w:pos="1872"/>
        </w:tabs>
        <w:spacing w:after="120"/>
        <w:ind w:left="1872" w:hanging="1872"/>
        <w:outlineLvl w:val="0"/>
        <w:rPr>
          <w:szCs w:val="14"/>
        </w:rPr>
      </w:pPr>
      <w:r w:rsidRPr="006C2A04">
        <w:rPr>
          <w:szCs w:val="14"/>
        </w:rPr>
        <w:t>RD-UD-4</w:t>
      </w:r>
      <w:r>
        <w:rPr>
          <w:szCs w:val="14"/>
        </w:rPr>
        <w:tab/>
      </w:r>
      <w:r w:rsidRPr="006C2A04">
        <w:rPr>
          <w:szCs w:val="14"/>
        </w:rPr>
        <w:t>06-28-19</w:t>
      </w:r>
      <w:r>
        <w:rPr>
          <w:szCs w:val="14"/>
        </w:rPr>
        <w:tab/>
      </w:r>
      <w:r w:rsidRPr="006C2A04">
        <w:rPr>
          <w:szCs w:val="14"/>
        </w:rPr>
        <w:t>UNDERDRAIN LATERAL DETAILS</w:t>
      </w:r>
    </w:p>
    <w:p w14:paraId="4C48A37C" w14:textId="77777777" w:rsidR="00C27CCF" w:rsidRDefault="00C27CCF" w:rsidP="00C27CCF">
      <w:pPr>
        <w:tabs>
          <w:tab w:val="left" w:pos="1008"/>
          <w:tab w:val="left" w:pos="1872"/>
        </w:tabs>
        <w:spacing w:after="120"/>
        <w:ind w:left="1872" w:hanging="1872"/>
        <w:outlineLvl w:val="0"/>
        <w:rPr>
          <w:szCs w:val="14"/>
        </w:rPr>
      </w:pPr>
      <w:r w:rsidRPr="006C2A04">
        <w:rPr>
          <w:szCs w:val="14"/>
        </w:rPr>
        <w:t>RD-UD-6</w:t>
      </w:r>
      <w:r>
        <w:rPr>
          <w:szCs w:val="14"/>
        </w:rPr>
        <w:tab/>
      </w:r>
      <w:r w:rsidRPr="006C2A04">
        <w:rPr>
          <w:szCs w:val="14"/>
        </w:rPr>
        <w:t>06-28-19</w:t>
      </w:r>
      <w:r>
        <w:rPr>
          <w:szCs w:val="14"/>
        </w:rPr>
        <w:tab/>
      </w:r>
      <w:r w:rsidRPr="006C2A04">
        <w:rPr>
          <w:szCs w:val="14"/>
        </w:rPr>
        <w:t>LATERAL UNDERDRAIN ENDWALL DETAIL FOR 1:1 &amp; 2:1 SLOPES</w:t>
      </w:r>
    </w:p>
    <w:p w14:paraId="19B4AAAF" w14:textId="77777777" w:rsidR="00C27CCF" w:rsidRDefault="00C27CCF" w:rsidP="00C27CCF">
      <w:pPr>
        <w:tabs>
          <w:tab w:val="left" w:pos="1008"/>
          <w:tab w:val="left" w:pos="1872"/>
        </w:tabs>
        <w:spacing w:after="120"/>
        <w:ind w:left="1872" w:hanging="1872"/>
        <w:outlineLvl w:val="0"/>
        <w:rPr>
          <w:szCs w:val="14"/>
        </w:rPr>
      </w:pPr>
      <w:r w:rsidRPr="006C2A04">
        <w:rPr>
          <w:szCs w:val="14"/>
        </w:rPr>
        <w:t>RD-UD-7</w:t>
      </w:r>
      <w:r>
        <w:rPr>
          <w:szCs w:val="14"/>
        </w:rPr>
        <w:tab/>
      </w:r>
      <w:r w:rsidRPr="006C2A04">
        <w:rPr>
          <w:szCs w:val="14"/>
        </w:rPr>
        <w:t>06-28-19</w:t>
      </w:r>
      <w:r>
        <w:rPr>
          <w:szCs w:val="14"/>
        </w:rPr>
        <w:tab/>
      </w:r>
      <w:r w:rsidRPr="006C2A04">
        <w:rPr>
          <w:szCs w:val="14"/>
        </w:rPr>
        <w:t>LATERAL UNDERDRAIN ENDWALL DETAIL FOR 3:1 &amp; 4:1 SLOPES</w:t>
      </w:r>
    </w:p>
    <w:p w14:paraId="4304BEDC" w14:textId="77777777" w:rsidR="00C27CCF" w:rsidRDefault="00C27CCF" w:rsidP="00C27CCF">
      <w:pPr>
        <w:tabs>
          <w:tab w:val="left" w:pos="1008"/>
          <w:tab w:val="left" w:pos="1872"/>
        </w:tabs>
        <w:spacing w:after="120"/>
        <w:ind w:left="1872" w:hanging="1872"/>
        <w:outlineLvl w:val="0"/>
        <w:rPr>
          <w:szCs w:val="14"/>
        </w:rPr>
      </w:pPr>
      <w:r w:rsidRPr="006C2A04">
        <w:rPr>
          <w:szCs w:val="14"/>
        </w:rPr>
        <w:t>RD-UD-8</w:t>
      </w:r>
      <w:r>
        <w:rPr>
          <w:szCs w:val="14"/>
        </w:rPr>
        <w:tab/>
      </w:r>
      <w:r w:rsidRPr="006C2A04">
        <w:rPr>
          <w:szCs w:val="14"/>
        </w:rPr>
        <w:t>06-28-19</w:t>
      </w:r>
      <w:r>
        <w:rPr>
          <w:szCs w:val="14"/>
        </w:rPr>
        <w:tab/>
      </w:r>
      <w:r w:rsidRPr="006C2A04">
        <w:rPr>
          <w:szCs w:val="14"/>
        </w:rPr>
        <w:t>LATERAL UNDERDRAIN ENDWALL DETAIL FOR 5:1 SLOPES</w:t>
      </w:r>
    </w:p>
    <w:p w14:paraId="281ADC1C" w14:textId="77777777" w:rsidR="00C27CCF" w:rsidRPr="00DA7E91" w:rsidRDefault="00C27CCF" w:rsidP="00C27CCF">
      <w:pPr>
        <w:tabs>
          <w:tab w:val="left" w:pos="1008"/>
          <w:tab w:val="left" w:pos="1872"/>
        </w:tabs>
        <w:spacing w:after="120"/>
        <w:ind w:left="1872" w:hanging="1872"/>
        <w:outlineLvl w:val="0"/>
        <w:rPr>
          <w:b/>
          <w:color w:val="4F81BD" w:themeColor="accent1"/>
          <w:szCs w:val="14"/>
        </w:rPr>
      </w:pPr>
      <w:r w:rsidRPr="006C2A04">
        <w:rPr>
          <w:szCs w:val="14"/>
        </w:rPr>
        <w:t>RD-UD-9</w:t>
      </w:r>
      <w:r>
        <w:rPr>
          <w:szCs w:val="14"/>
        </w:rPr>
        <w:tab/>
      </w:r>
      <w:r w:rsidRPr="006C2A04">
        <w:rPr>
          <w:szCs w:val="14"/>
        </w:rPr>
        <w:t>06-28-19</w:t>
      </w:r>
      <w:r>
        <w:rPr>
          <w:szCs w:val="14"/>
        </w:rPr>
        <w:tab/>
      </w:r>
      <w:r w:rsidRPr="006C2A04">
        <w:rPr>
          <w:szCs w:val="14"/>
        </w:rPr>
        <w:t>LATERAL UNDERDRAIN ENDWALL DETAIL FOR 6:1 SLOPES</w:t>
      </w:r>
    </w:p>
    <w:p w14:paraId="297ADE03" w14:textId="77777777" w:rsidR="00C27CCF" w:rsidRDefault="00C27CCF" w:rsidP="00EB3F01">
      <w:pPr>
        <w:tabs>
          <w:tab w:val="left" w:pos="1008"/>
          <w:tab w:val="left" w:pos="1872"/>
        </w:tabs>
        <w:spacing w:after="120"/>
        <w:ind w:left="1872" w:hanging="1872"/>
        <w:outlineLvl w:val="0"/>
      </w:pPr>
    </w:p>
    <w:bookmarkEnd w:id="1"/>
    <w:p w14:paraId="69A3E9A3" w14:textId="77777777" w:rsidR="00EB3F01" w:rsidRDefault="00EB3F01" w:rsidP="00EB3F01">
      <w:pPr>
        <w:keepNext/>
        <w:tabs>
          <w:tab w:val="left" w:pos="4608"/>
        </w:tabs>
        <w:spacing w:after="120"/>
        <w:rPr>
          <w:b/>
          <w:bCs/>
          <w:snapToGrid w:val="0"/>
          <w:color w:val="000000"/>
          <w:sz w:val="18"/>
        </w:rPr>
      </w:pPr>
      <w:r>
        <w:rPr>
          <w:b/>
          <w:bCs/>
          <w:snapToGrid w:val="0"/>
          <w:color w:val="000000"/>
          <w:sz w:val="18"/>
        </w:rPr>
        <w:t>10-102.00   PIPE CULVERTS AND ENDWALLS</w:t>
      </w:r>
    </w:p>
    <w:p w14:paraId="5046F62B" w14:textId="77777777" w:rsidR="00EB3F01" w:rsidRDefault="00EB3F01" w:rsidP="00EB3F01">
      <w:pPr>
        <w:tabs>
          <w:tab w:val="left" w:pos="1008"/>
          <w:tab w:val="left" w:pos="1872"/>
        </w:tabs>
        <w:spacing w:after="120"/>
        <w:ind w:left="1872" w:hanging="1872"/>
        <w:outlineLvl w:val="0"/>
        <w:rPr>
          <w:b/>
          <w:color w:val="4F81BD" w:themeColor="accent1"/>
        </w:rPr>
      </w:pPr>
      <w:bookmarkStart w:id="3" w:name="_Toc433089637"/>
      <w:r>
        <w:rPr>
          <w:b/>
          <w:color w:val="4F81BD" w:themeColor="accent1"/>
        </w:rPr>
        <w:t xml:space="preserve">10-102.01     </w:t>
      </w:r>
      <w:r>
        <w:rPr>
          <w:b/>
          <w:color w:val="4F81BD" w:themeColor="accent1"/>
        </w:rPr>
        <w:tab/>
        <w:t>PIPE CULVERTS AND FLUME</w:t>
      </w:r>
      <w:bookmarkEnd w:id="3"/>
    </w:p>
    <w:p w14:paraId="4D5EB54C" w14:textId="77777777" w:rsidR="00EB3F01" w:rsidRDefault="00EB3F01" w:rsidP="00EB3F01">
      <w:pPr>
        <w:tabs>
          <w:tab w:val="left" w:pos="1008"/>
          <w:tab w:val="left" w:pos="1872"/>
        </w:tabs>
        <w:spacing w:after="120"/>
        <w:ind w:left="1872" w:hanging="1872"/>
        <w:outlineLvl w:val="0"/>
      </w:pPr>
      <w:r>
        <w:t>D-FLU-1</w:t>
      </w:r>
      <w:r>
        <w:tab/>
        <w:t>06-28-19</w:t>
      </w:r>
      <w:r>
        <w:tab/>
        <w:t>FLUME DETAILS</w:t>
      </w:r>
    </w:p>
    <w:p w14:paraId="455E111B" w14:textId="77777777" w:rsidR="00EB3F01" w:rsidRDefault="00EB3F01" w:rsidP="00EB3F01">
      <w:pPr>
        <w:tabs>
          <w:tab w:val="left" w:pos="1008"/>
          <w:tab w:val="left" w:pos="1872"/>
        </w:tabs>
        <w:spacing w:after="120"/>
        <w:ind w:left="1872" w:hanging="1872"/>
        <w:outlineLvl w:val="0"/>
      </w:pPr>
      <w:r>
        <w:t>D-FLU-2</w:t>
      </w:r>
      <w:r>
        <w:tab/>
      </w:r>
      <w:r>
        <w:tab/>
      </w:r>
      <w:r w:rsidRPr="00524749">
        <w:t>BRIDGE END DRAIN FLUME DETAILS</w:t>
      </w:r>
    </w:p>
    <w:p w14:paraId="44C3133F" w14:textId="77777777" w:rsidR="00EB3F01" w:rsidRDefault="00EB3F01" w:rsidP="00EB3F01">
      <w:pPr>
        <w:tabs>
          <w:tab w:val="left" w:pos="1008"/>
          <w:tab w:val="left" w:pos="1872"/>
        </w:tabs>
        <w:spacing w:after="120"/>
        <w:ind w:left="1872" w:hanging="1872"/>
        <w:outlineLvl w:val="0"/>
      </w:pPr>
      <w:r>
        <w:t>D-FLU-2A</w:t>
      </w:r>
      <w:r>
        <w:tab/>
      </w:r>
      <w:r>
        <w:tab/>
      </w:r>
      <w:r w:rsidRPr="00524749">
        <w:t>BRIDGE END DRAIN FLUME DETAILS</w:t>
      </w:r>
    </w:p>
    <w:p w14:paraId="0AC63AF2" w14:textId="77777777" w:rsidR="00EB3F01" w:rsidRDefault="00EB3F01" w:rsidP="00EB3F01">
      <w:pPr>
        <w:tabs>
          <w:tab w:val="left" w:pos="1008"/>
          <w:tab w:val="left" w:pos="1872"/>
        </w:tabs>
        <w:spacing w:after="120"/>
        <w:ind w:left="1872" w:hanging="1872"/>
        <w:outlineLvl w:val="0"/>
      </w:pPr>
      <w:r>
        <w:t>D-PB-1</w:t>
      </w:r>
      <w:r>
        <w:tab/>
        <w:t>03-01-23</w:t>
      </w:r>
      <w:r>
        <w:tab/>
        <w:t>STANDARD DETAILS FOR CONCRETE PIPE INSTALLATION</w:t>
      </w:r>
    </w:p>
    <w:p w14:paraId="71D00E55" w14:textId="77777777" w:rsidR="00EB3F01" w:rsidRDefault="00EB3F01" w:rsidP="00EB3F01">
      <w:pPr>
        <w:tabs>
          <w:tab w:val="left" w:pos="1008"/>
          <w:tab w:val="left" w:pos="1872"/>
        </w:tabs>
        <w:spacing w:after="120"/>
        <w:ind w:left="1872" w:hanging="1872"/>
        <w:outlineLvl w:val="0"/>
      </w:pPr>
      <w:r>
        <w:t>D-PB-2</w:t>
      </w:r>
      <w:r>
        <w:tab/>
        <w:t>03-01-23</w:t>
      </w:r>
      <w:r>
        <w:tab/>
        <w:t>STANDARD DETAILS FOR FLEXIBLE PIPE INSTALLATION</w:t>
      </w:r>
    </w:p>
    <w:p w14:paraId="55C2CA77" w14:textId="77777777" w:rsidR="00EB3F01" w:rsidRDefault="00EB3F01" w:rsidP="00EB3F01">
      <w:pPr>
        <w:tabs>
          <w:tab w:val="left" w:pos="1008"/>
          <w:tab w:val="left" w:pos="1872"/>
        </w:tabs>
        <w:spacing w:after="120"/>
        <w:ind w:left="1872" w:hanging="1872"/>
        <w:outlineLvl w:val="0"/>
      </w:pPr>
      <w:r>
        <w:t>D-PB-3</w:t>
      </w:r>
      <w:r>
        <w:tab/>
        <w:t>11-30-20</w:t>
      </w:r>
      <w:r>
        <w:tab/>
        <w:t>INDUCED TRENCH SOIL EMBANKMENT FOR PIPE CULVERT INSTALLATION</w:t>
      </w:r>
    </w:p>
    <w:p w14:paraId="2CDE0D2D" w14:textId="77777777" w:rsidR="00EB3F01" w:rsidRDefault="00EB3F01" w:rsidP="00EB3F01">
      <w:pPr>
        <w:tabs>
          <w:tab w:val="left" w:pos="1008"/>
          <w:tab w:val="left" w:pos="1872"/>
        </w:tabs>
        <w:spacing w:after="120"/>
        <w:ind w:left="1872" w:hanging="1872"/>
        <w:outlineLvl w:val="0"/>
      </w:pPr>
      <w:r>
        <w:t>D-PB-4</w:t>
      </w:r>
      <w:r>
        <w:tab/>
      </w:r>
      <w:r w:rsidR="003617C6">
        <w:t>01-09-24</w:t>
      </w:r>
      <w:r>
        <w:tab/>
      </w:r>
      <w:r w:rsidRPr="00524749">
        <w:t>PIPE COLLAR DETAILS</w:t>
      </w:r>
    </w:p>
    <w:p w14:paraId="5DAC37EF" w14:textId="77777777" w:rsidR="00EB3F01" w:rsidRDefault="00EB3F01" w:rsidP="00EB3F01">
      <w:pPr>
        <w:tabs>
          <w:tab w:val="left" w:pos="1008"/>
          <w:tab w:val="left" w:pos="1872"/>
        </w:tabs>
        <w:spacing w:after="120"/>
        <w:ind w:left="1872" w:hanging="1872"/>
        <w:outlineLvl w:val="0"/>
      </w:pPr>
      <w:r>
        <w:t>D-PG-3</w:t>
      </w:r>
      <w:r>
        <w:tab/>
        <w:t>06-28-19</w:t>
      </w:r>
      <w:r>
        <w:tab/>
        <w:t>FERROUS AND ALUMINUM CORRUGATED METAL PIPE</w:t>
      </w:r>
    </w:p>
    <w:p w14:paraId="32EABBB1" w14:textId="77777777" w:rsidR="00EB3F01" w:rsidRDefault="00EB3F01" w:rsidP="00EB3F01">
      <w:pPr>
        <w:tabs>
          <w:tab w:val="left" w:pos="1008"/>
          <w:tab w:val="left" w:pos="1872"/>
        </w:tabs>
        <w:spacing w:after="120"/>
        <w:ind w:left="1872" w:hanging="1872"/>
        <w:outlineLvl w:val="0"/>
      </w:pPr>
      <w:r>
        <w:t>D-PG-4</w:t>
      </w:r>
      <w:r>
        <w:tab/>
        <w:t>06-28-19</w:t>
      </w:r>
      <w:r>
        <w:tab/>
        <w:t>FERROUS AND ALUMINUM CORRUGATED METAL PIPE ARCHES</w:t>
      </w:r>
    </w:p>
    <w:p w14:paraId="722F5668" w14:textId="77777777" w:rsidR="00EB3F01" w:rsidRDefault="00EB3F01" w:rsidP="00EB3F01">
      <w:pPr>
        <w:tabs>
          <w:tab w:val="left" w:pos="1008"/>
          <w:tab w:val="left" w:pos="1872"/>
        </w:tabs>
        <w:spacing w:after="120"/>
        <w:ind w:left="1872" w:hanging="1872"/>
        <w:outlineLvl w:val="0"/>
      </w:pPr>
      <w:r>
        <w:t>D-PO-1</w:t>
      </w:r>
      <w:r>
        <w:tab/>
        <w:t>06-28-19</w:t>
      </w:r>
      <w:r>
        <w:tab/>
        <w:t>STANDARD OVAL AND REINFORCED CONCRETE ARCH PIPE CULVERT</w:t>
      </w:r>
    </w:p>
    <w:p w14:paraId="1D12BD35" w14:textId="77777777" w:rsidR="00EB3F01" w:rsidRDefault="00EB3F01" w:rsidP="00EB3F01">
      <w:pPr>
        <w:tabs>
          <w:tab w:val="left" w:pos="1008"/>
          <w:tab w:val="left" w:pos="1872"/>
        </w:tabs>
        <w:spacing w:after="120"/>
        <w:ind w:left="1872" w:hanging="1872"/>
        <w:outlineLvl w:val="0"/>
      </w:pPr>
      <w:r>
        <w:t>D-PS-1</w:t>
      </w:r>
      <w:r>
        <w:tab/>
        <w:t>06-28-19</w:t>
      </w:r>
      <w:r>
        <w:tab/>
        <w:t>STRUTTING DETAILS FOR CORR. METAL &amp; STRUCTURAL PLATE ROUND PIPE</w:t>
      </w:r>
    </w:p>
    <w:p w14:paraId="72F1639B" w14:textId="77777777" w:rsidR="00EB3F01" w:rsidRDefault="00EB3F01" w:rsidP="00EB3F01">
      <w:pPr>
        <w:tabs>
          <w:tab w:val="left" w:pos="1008"/>
          <w:tab w:val="left" w:pos="1872"/>
        </w:tabs>
        <w:spacing w:after="120"/>
        <w:ind w:left="1872" w:hanging="1872"/>
        <w:outlineLvl w:val="0"/>
        <w:rPr>
          <w:b/>
          <w:color w:val="4F81BD" w:themeColor="accent1"/>
        </w:rPr>
      </w:pPr>
      <w:bookmarkStart w:id="4" w:name="_Toc433089638"/>
      <w:r>
        <w:rPr>
          <w:b/>
          <w:color w:val="4F81BD" w:themeColor="accent1"/>
        </w:rPr>
        <w:t xml:space="preserve">10-102.02     </w:t>
      </w:r>
      <w:r>
        <w:rPr>
          <w:b/>
          <w:color w:val="4F81BD" w:themeColor="accent1"/>
        </w:rPr>
        <w:tab/>
        <w:t>SAFETY CROSS DRAIN ENDWALLS</w:t>
      </w:r>
      <w:bookmarkEnd w:id="4"/>
    </w:p>
    <w:p w14:paraId="31872AD8" w14:textId="77777777" w:rsidR="00EB3F01" w:rsidRDefault="00EB3F01" w:rsidP="00EB3F01">
      <w:pPr>
        <w:tabs>
          <w:tab w:val="left" w:pos="1008"/>
          <w:tab w:val="left" w:pos="1872"/>
        </w:tabs>
        <w:spacing w:after="120"/>
        <w:ind w:left="1872" w:hanging="1872"/>
        <w:outlineLvl w:val="0"/>
      </w:pPr>
      <w:r>
        <w:t>D-PE-15A</w:t>
      </w:r>
      <w:r>
        <w:tab/>
        <w:t>06-28-19</w:t>
      </w:r>
      <w:r>
        <w:tab/>
        <w:t>TYPE "U" CROSS DRAIN ENDWALL FOR 15" PIPE (FOR 3:1, 4:1 &amp; 6:1 SLOPES)</w:t>
      </w:r>
    </w:p>
    <w:p w14:paraId="29836BEC" w14:textId="77777777" w:rsidR="00EB3F01" w:rsidRDefault="00EB3F01" w:rsidP="00EB3F01">
      <w:pPr>
        <w:tabs>
          <w:tab w:val="left" w:pos="1008"/>
          <w:tab w:val="left" w:pos="1872"/>
        </w:tabs>
        <w:spacing w:after="120"/>
        <w:ind w:left="1872" w:hanging="1872"/>
        <w:outlineLvl w:val="0"/>
      </w:pPr>
      <w:r>
        <w:t>D-PE-15B</w:t>
      </w:r>
      <w:r>
        <w:tab/>
        <w:t>06-28-19</w:t>
      </w:r>
      <w:r>
        <w:tab/>
        <w:t>TYPE "U" CROSS DRAIN ENDWALL FOR 15" PIPE, BILL OF STEEL AND PRECAST NOTES</w:t>
      </w:r>
    </w:p>
    <w:p w14:paraId="31D01334" w14:textId="77777777" w:rsidR="00EB3F01" w:rsidRDefault="00EB3F01" w:rsidP="00EB3F01">
      <w:pPr>
        <w:tabs>
          <w:tab w:val="left" w:pos="1008"/>
          <w:tab w:val="left" w:pos="1872"/>
        </w:tabs>
        <w:spacing w:after="120"/>
        <w:ind w:left="1872" w:hanging="1872"/>
        <w:outlineLvl w:val="0"/>
      </w:pPr>
      <w:r>
        <w:t>D-PE-18A</w:t>
      </w:r>
      <w:r>
        <w:tab/>
        <w:t>06-28-19</w:t>
      </w:r>
      <w:r>
        <w:tab/>
        <w:t>TYPE "U" CROSS DRAIN ENDWALL FOR 18" PIPE (FOR 3:1, 4:1 &amp; 6:1 SLOPES)</w:t>
      </w:r>
    </w:p>
    <w:p w14:paraId="167D7CE6" w14:textId="77777777" w:rsidR="00EB3F01" w:rsidRDefault="00EB3F01" w:rsidP="00EB3F01">
      <w:pPr>
        <w:tabs>
          <w:tab w:val="left" w:pos="1008"/>
          <w:tab w:val="left" w:pos="1872"/>
        </w:tabs>
        <w:spacing w:after="120"/>
        <w:ind w:left="1872" w:hanging="1872"/>
        <w:outlineLvl w:val="0"/>
      </w:pPr>
      <w:r>
        <w:t>D-PE-18B</w:t>
      </w:r>
      <w:r>
        <w:tab/>
        <w:t>06-28-19</w:t>
      </w:r>
      <w:r>
        <w:tab/>
        <w:t xml:space="preserve">TYPE "U" CROSS DRAIN ENDWALL FOR 18" PIPE, BILL OF STEEL AND PRECAST NOTES </w:t>
      </w:r>
    </w:p>
    <w:p w14:paraId="672D3036" w14:textId="77777777" w:rsidR="00EB3F01" w:rsidRDefault="00EB3F01" w:rsidP="00EB3F01">
      <w:pPr>
        <w:tabs>
          <w:tab w:val="left" w:pos="1008"/>
          <w:tab w:val="left" w:pos="1872"/>
        </w:tabs>
        <w:spacing w:after="120"/>
        <w:ind w:left="1872" w:hanging="1872"/>
        <w:outlineLvl w:val="0"/>
      </w:pPr>
      <w:r>
        <w:t>D-PE-24A</w:t>
      </w:r>
      <w:r>
        <w:tab/>
        <w:t>06-28-19</w:t>
      </w:r>
      <w:r>
        <w:tab/>
        <w:t>TYPE "U" CROSS DRAIN ENDWALL FOR 24" PIPE (FOR 3:1, 4:1 &amp; 6:1 SLOPES)</w:t>
      </w:r>
    </w:p>
    <w:p w14:paraId="4B9F6B59" w14:textId="77777777" w:rsidR="00EB3F01" w:rsidRDefault="00EB3F01" w:rsidP="00EB3F01">
      <w:pPr>
        <w:tabs>
          <w:tab w:val="left" w:pos="1008"/>
          <w:tab w:val="left" w:pos="1872"/>
        </w:tabs>
        <w:spacing w:after="120"/>
        <w:ind w:left="1872" w:hanging="1872"/>
        <w:outlineLvl w:val="0"/>
      </w:pPr>
      <w:r>
        <w:t>D-PE-24B</w:t>
      </w:r>
      <w:r>
        <w:tab/>
        <w:t>06-28-19</w:t>
      </w:r>
      <w:r>
        <w:tab/>
        <w:t>TYPE "U" CROSS DRAIN ENDWALL FOR 24" PIPE, BILL OF STEEL AND PRECAST NOTES</w:t>
      </w:r>
    </w:p>
    <w:p w14:paraId="3DE6061B" w14:textId="77777777" w:rsidR="00EB3F01" w:rsidRDefault="00EB3F01" w:rsidP="00EB3F01">
      <w:pPr>
        <w:tabs>
          <w:tab w:val="left" w:pos="1008"/>
          <w:tab w:val="left" w:pos="1872"/>
        </w:tabs>
        <w:spacing w:after="120"/>
        <w:ind w:left="1872" w:hanging="1872"/>
        <w:outlineLvl w:val="0"/>
      </w:pPr>
      <w:r>
        <w:t>D-PE-30A</w:t>
      </w:r>
      <w:r>
        <w:tab/>
        <w:t>06-28-19</w:t>
      </w:r>
      <w:r>
        <w:tab/>
        <w:t>TYPE "U" CROSS DRAIN ENDWALL FOR 30" PIPE WITH STEEL PIPE GRATE (FOR 3:1, 4:1 &amp; 6:1 SLOPES)</w:t>
      </w:r>
    </w:p>
    <w:p w14:paraId="3C850C4E" w14:textId="77777777" w:rsidR="00EB3F01" w:rsidRDefault="00EB3F01" w:rsidP="00EB3F01">
      <w:pPr>
        <w:tabs>
          <w:tab w:val="left" w:pos="1008"/>
          <w:tab w:val="left" w:pos="1872"/>
        </w:tabs>
        <w:spacing w:after="120"/>
        <w:ind w:left="1872" w:hanging="1872"/>
        <w:outlineLvl w:val="0"/>
      </w:pPr>
      <w:r>
        <w:t>D-PE-30B</w:t>
      </w:r>
      <w:r>
        <w:tab/>
        <w:t>06-28-19</w:t>
      </w:r>
      <w:r>
        <w:tab/>
        <w:t>TYPE "U" CROSS DRAIN ENDWALL FOR 30" PIPE, BILL OF STEEL AND PRECAST NOTES</w:t>
      </w:r>
    </w:p>
    <w:p w14:paraId="5735E5A6" w14:textId="77777777" w:rsidR="00EB3F01" w:rsidRDefault="00EB3F01" w:rsidP="00EB3F01">
      <w:pPr>
        <w:tabs>
          <w:tab w:val="left" w:pos="1008"/>
          <w:tab w:val="left" w:pos="1872"/>
        </w:tabs>
        <w:spacing w:after="120"/>
        <w:ind w:left="1872" w:hanging="1872"/>
        <w:outlineLvl w:val="0"/>
      </w:pPr>
      <w:r>
        <w:t>D-PE-36A</w:t>
      </w:r>
      <w:r>
        <w:tab/>
        <w:t>06-28-19</w:t>
      </w:r>
      <w:r>
        <w:tab/>
        <w:t>TYPE "U" CROSS DRAIN ENDWALL FOR 36" PIPE WITH STEEL PIPE GRATE (FOR 3:1, 4:1 &amp; 6:1 SLOPES)</w:t>
      </w:r>
    </w:p>
    <w:p w14:paraId="49B7FEED" w14:textId="77777777" w:rsidR="00EB3F01" w:rsidRDefault="00EB3F01" w:rsidP="00EB3F01">
      <w:pPr>
        <w:tabs>
          <w:tab w:val="left" w:pos="1008"/>
          <w:tab w:val="left" w:pos="1872"/>
        </w:tabs>
        <w:spacing w:after="120"/>
        <w:ind w:left="1872" w:hanging="1872"/>
        <w:outlineLvl w:val="0"/>
      </w:pPr>
      <w:r>
        <w:t>D-PE-36B</w:t>
      </w:r>
      <w:r>
        <w:tab/>
        <w:t>06-28-19</w:t>
      </w:r>
      <w:r>
        <w:tab/>
        <w:t>TYPE "U" CROSS DRAIN ENDWALL FOR 36" PIPE, BILL OF STEEL AND PRECAST NOTES</w:t>
      </w:r>
    </w:p>
    <w:p w14:paraId="32BB99F9" w14:textId="77777777" w:rsidR="00EB3F01" w:rsidRDefault="00EB3F01" w:rsidP="00EB3F01">
      <w:pPr>
        <w:tabs>
          <w:tab w:val="left" w:pos="1008"/>
          <w:tab w:val="left" w:pos="1872"/>
        </w:tabs>
        <w:spacing w:after="120"/>
        <w:ind w:left="1872" w:hanging="1872"/>
        <w:outlineLvl w:val="0"/>
      </w:pPr>
      <w:r>
        <w:t>D-PE-42A</w:t>
      </w:r>
      <w:r>
        <w:tab/>
        <w:t>06-28-19</w:t>
      </w:r>
      <w:r>
        <w:tab/>
        <w:t>TYPE "U" CROSS DRAIN ENDWALL FOR 42" PIPE WITH STEEL PIPE GRATE (FOR 3:1, 4:1 &amp; 6:1 SLOPES)</w:t>
      </w:r>
    </w:p>
    <w:p w14:paraId="620EB10F" w14:textId="77777777" w:rsidR="00EB3F01" w:rsidRDefault="00EB3F01" w:rsidP="00EB3F01">
      <w:pPr>
        <w:tabs>
          <w:tab w:val="left" w:pos="1008"/>
          <w:tab w:val="left" w:pos="1872"/>
        </w:tabs>
        <w:spacing w:after="120"/>
        <w:ind w:left="1872" w:hanging="1872"/>
        <w:outlineLvl w:val="0"/>
      </w:pPr>
      <w:r>
        <w:t>D-PE-42B</w:t>
      </w:r>
      <w:r>
        <w:tab/>
        <w:t>06-28-19</w:t>
      </w:r>
      <w:r>
        <w:tab/>
        <w:t>TYPE "U" CROSS DRAIN ENDWALL FOR 42" PIPE, BILL OF STEEL AND PRECAST NOTES</w:t>
      </w:r>
    </w:p>
    <w:p w14:paraId="68AB70DA" w14:textId="77777777" w:rsidR="00EB3F01" w:rsidRDefault="00EB3F01" w:rsidP="00EB3F01">
      <w:pPr>
        <w:tabs>
          <w:tab w:val="left" w:pos="1008"/>
          <w:tab w:val="left" w:pos="1872"/>
        </w:tabs>
        <w:spacing w:after="120"/>
        <w:ind w:left="1872" w:hanging="1872"/>
        <w:outlineLvl w:val="0"/>
      </w:pPr>
      <w:r>
        <w:t>D-PE-48A</w:t>
      </w:r>
      <w:r>
        <w:tab/>
        <w:t>06-28-19</w:t>
      </w:r>
      <w:r>
        <w:tab/>
        <w:t>TYPE "U" CROSS DRAIN ENDWALL FOR 48" PIPE WITH STEEL PIPE GRATE (FOR 3:1, 4:1 &amp; 6:1 SLOPES)</w:t>
      </w:r>
    </w:p>
    <w:p w14:paraId="14154453" w14:textId="77777777" w:rsidR="00EB3F01" w:rsidRDefault="00EB3F01" w:rsidP="00EB3F01">
      <w:pPr>
        <w:tabs>
          <w:tab w:val="left" w:pos="1008"/>
          <w:tab w:val="left" w:pos="1872"/>
        </w:tabs>
        <w:spacing w:after="120"/>
        <w:ind w:left="1872" w:hanging="1872"/>
        <w:outlineLvl w:val="0"/>
      </w:pPr>
      <w:r>
        <w:t>D-PE-48B</w:t>
      </w:r>
      <w:r>
        <w:tab/>
        <w:t>06-28-19</w:t>
      </w:r>
      <w:r>
        <w:tab/>
        <w:t>TYPE "U" CROSS DRAIN ENDWALL FOR 48" PIPE, BILL OF STEEL AND PRECAST NOTES</w:t>
      </w:r>
    </w:p>
    <w:p w14:paraId="0EEAD190" w14:textId="77777777" w:rsidR="00EB3F01" w:rsidRDefault="00EB3F01" w:rsidP="00EB3F01">
      <w:pPr>
        <w:tabs>
          <w:tab w:val="left" w:pos="1008"/>
          <w:tab w:val="left" w:pos="1872"/>
        </w:tabs>
        <w:spacing w:after="120"/>
        <w:ind w:left="1872" w:hanging="1872"/>
        <w:outlineLvl w:val="0"/>
      </w:pPr>
      <w:r>
        <w:t>D-PE-99</w:t>
      </w:r>
      <w:r>
        <w:tab/>
        <w:t>03-04-21</w:t>
      </w:r>
      <w:r>
        <w:tab/>
        <w:t>TYPE "U" CROSS DRAIN ENDWALL DETAILS, PIPE GRATE &amp; SKEWED CONNECTION</w:t>
      </w:r>
    </w:p>
    <w:p w14:paraId="617637A2" w14:textId="77777777" w:rsidR="00EB3F01" w:rsidRDefault="00EB3F01" w:rsidP="00EB3F01">
      <w:pPr>
        <w:tabs>
          <w:tab w:val="left" w:pos="1008"/>
          <w:tab w:val="left" w:pos="1872"/>
        </w:tabs>
        <w:spacing w:after="120"/>
        <w:ind w:left="1872" w:hanging="1872"/>
        <w:outlineLvl w:val="0"/>
        <w:rPr>
          <w:b/>
          <w:color w:val="4F81BD" w:themeColor="accent1"/>
        </w:rPr>
      </w:pPr>
      <w:bookmarkStart w:id="5" w:name="_Toc433089639"/>
      <w:r>
        <w:rPr>
          <w:b/>
          <w:color w:val="4F81BD" w:themeColor="accent1"/>
        </w:rPr>
        <w:t xml:space="preserve">10-102.03     </w:t>
      </w:r>
      <w:r>
        <w:rPr>
          <w:b/>
          <w:color w:val="4F81BD" w:themeColor="accent1"/>
        </w:rPr>
        <w:tab/>
        <w:t>SAFETY SIDE DRAIN ENDWALLS</w:t>
      </w:r>
      <w:bookmarkEnd w:id="5"/>
    </w:p>
    <w:p w14:paraId="0F413625" w14:textId="77777777" w:rsidR="00EB3F01" w:rsidRDefault="00EB3F01" w:rsidP="00EB3F01">
      <w:pPr>
        <w:tabs>
          <w:tab w:val="left" w:pos="1008"/>
          <w:tab w:val="left" w:pos="1872"/>
        </w:tabs>
        <w:spacing w:after="120"/>
        <w:ind w:left="1872" w:hanging="1872"/>
        <w:outlineLvl w:val="0"/>
      </w:pPr>
      <w:r>
        <w:t>D-SEW-1A</w:t>
      </w:r>
      <w:r>
        <w:tab/>
        <w:t>07-07-23</w:t>
      </w:r>
      <w:r>
        <w:tab/>
        <w:t>TYPE "SAFETY" SIDE ENDWALL WITH STEEL PIPE GRATE, FOR 15" THRU 48" PIPES, 6:1 SLOPE</w:t>
      </w:r>
    </w:p>
    <w:p w14:paraId="53C6D952" w14:textId="77777777" w:rsidR="00EB3F01" w:rsidRDefault="00EB3F01" w:rsidP="00EB3F01">
      <w:pPr>
        <w:tabs>
          <w:tab w:val="left" w:pos="1008"/>
          <w:tab w:val="left" w:pos="1872"/>
        </w:tabs>
        <w:spacing w:after="120"/>
        <w:ind w:left="1872" w:hanging="1872"/>
        <w:outlineLvl w:val="0"/>
      </w:pPr>
      <w:r>
        <w:t>D-SEW-12D</w:t>
      </w:r>
      <w:r>
        <w:tab/>
        <w:t>07-07-23</w:t>
      </w:r>
      <w:r>
        <w:tab/>
        <w:t>TYPE “SAFETY” SIDE DRAIN ENDWALL WITH STEEL PIPE GRATE, FOR 18” PIPE, 12:1 SLOPE</w:t>
      </w:r>
    </w:p>
    <w:p w14:paraId="0E8BFB41" w14:textId="77777777" w:rsidR="00EB3F01" w:rsidRDefault="00EB3F01" w:rsidP="00EB3F01">
      <w:pPr>
        <w:tabs>
          <w:tab w:val="left" w:pos="1008"/>
          <w:tab w:val="left" w:pos="1872"/>
        </w:tabs>
        <w:spacing w:after="120"/>
        <w:ind w:left="1872" w:hanging="1872"/>
        <w:outlineLvl w:val="0"/>
      </w:pPr>
      <w:r>
        <w:t>SD-MSE-1</w:t>
      </w:r>
      <w:r>
        <w:tab/>
        <w:t>06-28-19</w:t>
      </w:r>
      <w:r>
        <w:tab/>
        <w:t xml:space="preserve">SIDE DRAIN MITERED END SECTION </w:t>
      </w:r>
    </w:p>
    <w:p w14:paraId="2B32A5A3" w14:textId="77777777" w:rsidR="00EB3F01" w:rsidRDefault="00EB3F01" w:rsidP="00EB3F01">
      <w:pPr>
        <w:tabs>
          <w:tab w:val="left" w:pos="1008"/>
          <w:tab w:val="left" w:pos="1872"/>
        </w:tabs>
        <w:spacing w:after="120"/>
        <w:outlineLvl w:val="0"/>
        <w:rPr>
          <w:rFonts w:cs="Arial"/>
          <w:b/>
          <w:bCs/>
          <w:color w:val="4F81BD" w:themeColor="accent1"/>
        </w:rPr>
      </w:pPr>
      <w:r>
        <w:rPr>
          <w:b/>
          <w:color w:val="4F81BD" w:themeColor="accent1"/>
        </w:rPr>
        <w:t xml:space="preserve">10-102.04     </w:t>
      </w:r>
      <w:r>
        <w:rPr>
          <w:b/>
          <w:color w:val="4F81BD" w:themeColor="accent1"/>
        </w:rPr>
        <w:tab/>
        <w:t>PROTECTED ENDWALLS*</w:t>
      </w:r>
      <w:r>
        <w:rPr>
          <w:rFonts w:cs="Arial"/>
          <w:b/>
          <w:bCs/>
          <w:color w:val="4F81BD" w:themeColor="accent1"/>
        </w:rPr>
        <w:t xml:space="preserve">                                                                        </w:t>
      </w:r>
    </w:p>
    <w:p w14:paraId="51091A75" w14:textId="77777777" w:rsidR="00EB3F01" w:rsidRDefault="00EB3F01" w:rsidP="00EB3F01">
      <w:pPr>
        <w:tabs>
          <w:tab w:val="left" w:pos="1008"/>
          <w:tab w:val="left" w:pos="1872"/>
        </w:tabs>
        <w:spacing w:after="120"/>
        <w:outlineLvl w:val="0"/>
        <w:rPr>
          <w:b/>
          <w:color w:val="4F81BD" w:themeColor="accent1"/>
        </w:rPr>
      </w:pPr>
      <w:r>
        <w:rPr>
          <w:rFonts w:cs="Arial"/>
          <w:b/>
          <w:bCs/>
          <w:color w:val="4F81BD" w:themeColor="accent1"/>
        </w:rPr>
        <w:t xml:space="preserve">NOTE: </w:t>
      </w:r>
      <w:r>
        <w:rPr>
          <w:rFonts w:cs="Arial"/>
          <w:b/>
          <w:color w:val="4F81BD" w:themeColor="accent1"/>
        </w:rPr>
        <w:t>THE PROTECTED ENDWALLS MAY NOT BE USED INSIDE THE CLEAR ZONE UNLESS SHIELDED BY GUARDRAIL OR OTHER SAFETY DEVICE.</w:t>
      </w:r>
    </w:p>
    <w:p w14:paraId="6548D5D7" w14:textId="77777777" w:rsidR="00EB3F01" w:rsidRDefault="00EB3F01" w:rsidP="00EB3F01">
      <w:pPr>
        <w:tabs>
          <w:tab w:val="left" w:pos="1008"/>
          <w:tab w:val="left" w:pos="1872"/>
        </w:tabs>
        <w:spacing w:after="120"/>
        <w:ind w:left="1872" w:hanging="1872"/>
        <w:outlineLvl w:val="0"/>
      </w:pPr>
      <w:r>
        <w:t>D-PE-4</w:t>
      </w:r>
      <w:r>
        <w:tab/>
        <w:t>06-28-19</w:t>
      </w:r>
      <w:r>
        <w:tab/>
        <w:t>STRAIGHT CONCRETE ENDWALLS (PIPE SIZES 18" TO 30")</w:t>
      </w:r>
    </w:p>
    <w:p w14:paraId="3640830E" w14:textId="77777777" w:rsidR="00EB3F01" w:rsidRDefault="00EB3F01" w:rsidP="00EB3F01">
      <w:pPr>
        <w:tabs>
          <w:tab w:val="left" w:pos="1008"/>
          <w:tab w:val="left" w:pos="1872"/>
        </w:tabs>
        <w:spacing w:after="120"/>
        <w:ind w:left="1872" w:hanging="1872"/>
        <w:outlineLvl w:val="0"/>
      </w:pPr>
      <w:r>
        <w:t>D-PE-5</w:t>
      </w:r>
      <w:r>
        <w:tab/>
        <w:t>06-28-19</w:t>
      </w:r>
      <w:r>
        <w:tab/>
        <w:t>STRAIGHT CONCRETE ENDWALLS FOR HORIZONTAL OVAL CONCRETE PIPES (ALL SIZES AND SKEWS)</w:t>
      </w:r>
    </w:p>
    <w:p w14:paraId="63F083C7" w14:textId="77777777" w:rsidR="00EB3F01" w:rsidRDefault="00EB3F01" w:rsidP="00EB3F01">
      <w:pPr>
        <w:tabs>
          <w:tab w:val="left" w:pos="1008"/>
          <w:tab w:val="left" w:pos="1872"/>
        </w:tabs>
        <w:spacing w:after="120"/>
        <w:ind w:left="1872" w:hanging="1872"/>
        <w:outlineLvl w:val="0"/>
      </w:pPr>
      <w:r>
        <w:t>D-PEW-1</w:t>
      </w:r>
      <w:r>
        <w:tab/>
      </w:r>
      <w:r>
        <w:tab/>
        <w:t>PROTECTED ENDWALLS FOR ROUND &amp; OVAL PIPES (PIPE SIZES 18” TO 72”, ALL SKEWS, 2:1 &amp; 3:1 SLOPES)</w:t>
      </w:r>
    </w:p>
    <w:p w14:paraId="1CFC6560" w14:textId="77777777" w:rsidR="00EB3F01" w:rsidRDefault="00EB3F01" w:rsidP="00EB3F01">
      <w:pPr>
        <w:tabs>
          <w:tab w:val="left" w:pos="1008"/>
          <w:tab w:val="left" w:pos="1872"/>
        </w:tabs>
        <w:spacing w:after="120"/>
        <w:ind w:left="1872" w:hanging="1872"/>
        <w:outlineLvl w:val="0"/>
      </w:pPr>
      <w:r>
        <w:t>D-PEW-2</w:t>
      </w:r>
      <w:r>
        <w:tab/>
      </w:r>
      <w:r>
        <w:tab/>
        <w:t>PROTECTED ENDWALLS FOR ROUND PIPES DETAILS &amp; QUANTITIES (PIPE SIZES 18” TO 72”, ALL SKEWS, 2:1 &amp; 3:1 SLOPES)</w:t>
      </w:r>
    </w:p>
    <w:p w14:paraId="19C9E5ED" w14:textId="77777777" w:rsidR="00EB3F01" w:rsidRDefault="00EB3F01" w:rsidP="00EB3F01">
      <w:pPr>
        <w:tabs>
          <w:tab w:val="left" w:pos="1008"/>
          <w:tab w:val="left" w:pos="1872"/>
        </w:tabs>
        <w:spacing w:after="120"/>
        <w:ind w:left="1872" w:hanging="1872"/>
        <w:outlineLvl w:val="0"/>
      </w:pPr>
      <w:r>
        <w:t>D-PEW-3</w:t>
      </w:r>
      <w:r>
        <w:tab/>
      </w:r>
      <w:r>
        <w:tab/>
        <w:t>PROTECTED ENDWALLS FOR OVAL PIPES DETAILS &amp; QUANTITIES (EQU. PIPE SIZES 18” TO 72”, ALL SKEWS, 2:1 &amp; 3:1 SLOPES)</w:t>
      </w:r>
    </w:p>
    <w:p w14:paraId="71866499" w14:textId="77777777" w:rsidR="00EB3F01" w:rsidRDefault="00EB3F01" w:rsidP="00EB3F01">
      <w:pPr>
        <w:tabs>
          <w:tab w:val="left" w:pos="1008"/>
          <w:tab w:val="left" w:pos="1872"/>
        </w:tabs>
        <w:spacing w:after="120"/>
        <w:ind w:left="1872" w:hanging="1872"/>
        <w:outlineLvl w:val="0"/>
      </w:pPr>
      <w:r>
        <w:t>D-PEW-4</w:t>
      </w:r>
      <w:r>
        <w:tab/>
      </w:r>
      <w:r>
        <w:tab/>
        <w:t>PROTECTED STRAIGHT ENDWALLS (PIPE SIZES 18” TO 30” &amp; EQU. OVAL PIPES)</w:t>
      </w:r>
    </w:p>
    <w:p w14:paraId="4BCE47EE" w14:textId="77777777" w:rsidR="00EB3F01" w:rsidRDefault="00EB3F01" w:rsidP="00EB3F01">
      <w:pPr>
        <w:tabs>
          <w:tab w:val="left" w:pos="1008"/>
          <w:tab w:val="left" w:pos="1872"/>
        </w:tabs>
        <w:spacing w:after="120"/>
        <w:ind w:left="1872" w:hanging="1872"/>
        <w:outlineLvl w:val="0"/>
      </w:pPr>
      <w:r>
        <w:t>D-PEW-5</w:t>
      </w:r>
      <w:r>
        <w:tab/>
      </w:r>
      <w:r>
        <w:tab/>
        <w:t>RIP-RAP END TREATMENT FOR CORRUGATED METAL PIPE, OVAL AND PIPE ARCH CULVERTS WITH BEVELED ENDS (PIPE SIZES 42” &amp; LARGER)</w:t>
      </w:r>
    </w:p>
    <w:p w14:paraId="43AA4329" w14:textId="77777777" w:rsidR="00EB3F01" w:rsidRDefault="00EB3F01" w:rsidP="00EB3F01">
      <w:pPr>
        <w:keepNext/>
        <w:tabs>
          <w:tab w:val="left" w:pos="4608"/>
        </w:tabs>
        <w:spacing w:after="120"/>
        <w:rPr>
          <w:b/>
          <w:bCs/>
          <w:snapToGrid w:val="0"/>
          <w:color w:val="000000"/>
          <w:sz w:val="18"/>
        </w:rPr>
      </w:pPr>
      <w:r>
        <w:rPr>
          <w:b/>
          <w:bCs/>
          <w:snapToGrid w:val="0"/>
          <w:color w:val="000000"/>
          <w:sz w:val="18"/>
        </w:rPr>
        <w:t>10-103.00   CATCH BASINS AND MANHOLES</w:t>
      </w:r>
    </w:p>
    <w:p w14:paraId="75DF6398" w14:textId="77777777" w:rsidR="00EB3F01" w:rsidRDefault="00EB3F01" w:rsidP="00EB3F01">
      <w:pPr>
        <w:tabs>
          <w:tab w:val="left" w:pos="1008"/>
          <w:tab w:val="left" w:pos="1872"/>
        </w:tabs>
        <w:spacing w:after="120"/>
        <w:ind w:left="1872" w:hanging="1872"/>
        <w:outlineLvl w:val="0"/>
        <w:rPr>
          <w:b/>
          <w:color w:val="4F81BD" w:themeColor="accent1"/>
        </w:rPr>
      </w:pPr>
      <w:bookmarkStart w:id="6" w:name="_Toc433089642"/>
      <w:r>
        <w:rPr>
          <w:b/>
          <w:color w:val="4F81BD" w:themeColor="accent1"/>
        </w:rPr>
        <w:t xml:space="preserve">10-103.01     </w:t>
      </w:r>
      <w:r>
        <w:rPr>
          <w:b/>
          <w:color w:val="4F81BD" w:themeColor="accent1"/>
        </w:rPr>
        <w:tab/>
        <w:t>CATCH BASINS</w:t>
      </w:r>
      <w:bookmarkEnd w:id="6"/>
    </w:p>
    <w:p w14:paraId="15FCA70C" w14:textId="77777777" w:rsidR="00EB3F01" w:rsidRDefault="00EB3F01" w:rsidP="00EB3F01">
      <w:pPr>
        <w:tabs>
          <w:tab w:val="left" w:pos="1008"/>
          <w:tab w:val="left" w:pos="1872"/>
        </w:tabs>
        <w:spacing w:after="120"/>
        <w:ind w:left="1872" w:hanging="1872"/>
        <w:outlineLvl w:val="0"/>
      </w:pPr>
      <w:r>
        <w:t>D-CB-DI</w:t>
      </w:r>
      <w:r>
        <w:tab/>
      </w:r>
      <w:r>
        <w:tab/>
        <w:t>ALTERNATE CATCH BASIN DROP INLET DETAILS</w:t>
      </w:r>
    </w:p>
    <w:p w14:paraId="18A12F55" w14:textId="77777777" w:rsidR="00EB3F01" w:rsidRDefault="00EB3F01" w:rsidP="00EB3F01">
      <w:pPr>
        <w:tabs>
          <w:tab w:val="left" w:pos="1008"/>
          <w:tab w:val="left" w:pos="1872"/>
        </w:tabs>
        <w:spacing w:after="120"/>
        <w:ind w:left="1872" w:hanging="1872"/>
        <w:outlineLvl w:val="0"/>
      </w:pPr>
      <w:r>
        <w:t>D-CB-10LPC</w:t>
      </w:r>
      <w:r>
        <w:tab/>
        <w:t>02-20-20</w:t>
      </w:r>
      <w:r>
        <w:tab/>
        <w:t>LOW PROFILE LOWERED CURB 32" X 26" RECTANGULAR CONCRETE NO. 10LPC CATCH BASIN</w:t>
      </w:r>
    </w:p>
    <w:p w14:paraId="7AA19DA7" w14:textId="77777777" w:rsidR="00EB3F01" w:rsidRDefault="00EB3F01" w:rsidP="00EB3F01">
      <w:pPr>
        <w:tabs>
          <w:tab w:val="left" w:pos="1008"/>
          <w:tab w:val="left" w:pos="1872"/>
        </w:tabs>
        <w:spacing w:after="120"/>
        <w:ind w:left="1872" w:hanging="1872"/>
        <w:outlineLvl w:val="0"/>
      </w:pPr>
      <w:r>
        <w:t>D-CB-10RA</w:t>
      </w:r>
      <w:r>
        <w:tab/>
        <w:t>01-28-22</w:t>
      </w:r>
      <w:r>
        <w:tab/>
        <w:t xml:space="preserve">STANDARD PRECAST 48" CIRCULAR NO. 10 CATCH BASIN FOR USE WITH 6" </w:t>
      </w:r>
      <w:bookmarkStart w:id="7" w:name="_Hlk36560454"/>
      <w:r>
        <w:t>VERTICAL</w:t>
      </w:r>
      <w:bookmarkEnd w:id="7"/>
      <w:r>
        <w:t xml:space="preserve"> CURB</w:t>
      </w:r>
    </w:p>
    <w:p w14:paraId="2529FE57" w14:textId="77777777" w:rsidR="00EB3F01" w:rsidRDefault="00EB3F01" w:rsidP="00EB3F01">
      <w:pPr>
        <w:tabs>
          <w:tab w:val="left" w:pos="1008"/>
          <w:tab w:val="left" w:pos="1872"/>
        </w:tabs>
        <w:spacing w:after="120"/>
        <w:ind w:left="1872" w:hanging="1872"/>
        <w:outlineLvl w:val="0"/>
      </w:pPr>
      <w:r>
        <w:t>D-CB-10S</w:t>
      </w:r>
      <w:r>
        <w:tab/>
        <w:t>02-20-20</w:t>
      </w:r>
      <w:r>
        <w:tab/>
        <w:t>STANDARD RECTANGULAR CONCRETE N0. 10 CATCH BASIN</w:t>
      </w:r>
    </w:p>
    <w:p w14:paraId="570F0E05" w14:textId="77777777" w:rsidR="00EB3F01" w:rsidRDefault="00EB3F01" w:rsidP="00EB3F01">
      <w:pPr>
        <w:tabs>
          <w:tab w:val="left" w:pos="1008"/>
          <w:tab w:val="left" w:pos="1872"/>
        </w:tabs>
        <w:spacing w:after="120"/>
        <w:ind w:left="1872" w:hanging="1872"/>
        <w:outlineLvl w:val="0"/>
      </w:pPr>
      <w:r>
        <w:t>D-CB-10SB</w:t>
      </w:r>
      <w:r>
        <w:tab/>
        <w:t>02-20-20</w:t>
      </w:r>
      <w:r>
        <w:tab/>
        <w:t>STANDARD 4' X 4' SQUARE CONCRETE NO. 10 CATCH BASIN</w:t>
      </w:r>
    </w:p>
    <w:p w14:paraId="7799BB6B" w14:textId="77777777" w:rsidR="00EB3F01" w:rsidRDefault="00EB3F01" w:rsidP="00EB3F01">
      <w:pPr>
        <w:tabs>
          <w:tab w:val="left" w:pos="1008"/>
          <w:tab w:val="left" w:pos="1872"/>
        </w:tabs>
        <w:spacing w:after="120"/>
        <w:ind w:left="1872" w:hanging="1872"/>
        <w:outlineLvl w:val="0"/>
      </w:pPr>
      <w:r>
        <w:t>D-CB-12LP</w:t>
      </w:r>
      <w:r>
        <w:tab/>
        <w:t>02-20-20</w:t>
      </w:r>
      <w:r>
        <w:tab/>
        <w:t>LOW PROFILE 32" X 32" SQUARE CONCRETE NO. 12LP CATCH BASIN FOR USE WITH 6" VERTICAL CURB</w:t>
      </w:r>
    </w:p>
    <w:p w14:paraId="5FB7DD66" w14:textId="77777777" w:rsidR="00EB3F01" w:rsidRDefault="00EB3F01" w:rsidP="00EB3F01">
      <w:pPr>
        <w:tabs>
          <w:tab w:val="left" w:pos="1008"/>
          <w:tab w:val="left" w:pos="1872"/>
        </w:tabs>
        <w:spacing w:after="120"/>
        <w:ind w:left="1872" w:hanging="1872"/>
        <w:outlineLvl w:val="0"/>
      </w:pPr>
      <w:r>
        <w:t>D-CB-12LPA</w:t>
      </w:r>
      <w:r>
        <w:tab/>
      </w:r>
      <w:r>
        <w:tab/>
        <w:t>ALTERNATE REINFORCEMENT FOR PRECAST CONCRETE 32” X 32” NO. 12LP CATCH BASIN</w:t>
      </w:r>
    </w:p>
    <w:p w14:paraId="2BB570B1" w14:textId="77777777" w:rsidR="00EB3F01" w:rsidRDefault="00EB3F01" w:rsidP="00EB3F01">
      <w:pPr>
        <w:tabs>
          <w:tab w:val="left" w:pos="1008"/>
          <w:tab w:val="left" w:pos="1872"/>
        </w:tabs>
        <w:spacing w:after="120"/>
        <w:ind w:left="1872" w:hanging="1872"/>
        <w:outlineLvl w:val="0"/>
      </w:pPr>
      <w:r>
        <w:t>D-CB-12P</w:t>
      </w:r>
      <w:r>
        <w:tab/>
        <w:t>02-20-20</w:t>
      </w:r>
      <w:r>
        <w:tab/>
        <w:t>STANDARD PRECAST RECTANGULAR CONCRETE NO.12 CATCH BASIN</w:t>
      </w:r>
    </w:p>
    <w:p w14:paraId="6AB0F996" w14:textId="77777777" w:rsidR="00EB3F01" w:rsidRDefault="00EB3F01" w:rsidP="00EB3F01">
      <w:pPr>
        <w:tabs>
          <w:tab w:val="left" w:pos="1008"/>
          <w:tab w:val="left" w:pos="1872"/>
        </w:tabs>
        <w:spacing w:after="120"/>
        <w:ind w:left="1872" w:hanging="1872"/>
        <w:outlineLvl w:val="0"/>
      </w:pPr>
      <w:r>
        <w:t>D-CB-12RA</w:t>
      </w:r>
      <w:r>
        <w:tab/>
        <w:t>01-28-22</w:t>
      </w:r>
      <w:r>
        <w:tab/>
        <w:t>STANDARD PRECAST 48" CIRCULAR NO. 12 CATCH BASIN FOR USE WITH 6" VERTICAL CURB</w:t>
      </w:r>
    </w:p>
    <w:p w14:paraId="2263CDAE" w14:textId="77777777" w:rsidR="00EB3F01" w:rsidRDefault="00EB3F01" w:rsidP="00EB3F01">
      <w:pPr>
        <w:tabs>
          <w:tab w:val="left" w:pos="1008"/>
          <w:tab w:val="left" w:pos="1872"/>
        </w:tabs>
        <w:spacing w:after="120"/>
        <w:ind w:left="1872" w:hanging="1872"/>
        <w:outlineLvl w:val="0"/>
      </w:pPr>
      <w:r>
        <w:t>D-CB-12RB</w:t>
      </w:r>
      <w:r>
        <w:tab/>
        <w:t>02-20-20</w:t>
      </w:r>
      <w:r>
        <w:tab/>
        <w:t>STANDARD PRECAST 60" AND 72" CIRCULAR NO. 12 CATCH BASIN FOR USE WITH 6" VERTICAL CURB</w:t>
      </w:r>
    </w:p>
    <w:p w14:paraId="69D64C0C" w14:textId="77777777" w:rsidR="00EB3F01" w:rsidRDefault="00EB3F01" w:rsidP="00EB3F01">
      <w:pPr>
        <w:tabs>
          <w:tab w:val="left" w:pos="1008"/>
          <w:tab w:val="left" w:pos="1872"/>
        </w:tabs>
        <w:spacing w:after="120"/>
        <w:ind w:left="1872" w:hanging="1872"/>
        <w:outlineLvl w:val="0"/>
      </w:pPr>
      <w:r>
        <w:t>D-CB-12RC</w:t>
      </w:r>
      <w:r>
        <w:tab/>
        <w:t>02-20-20</w:t>
      </w:r>
      <w:r>
        <w:tab/>
        <w:t>STANDARD PRECAST 84" THRU 120" CIRCULAR NO. 12 CATCH BASIN FOR USE WITH 6" VERTICAL CURB</w:t>
      </w:r>
    </w:p>
    <w:p w14:paraId="5D305F45" w14:textId="77777777" w:rsidR="00EB3F01" w:rsidRDefault="00EB3F01" w:rsidP="00EB3F01">
      <w:pPr>
        <w:tabs>
          <w:tab w:val="left" w:pos="1008"/>
          <w:tab w:val="left" w:pos="1872"/>
        </w:tabs>
        <w:spacing w:after="120"/>
        <w:ind w:left="1872" w:hanging="1872"/>
        <w:outlineLvl w:val="0"/>
      </w:pPr>
      <w:r>
        <w:t>D-CB-12S</w:t>
      </w:r>
      <w:r>
        <w:tab/>
        <w:t>02-20-20</w:t>
      </w:r>
      <w:r>
        <w:tab/>
        <w:t>STANDARD RECTANGULAR CONCRETE NO. 12 CATCH BASIN</w:t>
      </w:r>
    </w:p>
    <w:p w14:paraId="23C3BE06" w14:textId="77777777" w:rsidR="00EB3F01" w:rsidRDefault="00EB3F01" w:rsidP="00EB3F01">
      <w:pPr>
        <w:tabs>
          <w:tab w:val="left" w:pos="1008"/>
          <w:tab w:val="left" w:pos="1872"/>
        </w:tabs>
        <w:spacing w:after="120"/>
        <w:ind w:left="1872" w:hanging="1872"/>
        <w:outlineLvl w:val="0"/>
      </w:pPr>
      <w:r>
        <w:t>D-CB-12SB</w:t>
      </w:r>
      <w:r>
        <w:tab/>
        <w:t>02-20-20</w:t>
      </w:r>
      <w:r>
        <w:tab/>
        <w:t>STANDARD 4' X 4' SQUARE CONCRETE NO. 12 CATCH BASIN</w:t>
      </w:r>
    </w:p>
    <w:p w14:paraId="275DAB7F" w14:textId="77777777" w:rsidR="00EB3F01" w:rsidRDefault="00EB3F01" w:rsidP="00EB3F01">
      <w:pPr>
        <w:tabs>
          <w:tab w:val="left" w:pos="1008"/>
          <w:tab w:val="left" w:pos="1872"/>
        </w:tabs>
        <w:spacing w:after="120"/>
        <w:ind w:left="1872" w:hanging="1872"/>
        <w:outlineLvl w:val="0"/>
      </w:pPr>
      <w:r>
        <w:t>D-CB-12SC</w:t>
      </w:r>
      <w:r>
        <w:tab/>
        <w:t>02-20-20</w:t>
      </w:r>
      <w:r>
        <w:tab/>
        <w:t>STANDARD 5' 2" X 5' 2" SQUARE CONCRETE NO. 12 CATCH BASIN</w:t>
      </w:r>
    </w:p>
    <w:p w14:paraId="4F88ED45" w14:textId="77777777" w:rsidR="00EB3F01" w:rsidRDefault="00EB3F01" w:rsidP="00EB3F01">
      <w:pPr>
        <w:tabs>
          <w:tab w:val="left" w:pos="1008"/>
          <w:tab w:val="left" w:pos="1872"/>
        </w:tabs>
        <w:spacing w:after="120"/>
        <w:ind w:left="1872" w:hanging="1872"/>
        <w:outlineLvl w:val="0"/>
      </w:pPr>
      <w:r>
        <w:t>D-CB-12SD</w:t>
      </w:r>
      <w:r>
        <w:tab/>
        <w:t>02-20-20</w:t>
      </w:r>
      <w:r>
        <w:tab/>
        <w:t>STANDARD 7' X 7' SQUARE CONCRETE NO. 12 CATCH BASIN</w:t>
      </w:r>
    </w:p>
    <w:p w14:paraId="53034A81" w14:textId="77777777" w:rsidR="00EB3F01" w:rsidRDefault="00EB3F01" w:rsidP="00EB3F01">
      <w:pPr>
        <w:tabs>
          <w:tab w:val="left" w:pos="1008"/>
          <w:tab w:val="left" w:pos="1872"/>
        </w:tabs>
        <w:spacing w:after="120"/>
        <w:ind w:left="1872" w:hanging="1872"/>
        <w:outlineLvl w:val="0"/>
      </w:pPr>
      <w:r>
        <w:t>D-CB-12SE</w:t>
      </w:r>
      <w:r>
        <w:tab/>
        <w:t>02-20-20</w:t>
      </w:r>
      <w:r>
        <w:tab/>
        <w:t>STANDARD 9' X 9' SQUARE CONCRETE NO. 12 CATCH BASIN</w:t>
      </w:r>
    </w:p>
    <w:p w14:paraId="404E19EB" w14:textId="77777777" w:rsidR="00EB3F01" w:rsidRDefault="00EB3F01" w:rsidP="00EB3F01">
      <w:pPr>
        <w:tabs>
          <w:tab w:val="left" w:pos="1008"/>
          <w:tab w:val="left" w:pos="1872"/>
        </w:tabs>
        <w:spacing w:after="120"/>
        <w:ind w:left="1872" w:hanging="1872"/>
        <w:outlineLvl w:val="0"/>
      </w:pPr>
      <w:r>
        <w:t>D-CB-13P</w:t>
      </w:r>
      <w:r>
        <w:tab/>
        <w:t>02-20-20</w:t>
      </w:r>
      <w:r>
        <w:tab/>
        <w:t>STANDARD PRECAST RECTANGULAR CONCRETE NO. 13 CATCH BASIN</w:t>
      </w:r>
    </w:p>
    <w:p w14:paraId="0F452B29" w14:textId="77777777" w:rsidR="00EB3F01" w:rsidRDefault="00EB3F01" w:rsidP="00EB3F01">
      <w:pPr>
        <w:tabs>
          <w:tab w:val="left" w:pos="1008"/>
          <w:tab w:val="left" w:pos="1872"/>
        </w:tabs>
        <w:spacing w:after="120"/>
        <w:ind w:left="1872" w:hanging="1872"/>
        <w:outlineLvl w:val="0"/>
      </w:pPr>
      <w:r>
        <w:t>D-CB-13RA</w:t>
      </w:r>
      <w:r>
        <w:tab/>
        <w:t>01-28-22</w:t>
      </w:r>
      <w:r>
        <w:tab/>
        <w:t>STANDARD PRECAST 48" CIRCULAR NO. 13 CATCH BASIN FOR USE WITH 6" VERTICAL CURB</w:t>
      </w:r>
    </w:p>
    <w:p w14:paraId="6B956EC0" w14:textId="77777777" w:rsidR="00EB3F01" w:rsidRDefault="00EB3F01" w:rsidP="00EB3F01">
      <w:pPr>
        <w:tabs>
          <w:tab w:val="left" w:pos="1008"/>
          <w:tab w:val="left" w:pos="1872"/>
        </w:tabs>
        <w:spacing w:after="120"/>
        <w:ind w:left="1872" w:hanging="1872"/>
        <w:outlineLvl w:val="0"/>
      </w:pPr>
      <w:r>
        <w:t>D-CB-13RB</w:t>
      </w:r>
      <w:r>
        <w:tab/>
        <w:t>02-20-20</w:t>
      </w:r>
      <w:r>
        <w:tab/>
        <w:t>STANDARD PRECAST 60" AND 72" CIRCULAR NO. 13 CATCH BASIN FOR USE WITH 6" VERTICAL CURB</w:t>
      </w:r>
    </w:p>
    <w:p w14:paraId="5EC6B80E" w14:textId="77777777" w:rsidR="00EB3F01" w:rsidRDefault="00EB3F01" w:rsidP="00EB3F01">
      <w:pPr>
        <w:tabs>
          <w:tab w:val="left" w:pos="1008"/>
          <w:tab w:val="left" w:pos="1872"/>
        </w:tabs>
        <w:spacing w:after="120"/>
        <w:ind w:left="1872" w:hanging="1872"/>
        <w:outlineLvl w:val="0"/>
      </w:pPr>
      <w:r>
        <w:t>D-CB-13RC</w:t>
      </w:r>
      <w:r>
        <w:tab/>
        <w:t>02-20-20</w:t>
      </w:r>
      <w:r>
        <w:tab/>
        <w:t>STANDARD PRECAST 84" THRU 120" CIRCULAR NO. 13 CATCH BASIN (FOR USE WITH 6" VERTICAL CURB)</w:t>
      </w:r>
    </w:p>
    <w:p w14:paraId="088FD81E" w14:textId="77777777" w:rsidR="00EB3F01" w:rsidRDefault="00EB3F01" w:rsidP="00EB3F01">
      <w:pPr>
        <w:tabs>
          <w:tab w:val="left" w:pos="1008"/>
          <w:tab w:val="left" w:pos="1872"/>
        </w:tabs>
        <w:spacing w:after="120"/>
        <w:ind w:left="1872" w:hanging="1872"/>
        <w:outlineLvl w:val="0"/>
      </w:pPr>
      <w:r>
        <w:t>D-CB-13S</w:t>
      </w:r>
      <w:r>
        <w:tab/>
        <w:t>02-20-20</w:t>
      </w:r>
      <w:r>
        <w:tab/>
        <w:t>STANDARD RECTANGULAR CONCRETE NO. 13 CATCH BASIN</w:t>
      </w:r>
    </w:p>
    <w:p w14:paraId="1162A103" w14:textId="77777777" w:rsidR="00EB3F01" w:rsidRDefault="00EB3F01" w:rsidP="00EB3F01">
      <w:pPr>
        <w:tabs>
          <w:tab w:val="left" w:pos="1008"/>
          <w:tab w:val="left" w:pos="1872"/>
        </w:tabs>
        <w:spacing w:after="120"/>
        <w:ind w:left="1872" w:hanging="1872"/>
        <w:outlineLvl w:val="0"/>
      </w:pPr>
      <w:r>
        <w:t>D-CB-14P</w:t>
      </w:r>
      <w:r>
        <w:tab/>
        <w:t>02-20-20</w:t>
      </w:r>
      <w:r>
        <w:tab/>
        <w:t>STANDARD PRECAST RECTANGULAR CONCRETE NO. 14 CATCH BASIN</w:t>
      </w:r>
    </w:p>
    <w:p w14:paraId="0FC7A6B7" w14:textId="77777777" w:rsidR="00EB3F01" w:rsidRDefault="00EB3F01" w:rsidP="00EB3F01">
      <w:pPr>
        <w:tabs>
          <w:tab w:val="left" w:pos="1008"/>
          <w:tab w:val="left" w:pos="1872"/>
        </w:tabs>
        <w:spacing w:after="120"/>
        <w:ind w:left="1872" w:hanging="1872"/>
        <w:outlineLvl w:val="0"/>
      </w:pPr>
      <w:r>
        <w:lastRenderedPageBreak/>
        <w:t>D-CB-14RB</w:t>
      </w:r>
      <w:r>
        <w:tab/>
        <w:t>02-20-20</w:t>
      </w:r>
      <w:r>
        <w:tab/>
        <w:t>STANDARD PRECAST CIRCULAR NO. 14RB CATCH BASIN</w:t>
      </w:r>
    </w:p>
    <w:p w14:paraId="79537DEA" w14:textId="77777777" w:rsidR="00EB3F01" w:rsidRDefault="00EB3F01" w:rsidP="00EB3F01">
      <w:pPr>
        <w:tabs>
          <w:tab w:val="left" w:pos="1008"/>
          <w:tab w:val="left" w:pos="1872"/>
        </w:tabs>
        <w:spacing w:after="120"/>
        <w:ind w:left="1872" w:hanging="1872"/>
        <w:outlineLvl w:val="0"/>
      </w:pPr>
      <w:r>
        <w:t>D-CB-14S</w:t>
      </w:r>
      <w:r>
        <w:tab/>
        <w:t>02-20-20</w:t>
      </w:r>
      <w:r>
        <w:tab/>
        <w:t>STANDARD RECTANGULAR CONCRETE NO. 14 CATCH BASIN</w:t>
      </w:r>
    </w:p>
    <w:p w14:paraId="13126622" w14:textId="77777777" w:rsidR="00EB3F01" w:rsidRDefault="00EB3F01" w:rsidP="00EB3F01">
      <w:pPr>
        <w:tabs>
          <w:tab w:val="left" w:pos="1008"/>
          <w:tab w:val="left" w:pos="1872"/>
        </w:tabs>
        <w:spacing w:after="120"/>
        <w:ind w:left="1872" w:hanging="1872"/>
        <w:outlineLvl w:val="0"/>
      </w:pPr>
      <w:r>
        <w:t>D-CB-14SE</w:t>
      </w:r>
      <w:r>
        <w:tab/>
        <w:t>02-20-20</w:t>
      </w:r>
      <w:r>
        <w:tab/>
        <w:t>STANDARD 9' X 9' SQUARE CONCRETE NO. 14 CATCH BASIN</w:t>
      </w:r>
    </w:p>
    <w:p w14:paraId="43E4DE06" w14:textId="77777777" w:rsidR="00EB3F01" w:rsidRDefault="00EB3F01" w:rsidP="00EB3F01">
      <w:pPr>
        <w:tabs>
          <w:tab w:val="left" w:pos="1008"/>
          <w:tab w:val="left" w:pos="1872"/>
        </w:tabs>
        <w:spacing w:after="120"/>
        <w:ind w:left="1872" w:hanging="1872"/>
        <w:outlineLvl w:val="0"/>
      </w:pPr>
      <w:r>
        <w:t>D-CB-16S</w:t>
      </w:r>
      <w:r>
        <w:tab/>
        <w:t>02-20-20</w:t>
      </w:r>
      <w:r>
        <w:tab/>
        <w:t>STANDARD RECTANGULAR CONCRETE NO. 16 CATCH BASIN</w:t>
      </w:r>
    </w:p>
    <w:p w14:paraId="3E266472" w14:textId="77777777" w:rsidR="00EB3F01" w:rsidRDefault="00EB3F01" w:rsidP="00EB3F01">
      <w:pPr>
        <w:tabs>
          <w:tab w:val="left" w:pos="1008"/>
          <w:tab w:val="left" w:pos="1872"/>
        </w:tabs>
        <w:spacing w:after="120"/>
        <w:ind w:left="1872" w:hanging="1872"/>
        <w:outlineLvl w:val="0"/>
      </w:pPr>
      <w:r>
        <w:t>D-CB-17S</w:t>
      </w:r>
      <w:r>
        <w:tab/>
        <w:t>02-20-20</w:t>
      </w:r>
      <w:r>
        <w:tab/>
        <w:t>STANDARD RECTANGULAR CONCRETE NO. 17 CATCH BASIN</w:t>
      </w:r>
    </w:p>
    <w:p w14:paraId="61E84234" w14:textId="77777777" w:rsidR="00EB3F01" w:rsidRDefault="00EB3F01" w:rsidP="00EB3F01">
      <w:pPr>
        <w:tabs>
          <w:tab w:val="left" w:pos="1008"/>
          <w:tab w:val="left" w:pos="1872"/>
        </w:tabs>
        <w:spacing w:after="120"/>
        <w:ind w:left="1872" w:hanging="1872"/>
        <w:outlineLvl w:val="0"/>
      </w:pPr>
      <w:r>
        <w:t>D-CB-25LP</w:t>
      </w:r>
      <w:r>
        <w:tab/>
        <w:t>02-20-20</w:t>
      </w:r>
      <w:r>
        <w:tab/>
        <w:t xml:space="preserve">LOW PROFILE 32" X 32" SQUARE CONCRETE NO. 25LP CATCH BASIN (FOR USE WITH 6" SLOPING CURB) </w:t>
      </w:r>
    </w:p>
    <w:p w14:paraId="2640A819" w14:textId="77777777" w:rsidR="00EB3F01" w:rsidRDefault="00EB3F01" w:rsidP="00EB3F01">
      <w:pPr>
        <w:tabs>
          <w:tab w:val="left" w:pos="1008"/>
          <w:tab w:val="left" w:pos="1872"/>
        </w:tabs>
        <w:spacing w:after="120"/>
        <w:ind w:left="1872" w:hanging="1872"/>
        <w:outlineLvl w:val="0"/>
      </w:pPr>
      <w:r>
        <w:t>D-CB-25P</w:t>
      </w:r>
      <w:r>
        <w:tab/>
        <w:t>02-20-20</w:t>
      </w:r>
      <w:r>
        <w:tab/>
        <w:t>STANDARD PRECAST RECTANGULAR CONCRETE NO. 25 CATCH BASIN (FOR USE WITH 6" SLOPING CURB)</w:t>
      </w:r>
    </w:p>
    <w:p w14:paraId="197D8D71" w14:textId="77777777" w:rsidR="00EB3F01" w:rsidRDefault="00EB3F01" w:rsidP="00EB3F01">
      <w:pPr>
        <w:tabs>
          <w:tab w:val="left" w:pos="1008"/>
          <w:tab w:val="left" w:pos="1872"/>
        </w:tabs>
        <w:spacing w:after="120"/>
        <w:ind w:left="1872" w:hanging="1872"/>
        <w:outlineLvl w:val="0"/>
      </w:pPr>
      <w:r>
        <w:t>D-CB-25RA</w:t>
      </w:r>
      <w:r>
        <w:tab/>
        <w:t>01-28-22</w:t>
      </w:r>
      <w:r>
        <w:tab/>
        <w:t>STANDARD PRECAST 48" CIRCULAR NO. 25 CATCH BASIN (FOR USE WITH 6" SLOPING CURB)</w:t>
      </w:r>
    </w:p>
    <w:p w14:paraId="00A7F109" w14:textId="77777777" w:rsidR="00EB3F01" w:rsidRDefault="00EB3F01" w:rsidP="00EB3F01">
      <w:pPr>
        <w:tabs>
          <w:tab w:val="left" w:pos="1008"/>
          <w:tab w:val="left" w:pos="1872"/>
        </w:tabs>
        <w:spacing w:after="120"/>
        <w:ind w:left="1872" w:hanging="1872"/>
        <w:outlineLvl w:val="0"/>
      </w:pPr>
      <w:r>
        <w:t>D-CB-25RB</w:t>
      </w:r>
      <w:r>
        <w:tab/>
        <w:t>02-20-20</w:t>
      </w:r>
      <w:r>
        <w:tab/>
        <w:t>STANDARD PRECAST CIRCULAR NO. 25 CATCH BASIN (FOR USE WITH 6" SLOPING CURB)</w:t>
      </w:r>
    </w:p>
    <w:p w14:paraId="45D69699" w14:textId="77777777" w:rsidR="00EB3F01" w:rsidRDefault="00EB3F01" w:rsidP="00EB3F01">
      <w:pPr>
        <w:tabs>
          <w:tab w:val="left" w:pos="1008"/>
          <w:tab w:val="left" w:pos="1872"/>
        </w:tabs>
        <w:spacing w:after="120"/>
        <w:ind w:left="1872" w:hanging="1872"/>
        <w:outlineLvl w:val="0"/>
      </w:pPr>
      <w:r>
        <w:t>D-CB-25S</w:t>
      </w:r>
      <w:r>
        <w:tab/>
        <w:t>02-20-20</w:t>
      </w:r>
      <w:r>
        <w:tab/>
        <w:t>STANDARD RECTANGULAR CONCRETE NO. 25 CATCH BASIN (FOR USE WITH 6" SLOPING CURB)</w:t>
      </w:r>
    </w:p>
    <w:p w14:paraId="545C4B7E" w14:textId="77777777" w:rsidR="00EB3F01" w:rsidRDefault="00EB3F01" w:rsidP="00EB3F01">
      <w:pPr>
        <w:tabs>
          <w:tab w:val="left" w:pos="1008"/>
          <w:tab w:val="left" w:pos="1872"/>
        </w:tabs>
        <w:spacing w:after="120"/>
        <w:ind w:left="1872" w:hanging="1872"/>
        <w:outlineLvl w:val="0"/>
      </w:pPr>
      <w:r>
        <w:t>D-CB-25SB</w:t>
      </w:r>
      <w:r>
        <w:tab/>
        <w:t>02-20-20</w:t>
      </w:r>
      <w:r>
        <w:tab/>
        <w:t>STANDARD 4' X 4' SQUARE CONCRETE NO. 25 CATCH BASIN (FOR USE WITH 6" SLOPING CURB)</w:t>
      </w:r>
    </w:p>
    <w:p w14:paraId="73C8F2E4" w14:textId="77777777" w:rsidR="00EB3F01" w:rsidRDefault="00EB3F01" w:rsidP="00EB3F01">
      <w:pPr>
        <w:tabs>
          <w:tab w:val="left" w:pos="1008"/>
          <w:tab w:val="left" w:pos="1872"/>
        </w:tabs>
        <w:spacing w:after="120"/>
        <w:ind w:left="1872" w:hanging="1872"/>
        <w:outlineLvl w:val="0"/>
      </w:pPr>
      <w:r>
        <w:t>D-CB-25SC</w:t>
      </w:r>
      <w:r>
        <w:tab/>
        <w:t>02-20-20</w:t>
      </w:r>
      <w:r>
        <w:tab/>
        <w:t>STANDARD 5' 2" X 5' 2" SQUARE CONCRETE NO. 25 CATCH BASIN (FOR USE WITH 6" SLOPING CURB)</w:t>
      </w:r>
    </w:p>
    <w:p w14:paraId="7F1B1806" w14:textId="77777777" w:rsidR="00EB3F01" w:rsidRDefault="00EB3F01" w:rsidP="00EB3F01">
      <w:pPr>
        <w:tabs>
          <w:tab w:val="left" w:pos="1008"/>
          <w:tab w:val="left" w:pos="1872"/>
        </w:tabs>
        <w:spacing w:after="120"/>
        <w:ind w:left="1872" w:hanging="1872"/>
        <w:outlineLvl w:val="0"/>
      </w:pPr>
      <w:r>
        <w:t>D-CB-25SD</w:t>
      </w:r>
      <w:r>
        <w:tab/>
        <w:t>02-20-20</w:t>
      </w:r>
      <w:r>
        <w:tab/>
        <w:t>STANDARD 7' X 7' SQUARE CONCRETE NO. 25 CATCH BASIN (FOR USE WITH 6" SLOPING CURB)</w:t>
      </w:r>
    </w:p>
    <w:p w14:paraId="4D75A07B" w14:textId="77777777" w:rsidR="00EB3F01" w:rsidRDefault="00EB3F01" w:rsidP="00EB3F01">
      <w:pPr>
        <w:tabs>
          <w:tab w:val="left" w:pos="1008"/>
          <w:tab w:val="left" w:pos="1872"/>
        </w:tabs>
        <w:spacing w:after="120"/>
        <w:ind w:left="1872" w:hanging="1872"/>
        <w:outlineLvl w:val="0"/>
      </w:pPr>
      <w:r>
        <w:t>D-CB-25SE</w:t>
      </w:r>
      <w:r>
        <w:tab/>
        <w:t>02-20-20</w:t>
      </w:r>
      <w:r>
        <w:tab/>
        <w:t>STANDARD 9' X 9' SQUARE CONCRETE NO. 25 CATCH BASIN (FOR USE WITH 6" SLOPING CURB)</w:t>
      </w:r>
    </w:p>
    <w:p w14:paraId="349A63BA" w14:textId="77777777" w:rsidR="00EB3F01" w:rsidRDefault="00EB3F01" w:rsidP="00EB3F01">
      <w:pPr>
        <w:tabs>
          <w:tab w:val="left" w:pos="1008"/>
          <w:tab w:val="left" w:pos="1872"/>
        </w:tabs>
        <w:spacing w:after="120"/>
        <w:ind w:left="1872" w:hanging="1872"/>
        <w:outlineLvl w:val="0"/>
      </w:pPr>
      <w:r>
        <w:t>D-CB-26P</w:t>
      </w:r>
      <w:r>
        <w:tab/>
        <w:t>02-20-20</w:t>
      </w:r>
      <w:r>
        <w:tab/>
        <w:t>STANDARD PRECAST RECTANGULAR CONCRETE NO. 26 CATCH BASIN (FOR USE WITH 6" SLOPING CURB)</w:t>
      </w:r>
    </w:p>
    <w:p w14:paraId="21F0B6A1" w14:textId="77777777" w:rsidR="00EB3F01" w:rsidRDefault="00EB3F01" w:rsidP="00EB3F01">
      <w:pPr>
        <w:tabs>
          <w:tab w:val="left" w:pos="1008"/>
          <w:tab w:val="left" w:pos="1872"/>
        </w:tabs>
        <w:spacing w:after="120"/>
        <w:ind w:left="1872" w:hanging="1872"/>
        <w:outlineLvl w:val="0"/>
      </w:pPr>
      <w:r>
        <w:t>D-CB-26S</w:t>
      </w:r>
      <w:r>
        <w:tab/>
        <w:t>02-20-20</w:t>
      </w:r>
      <w:r>
        <w:tab/>
        <w:t>STANDARD RECTANGULAR CONCRETE NO. 26 CATCH BASIN (FOR USE WITH 6" SLOPING CURB)</w:t>
      </w:r>
    </w:p>
    <w:p w14:paraId="2A9B1315" w14:textId="77777777" w:rsidR="00EB3F01" w:rsidRDefault="00EB3F01" w:rsidP="00EB3F01">
      <w:pPr>
        <w:tabs>
          <w:tab w:val="left" w:pos="1008"/>
          <w:tab w:val="left" w:pos="1872"/>
        </w:tabs>
        <w:spacing w:after="120"/>
        <w:ind w:left="1872" w:hanging="1872"/>
        <w:outlineLvl w:val="0"/>
      </w:pPr>
      <w:r>
        <w:t>D-CB-27S</w:t>
      </w:r>
      <w:r>
        <w:tab/>
        <w:t>02-20-20</w:t>
      </w:r>
      <w:r>
        <w:tab/>
        <w:t>STANDARD RECTANGULAR CONCRETE NO. 27 CATCH BASIN (FOR USE WITH 6" SLOPING CURB)</w:t>
      </w:r>
    </w:p>
    <w:p w14:paraId="1A37E93E" w14:textId="77777777" w:rsidR="00EB3F01" w:rsidRDefault="00EB3F01" w:rsidP="00EB3F01">
      <w:pPr>
        <w:tabs>
          <w:tab w:val="left" w:pos="1008"/>
          <w:tab w:val="left" w:pos="1872"/>
        </w:tabs>
        <w:spacing w:after="120"/>
        <w:ind w:left="1872" w:hanging="1872"/>
        <w:outlineLvl w:val="0"/>
      </w:pPr>
      <w:r>
        <w:t>D-CB-31R</w:t>
      </w:r>
      <w:r>
        <w:tab/>
        <w:t>02-20-20</w:t>
      </w:r>
      <w:r>
        <w:tab/>
        <w:t>STANDARD PRECAST CIRCULAR NO. 31 CATCH BASIN (FOR USE UNDER CONCRETE MEDIAN BARRIER WALL)</w:t>
      </w:r>
    </w:p>
    <w:p w14:paraId="6DFBB67A" w14:textId="77777777" w:rsidR="00EB3F01" w:rsidRDefault="00EB3F01" w:rsidP="00EB3F01">
      <w:pPr>
        <w:tabs>
          <w:tab w:val="left" w:pos="1008"/>
          <w:tab w:val="left" w:pos="1872"/>
        </w:tabs>
        <w:spacing w:after="120"/>
        <w:ind w:left="1872" w:hanging="1872"/>
        <w:outlineLvl w:val="0"/>
      </w:pPr>
      <w:r>
        <w:t>D-CB-31SD</w:t>
      </w:r>
      <w:r>
        <w:tab/>
        <w:t>02-20-20</w:t>
      </w:r>
      <w:r>
        <w:tab/>
        <w:t>STANDARD 7' X 7' SQUARE CONCRETE NO. 31 CATCH BASIN (FOR USE UNDER CONCRETE MEDIAN BARRIER WALL)</w:t>
      </w:r>
    </w:p>
    <w:p w14:paraId="6C94670B" w14:textId="77777777" w:rsidR="00EB3F01" w:rsidRDefault="00EB3F01" w:rsidP="00EB3F01">
      <w:pPr>
        <w:tabs>
          <w:tab w:val="left" w:pos="1008"/>
          <w:tab w:val="left" w:pos="1872"/>
        </w:tabs>
        <w:spacing w:after="120"/>
        <w:ind w:left="1872" w:hanging="1872"/>
        <w:outlineLvl w:val="0"/>
      </w:pPr>
      <w:r>
        <w:t>D-CB-31SE</w:t>
      </w:r>
      <w:r>
        <w:tab/>
        <w:t>02-20-20</w:t>
      </w:r>
      <w:r>
        <w:tab/>
        <w:t>STANDARD 9' X 9' SQUARE CONCRETE NO. 31 CATCH BASIN (FOR USE UNDER CONCRETE MEDIAN BARRIER WALL)</w:t>
      </w:r>
    </w:p>
    <w:p w14:paraId="14421399" w14:textId="77777777" w:rsidR="00EB3F01" w:rsidRDefault="00EB3F01" w:rsidP="00EB3F01">
      <w:pPr>
        <w:tabs>
          <w:tab w:val="left" w:pos="1008"/>
          <w:tab w:val="left" w:pos="1872"/>
        </w:tabs>
        <w:spacing w:after="120"/>
        <w:ind w:left="1872" w:hanging="1872"/>
        <w:outlineLvl w:val="0"/>
      </w:pPr>
      <w:r>
        <w:t>D-CB-32LP</w:t>
      </w:r>
      <w:r>
        <w:tab/>
        <w:t>02-20-20</w:t>
      </w:r>
      <w:r>
        <w:tab/>
        <w:t>STANDARD 80” X 32” RECTANGULAR CONCRETE NO. 32 CATCH BASIN (FOR USE UNDER CONCRETE MEDIUM BARRIER WALL)</w:t>
      </w:r>
    </w:p>
    <w:p w14:paraId="45F69F23" w14:textId="77777777" w:rsidR="00EB3F01" w:rsidRDefault="00EB3F01" w:rsidP="00EB3F01">
      <w:pPr>
        <w:tabs>
          <w:tab w:val="left" w:pos="1008"/>
          <w:tab w:val="left" w:pos="1872"/>
        </w:tabs>
        <w:spacing w:after="120"/>
        <w:ind w:left="1872" w:hanging="1872"/>
        <w:outlineLvl w:val="0"/>
      </w:pPr>
      <w:r>
        <w:t>D-CB-38RB</w:t>
      </w:r>
      <w:r>
        <w:tab/>
        <w:t>03-04-21</w:t>
      </w:r>
      <w:r>
        <w:tab/>
        <w:t>STANDARD PRECAST CIRCULAR NO. 38 CATCH BASIN</w:t>
      </w:r>
    </w:p>
    <w:p w14:paraId="2143D14A" w14:textId="77777777" w:rsidR="00EB3F01" w:rsidRDefault="00EB3F01" w:rsidP="00EB3F01">
      <w:pPr>
        <w:tabs>
          <w:tab w:val="left" w:pos="1008"/>
          <w:tab w:val="left" w:pos="1872"/>
        </w:tabs>
        <w:spacing w:after="120"/>
        <w:ind w:left="1872" w:hanging="1872"/>
        <w:outlineLvl w:val="0"/>
      </w:pPr>
      <w:r>
        <w:t>D-CB-38S</w:t>
      </w:r>
      <w:r>
        <w:tab/>
        <w:t>03-04-21</w:t>
      </w:r>
      <w:r>
        <w:tab/>
        <w:t xml:space="preserve">STANDARD 32" X 32" SQUARE CONCRETE NO. 38 CATCH BASIN </w:t>
      </w:r>
    </w:p>
    <w:p w14:paraId="41C0D9FA" w14:textId="77777777" w:rsidR="00EB3F01" w:rsidRDefault="00EB3F01" w:rsidP="00EB3F01">
      <w:pPr>
        <w:tabs>
          <w:tab w:val="left" w:pos="1008"/>
          <w:tab w:val="left" w:pos="1872"/>
        </w:tabs>
        <w:spacing w:after="120"/>
        <w:ind w:left="1872" w:hanging="1872"/>
        <w:outlineLvl w:val="0"/>
      </w:pPr>
      <w:r>
        <w:t>D-CB-38SB</w:t>
      </w:r>
      <w:r>
        <w:tab/>
        <w:t>03-04-21</w:t>
      </w:r>
      <w:r>
        <w:tab/>
        <w:t>STANDARD 4' X 4' SQUARE CONCRETE NO. 38 CATCH BASIN</w:t>
      </w:r>
    </w:p>
    <w:p w14:paraId="1E771A59" w14:textId="77777777" w:rsidR="00EB3F01" w:rsidRDefault="00EB3F01" w:rsidP="00EB3F01">
      <w:pPr>
        <w:tabs>
          <w:tab w:val="left" w:pos="1008"/>
          <w:tab w:val="left" w:pos="1872"/>
        </w:tabs>
        <w:spacing w:after="120"/>
        <w:ind w:left="1872" w:hanging="1872"/>
        <w:outlineLvl w:val="0"/>
      </w:pPr>
      <w:r>
        <w:t>D-CB-38SC</w:t>
      </w:r>
      <w:r>
        <w:tab/>
        <w:t>03-04-21</w:t>
      </w:r>
      <w:r>
        <w:tab/>
        <w:t>STANDARD 5' 2" X 5' 2" SQUARE CONCRETE NO. 38 CATCH BASIN</w:t>
      </w:r>
    </w:p>
    <w:p w14:paraId="5A3A8998" w14:textId="77777777" w:rsidR="00EB3F01" w:rsidRDefault="00EB3F01" w:rsidP="00EB3F01">
      <w:pPr>
        <w:tabs>
          <w:tab w:val="left" w:pos="1008"/>
          <w:tab w:val="left" w:pos="1872"/>
        </w:tabs>
        <w:spacing w:after="120"/>
        <w:ind w:left="1872" w:hanging="1872"/>
        <w:outlineLvl w:val="0"/>
      </w:pPr>
      <w:r>
        <w:t>D-CB-39RB</w:t>
      </w:r>
      <w:r>
        <w:tab/>
        <w:t>03-04-21</w:t>
      </w:r>
      <w:r>
        <w:tab/>
        <w:t>STANDARD PRECAST CIRCULAR NO. 39 CATCH BASIN</w:t>
      </w:r>
    </w:p>
    <w:p w14:paraId="12BD6E14" w14:textId="77777777" w:rsidR="00EB3F01" w:rsidRDefault="00EB3F01" w:rsidP="00EB3F01">
      <w:pPr>
        <w:tabs>
          <w:tab w:val="left" w:pos="1008"/>
          <w:tab w:val="left" w:pos="1872"/>
        </w:tabs>
        <w:spacing w:after="120"/>
        <w:ind w:left="1872" w:hanging="1872"/>
        <w:outlineLvl w:val="0"/>
      </w:pPr>
      <w:r>
        <w:t>D-CB-39S</w:t>
      </w:r>
      <w:r>
        <w:tab/>
        <w:t>03-04-21</w:t>
      </w:r>
      <w:r>
        <w:tab/>
        <w:t>STANDARD 4' X 4' SQUARE CONCRETE NO. 39 CATCH BASIN</w:t>
      </w:r>
    </w:p>
    <w:p w14:paraId="0834B149" w14:textId="77777777" w:rsidR="00EB3F01" w:rsidRDefault="00EB3F01" w:rsidP="00EB3F01">
      <w:pPr>
        <w:tabs>
          <w:tab w:val="left" w:pos="1008"/>
          <w:tab w:val="left" w:pos="1872"/>
        </w:tabs>
        <w:spacing w:after="120"/>
        <w:ind w:left="1872" w:hanging="1872"/>
        <w:outlineLvl w:val="0"/>
      </w:pPr>
      <w:r>
        <w:t>D-CB-39SC</w:t>
      </w:r>
      <w:r>
        <w:tab/>
        <w:t>03-04-21</w:t>
      </w:r>
      <w:r>
        <w:tab/>
        <w:t>STANDARD 5' 2" X 5' 2" SQUARE CONCRETE NO. 39 CATCH BASIN</w:t>
      </w:r>
    </w:p>
    <w:p w14:paraId="688203F3" w14:textId="77777777" w:rsidR="00EB3F01" w:rsidRDefault="00EB3F01" w:rsidP="00EB3F01">
      <w:pPr>
        <w:tabs>
          <w:tab w:val="left" w:pos="1008"/>
          <w:tab w:val="left" w:pos="1872"/>
        </w:tabs>
        <w:spacing w:after="120"/>
        <w:ind w:left="1872" w:hanging="1872"/>
        <w:outlineLvl w:val="0"/>
      </w:pPr>
      <w:r>
        <w:t>D-CB-39SD</w:t>
      </w:r>
      <w:r>
        <w:tab/>
        <w:t>03-04-21</w:t>
      </w:r>
      <w:r>
        <w:tab/>
        <w:t>STANDARD 7' X 7' SQUARE CONCRETE NO. 39 CATCH BASIN</w:t>
      </w:r>
    </w:p>
    <w:p w14:paraId="5EDE7796" w14:textId="77777777" w:rsidR="00EB3F01" w:rsidRDefault="00EB3F01" w:rsidP="00EB3F01">
      <w:pPr>
        <w:tabs>
          <w:tab w:val="left" w:pos="1008"/>
          <w:tab w:val="left" w:pos="1872"/>
        </w:tabs>
        <w:spacing w:after="120"/>
        <w:ind w:left="1872" w:hanging="1872"/>
        <w:outlineLvl w:val="0"/>
      </w:pPr>
      <w:r>
        <w:t>D-CB-39SE</w:t>
      </w:r>
      <w:r>
        <w:tab/>
        <w:t>03-04-21</w:t>
      </w:r>
      <w:r>
        <w:tab/>
        <w:t>STANDARD 9' X 9' SQUARE CONCRETE NO. 39 CATCH BASIN</w:t>
      </w:r>
    </w:p>
    <w:p w14:paraId="179EAE6E" w14:textId="77777777" w:rsidR="00EB3F01" w:rsidRDefault="00EB3F01" w:rsidP="00EB3F01">
      <w:pPr>
        <w:tabs>
          <w:tab w:val="left" w:pos="1008"/>
          <w:tab w:val="left" w:pos="1872"/>
        </w:tabs>
        <w:spacing w:after="120"/>
        <w:ind w:left="1872" w:hanging="1872"/>
        <w:outlineLvl w:val="0"/>
      </w:pPr>
      <w:r>
        <w:t>D-CB-40S</w:t>
      </w:r>
      <w:r>
        <w:tab/>
        <w:t>03-04-21</w:t>
      </w:r>
      <w:r>
        <w:tab/>
        <w:t>STANDARD 4' X 8' RECTANGULAR CONCRETE NO. 40 CATCH BASIN</w:t>
      </w:r>
    </w:p>
    <w:p w14:paraId="3D966BE2" w14:textId="77777777" w:rsidR="00EB3F01" w:rsidRDefault="00EB3F01" w:rsidP="00EB3F01">
      <w:pPr>
        <w:tabs>
          <w:tab w:val="left" w:pos="1008"/>
          <w:tab w:val="left" w:pos="1872"/>
        </w:tabs>
        <w:spacing w:after="120"/>
        <w:ind w:left="1872" w:hanging="1872"/>
        <w:outlineLvl w:val="0"/>
      </w:pPr>
      <w:r>
        <w:t>D-CB-40SE</w:t>
      </w:r>
      <w:r>
        <w:tab/>
        <w:t>03-04-21</w:t>
      </w:r>
      <w:r>
        <w:tab/>
        <w:t>STANDARD 9’ X 9’ SQUARE CONCRETE NO. 40. CATCH BASIN</w:t>
      </w:r>
    </w:p>
    <w:p w14:paraId="4EB5803D" w14:textId="77777777" w:rsidR="00EB3F01" w:rsidRDefault="00EB3F01" w:rsidP="00EB3F01">
      <w:pPr>
        <w:tabs>
          <w:tab w:val="left" w:pos="1008"/>
          <w:tab w:val="left" w:pos="1872"/>
        </w:tabs>
        <w:spacing w:after="120"/>
        <w:ind w:left="1872" w:hanging="1872"/>
        <w:outlineLvl w:val="0"/>
      </w:pPr>
      <w:r>
        <w:t>D-CB-41LP</w:t>
      </w:r>
      <w:r>
        <w:tab/>
        <w:t>02-20-20</w:t>
      </w:r>
      <w:r>
        <w:tab/>
        <w:t>LOW PROFILE 32" X 32" SQUARE CONCRETE NO. 41LP CATCH BASIN (FOR USE UNDER CONCRETE MEDIAN BARRIER WALL)</w:t>
      </w:r>
    </w:p>
    <w:p w14:paraId="24057469" w14:textId="77777777" w:rsidR="00EB3F01" w:rsidRDefault="00EB3F01" w:rsidP="00EB3F01">
      <w:pPr>
        <w:tabs>
          <w:tab w:val="left" w:pos="1008"/>
          <w:tab w:val="left" w:pos="1872"/>
        </w:tabs>
        <w:spacing w:after="120"/>
        <w:ind w:left="1872" w:hanging="1872"/>
        <w:outlineLvl w:val="0"/>
      </w:pPr>
      <w:r>
        <w:t>D-CB-41P</w:t>
      </w:r>
      <w:r>
        <w:tab/>
        <w:t>02-20-20</w:t>
      </w:r>
      <w:r>
        <w:tab/>
        <w:t>STANDARD PRECAST 4' x 3' RECTANGULAR CONCRETE NO. 41 CATCH BASIN (FOR USE UNDER CONCRETE MEDIAN BARRIER WALL)</w:t>
      </w:r>
    </w:p>
    <w:p w14:paraId="004FA83B" w14:textId="77777777" w:rsidR="00EB3F01" w:rsidRDefault="00EB3F01" w:rsidP="00EB3F01">
      <w:pPr>
        <w:tabs>
          <w:tab w:val="left" w:pos="1008"/>
          <w:tab w:val="left" w:pos="1872"/>
        </w:tabs>
        <w:spacing w:after="120"/>
        <w:ind w:left="1872" w:hanging="1872"/>
        <w:outlineLvl w:val="0"/>
      </w:pPr>
      <w:r>
        <w:t>D-CB-41RB</w:t>
      </w:r>
      <w:r>
        <w:tab/>
        <w:t>02-20-20</w:t>
      </w:r>
      <w:r>
        <w:tab/>
        <w:t>STANDARD PRECAST CIRCULAR NO. 41 CATCH BASIN (FOR USE UNDER CONCRETE MEDIAN BARRIER WALL)</w:t>
      </w:r>
    </w:p>
    <w:p w14:paraId="0AF588DF" w14:textId="77777777" w:rsidR="00EB3F01" w:rsidRDefault="00EB3F01" w:rsidP="00EB3F01">
      <w:pPr>
        <w:tabs>
          <w:tab w:val="left" w:pos="1008"/>
          <w:tab w:val="left" w:pos="1872"/>
        </w:tabs>
        <w:spacing w:after="120"/>
        <w:ind w:left="1872" w:hanging="1872"/>
        <w:outlineLvl w:val="0"/>
      </w:pPr>
      <w:r>
        <w:t>D-CB-41S</w:t>
      </w:r>
      <w:r>
        <w:tab/>
        <w:t>02-20-20</w:t>
      </w:r>
      <w:r>
        <w:tab/>
        <w:t>STANDARD 4' X 3' RECTANGULAR CONCRETE NO. 41 CATCH BASIN (FOR USE UNDER CONCRETE MEDIAN BARRIER WALL)</w:t>
      </w:r>
    </w:p>
    <w:p w14:paraId="089097A7" w14:textId="77777777" w:rsidR="00EB3F01" w:rsidRDefault="00EB3F01" w:rsidP="00EB3F01">
      <w:pPr>
        <w:tabs>
          <w:tab w:val="left" w:pos="1008"/>
          <w:tab w:val="left" w:pos="1872"/>
        </w:tabs>
        <w:spacing w:after="120"/>
        <w:ind w:left="1872" w:hanging="1872"/>
        <w:outlineLvl w:val="0"/>
      </w:pPr>
      <w:r>
        <w:t>D-CB-41SB</w:t>
      </w:r>
      <w:r>
        <w:tab/>
        <w:t>02-20-20</w:t>
      </w:r>
      <w:r>
        <w:tab/>
        <w:t xml:space="preserve">STANDARD 4' X 4' SQUARE CONCRETE NO. 41 CATCH BASIN (FOR USE UNDER CONCRETE MEDIAN BARRIER WALL) </w:t>
      </w:r>
    </w:p>
    <w:p w14:paraId="2E168BD8" w14:textId="77777777" w:rsidR="00EB3F01" w:rsidRDefault="00EB3F01" w:rsidP="00EB3F01">
      <w:pPr>
        <w:tabs>
          <w:tab w:val="left" w:pos="1008"/>
          <w:tab w:val="left" w:pos="1872"/>
        </w:tabs>
        <w:spacing w:after="120"/>
        <w:ind w:left="1872" w:hanging="1872"/>
        <w:outlineLvl w:val="0"/>
      </w:pPr>
      <w:r>
        <w:t>D-CB-41SC</w:t>
      </w:r>
      <w:r>
        <w:tab/>
        <w:t>02-20-20</w:t>
      </w:r>
      <w:r>
        <w:tab/>
        <w:t>STANDARD 5' 2" X 5' 2" SQUARE CONCRETE NO. 41 CATCH BASIN (FOR USE UNDER CONCRETE MEDIAN BARRIER WALL)</w:t>
      </w:r>
    </w:p>
    <w:p w14:paraId="31FFB22B" w14:textId="77777777" w:rsidR="00EB3F01" w:rsidRDefault="00EB3F01" w:rsidP="00EB3F01">
      <w:pPr>
        <w:tabs>
          <w:tab w:val="left" w:pos="1008"/>
          <w:tab w:val="left" w:pos="1872"/>
        </w:tabs>
        <w:spacing w:after="120"/>
        <w:ind w:left="1872" w:hanging="1872"/>
        <w:outlineLvl w:val="0"/>
      </w:pPr>
      <w:r>
        <w:t>D-CB-41SD</w:t>
      </w:r>
      <w:r>
        <w:tab/>
        <w:t>02-20-20</w:t>
      </w:r>
      <w:r>
        <w:tab/>
        <w:t>STANDARD 7' X 7' SQUARE CONCRETE NO. 41 CATCH BASIN (FOR USE UNDER CONCRETE MEDIAN BARRIER WALL)</w:t>
      </w:r>
    </w:p>
    <w:p w14:paraId="3962E042" w14:textId="77777777" w:rsidR="00EB3F01" w:rsidRDefault="00EB3F01" w:rsidP="00EB3F01">
      <w:pPr>
        <w:tabs>
          <w:tab w:val="left" w:pos="1008"/>
          <w:tab w:val="left" w:pos="1872"/>
        </w:tabs>
        <w:spacing w:after="120"/>
        <w:ind w:left="1872" w:hanging="1872"/>
        <w:outlineLvl w:val="0"/>
      </w:pPr>
      <w:r>
        <w:t>D-CB-41SE</w:t>
      </w:r>
      <w:r>
        <w:tab/>
        <w:t>02-20-20</w:t>
      </w:r>
      <w:r>
        <w:tab/>
        <w:t>STANDARD 9' X 9' SQUARE CONCRETE NO. 41 CATCH BASIN (FOR USE UNDER CONCRETE MEDIAN BARRIER WALL)</w:t>
      </w:r>
    </w:p>
    <w:p w14:paraId="21420624" w14:textId="77777777" w:rsidR="00EB3F01" w:rsidRDefault="00EB3F01" w:rsidP="00EB3F01">
      <w:pPr>
        <w:tabs>
          <w:tab w:val="left" w:pos="1008"/>
          <w:tab w:val="left" w:pos="1872"/>
        </w:tabs>
        <w:spacing w:after="120"/>
        <w:ind w:left="1872" w:hanging="1872"/>
        <w:outlineLvl w:val="0"/>
      </w:pPr>
      <w:r>
        <w:t>D-CB-42RB</w:t>
      </w:r>
      <w:r>
        <w:tab/>
        <w:t>02-20-20</w:t>
      </w:r>
      <w:r>
        <w:tab/>
        <w:t>STANDARD PRECAST CIRCULAR NO. 42 CATCH BASIN</w:t>
      </w:r>
    </w:p>
    <w:p w14:paraId="7CF25576" w14:textId="77777777" w:rsidR="00EB3F01" w:rsidRDefault="00EB3F01" w:rsidP="00EB3F01">
      <w:pPr>
        <w:tabs>
          <w:tab w:val="left" w:pos="1008"/>
          <w:tab w:val="left" w:pos="1872"/>
        </w:tabs>
        <w:spacing w:after="120"/>
        <w:ind w:left="1872" w:hanging="1872"/>
        <w:outlineLvl w:val="0"/>
      </w:pPr>
      <w:r>
        <w:t>D-CB-42S</w:t>
      </w:r>
      <w:r>
        <w:tab/>
        <w:t>02-20-20</w:t>
      </w:r>
      <w:r>
        <w:tab/>
        <w:t xml:space="preserve">STANDARD 32" X 32" SQUARE CONCRETE NO. 42 CATCH BASIN </w:t>
      </w:r>
    </w:p>
    <w:p w14:paraId="77C58D85" w14:textId="77777777" w:rsidR="00EB3F01" w:rsidRDefault="00EB3F01" w:rsidP="00EB3F01">
      <w:pPr>
        <w:tabs>
          <w:tab w:val="left" w:pos="1008"/>
          <w:tab w:val="left" w:pos="1872"/>
        </w:tabs>
        <w:spacing w:after="120"/>
        <w:ind w:left="1872" w:hanging="1872"/>
        <w:outlineLvl w:val="0"/>
      </w:pPr>
      <w:r>
        <w:t>D-CB-42SB</w:t>
      </w:r>
      <w:r>
        <w:tab/>
        <w:t>02-20-20</w:t>
      </w:r>
      <w:r>
        <w:tab/>
        <w:t>STANDARD 4' X 4' SQUARE CONCRETE NO. 42 CATCH BASIN</w:t>
      </w:r>
    </w:p>
    <w:p w14:paraId="70D318AE" w14:textId="77777777" w:rsidR="00EB3F01" w:rsidRDefault="00EB3F01" w:rsidP="00EB3F01">
      <w:pPr>
        <w:tabs>
          <w:tab w:val="left" w:pos="1008"/>
          <w:tab w:val="left" w:pos="1872"/>
        </w:tabs>
        <w:spacing w:after="120"/>
        <w:ind w:left="1872" w:hanging="1872"/>
        <w:outlineLvl w:val="0"/>
      </w:pPr>
      <w:r>
        <w:t>D-CB-42SC</w:t>
      </w:r>
      <w:r>
        <w:tab/>
        <w:t>02-20-20</w:t>
      </w:r>
      <w:r>
        <w:tab/>
        <w:t>STANDARD 5' 2" X 5' 2" SQUARE CONCRETE NO. 42 CATCH BASIN</w:t>
      </w:r>
    </w:p>
    <w:p w14:paraId="6D66C4AB" w14:textId="77777777" w:rsidR="00EB3F01" w:rsidRDefault="00EB3F01" w:rsidP="00EB3F01">
      <w:pPr>
        <w:tabs>
          <w:tab w:val="left" w:pos="1008"/>
          <w:tab w:val="left" w:pos="1872"/>
        </w:tabs>
        <w:spacing w:after="120"/>
        <w:ind w:left="1872" w:hanging="1872"/>
        <w:outlineLvl w:val="0"/>
      </w:pPr>
      <w:r>
        <w:t>D-CB-42SD</w:t>
      </w:r>
      <w:r>
        <w:tab/>
        <w:t>02-20-20</w:t>
      </w:r>
      <w:r>
        <w:tab/>
        <w:t>STANDARD 7' X 7' SQUARE CONCRETE NO. 42 CATCH BASIN</w:t>
      </w:r>
    </w:p>
    <w:p w14:paraId="1A93BEE6" w14:textId="77777777" w:rsidR="00EB3F01" w:rsidRDefault="00EB3F01" w:rsidP="00EB3F01">
      <w:pPr>
        <w:tabs>
          <w:tab w:val="left" w:pos="1008"/>
          <w:tab w:val="left" w:pos="1872"/>
        </w:tabs>
        <w:spacing w:after="120"/>
        <w:ind w:left="1872" w:hanging="1872"/>
        <w:outlineLvl w:val="0"/>
      </w:pPr>
      <w:r>
        <w:t>D-CB-43R</w:t>
      </w:r>
      <w:r>
        <w:tab/>
        <w:t>02-20-20</w:t>
      </w:r>
      <w:r>
        <w:tab/>
        <w:t>STANDARD PRECAST CIRCULAR NO. 43R CATCH BASIN</w:t>
      </w:r>
    </w:p>
    <w:p w14:paraId="310F2AE3" w14:textId="77777777" w:rsidR="00EB3F01" w:rsidRDefault="00EB3F01" w:rsidP="00EB3F01">
      <w:pPr>
        <w:tabs>
          <w:tab w:val="left" w:pos="1008"/>
          <w:tab w:val="left" w:pos="1872"/>
        </w:tabs>
        <w:spacing w:after="120"/>
        <w:ind w:left="1872" w:hanging="1872"/>
        <w:outlineLvl w:val="0"/>
      </w:pPr>
      <w:r>
        <w:t>D-CB-43SB</w:t>
      </w:r>
      <w:r>
        <w:tab/>
        <w:t>02-20-20</w:t>
      </w:r>
      <w:r>
        <w:tab/>
        <w:t xml:space="preserve">STANDARD 8' X 4' RECTANGULAR CONCRETE NO. 43SB CATCH BASIN </w:t>
      </w:r>
    </w:p>
    <w:p w14:paraId="2DED1C2F" w14:textId="77777777" w:rsidR="00EB3F01" w:rsidRDefault="00EB3F01" w:rsidP="00EB3F01">
      <w:pPr>
        <w:tabs>
          <w:tab w:val="left" w:pos="1008"/>
          <w:tab w:val="left" w:pos="1872"/>
        </w:tabs>
        <w:spacing w:after="120"/>
        <w:ind w:left="1872" w:hanging="1872"/>
        <w:outlineLvl w:val="0"/>
      </w:pPr>
      <w:r>
        <w:t>D-CB-43SC</w:t>
      </w:r>
      <w:r>
        <w:tab/>
        <w:t>02-20-20</w:t>
      </w:r>
      <w:r>
        <w:tab/>
        <w:t>STANDARD 8' X 5' 2" RECTANGULAR CONCRETE NO. 43SC CATCH BASIN</w:t>
      </w:r>
    </w:p>
    <w:p w14:paraId="7C5F091E" w14:textId="77777777" w:rsidR="00EB3F01" w:rsidRDefault="00EB3F01" w:rsidP="00EB3F01">
      <w:pPr>
        <w:tabs>
          <w:tab w:val="left" w:pos="1008"/>
          <w:tab w:val="left" w:pos="1872"/>
        </w:tabs>
        <w:spacing w:after="120"/>
        <w:ind w:left="1872" w:hanging="1872"/>
        <w:outlineLvl w:val="0"/>
      </w:pPr>
      <w:r>
        <w:t>D-CB-44SE</w:t>
      </w:r>
      <w:r>
        <w:tab/>
        <w:t>02-20-20</w:t>
      </w:r>
      <w:r>
        <w:tab/>
        <w:t>STANDARD 9' X 9' SQUARE CONCRETE NO. 44 CATCH BASIN</w:t>
      </w:r>
    </w:p>
    <w:p w14:paraId="64EDC021" w14:textId="77777777" w:rsidR="00EB3F01" w:rsidRDefault="00EB3F01" w:rsidP="00EB3F01">
      <w:pPr>
        <w:tabs>
          <w:tab w:val="left" w:pos="1008"/>
          <w:tab w:val="left" w:pos="1872"/>
        </w:tabs>
        <w:spacing w:after="120"/>
        <w:ind w:left="1872" w:hanging="1872"/>
        <w:outlineLvl w:val="0"/>
      </w:pPr>
      <w:r>
        <w:t>D-CB-45S</w:t>
      </w:r>
      <w:r>
        <w:tab/>
        <w:t>02-20-20</w:t>
      </w:r>
      <w:r>
        <w:tab/>
        <w:t>STANDARD 8' X 4' RECTANGULAR CONCRETE NO. 45 CATCH BASIN (FOR USE UNDER CONCRETE MEDIAN BARRIER WALL)</w:t>
      </w:r>
    </w:p>
    <w:p w14:paraId="0FF09220" w14:textId="77777777" w:rsidR="00EB3F01" w:rsidRDefault="00EB3F01" w:rsidP="00EB3F01">
      <w:pPr>
        <w:tabs>
          <w:tab w:val="left" w:pos="1008"/>
          <w:tab w:val="left" w:pos="1872"/>
        </w:tabs>
        <w:spacing w:after="120"/>
        <w:ind w:left="1872" w:hanging="1872"/>
        <w:outlineLvl w:val="0"/>
      </w:pPr>
      <w:r>
        <w:t>D-CB-46SE</w:t>
      </w:r>
      <w:r>
        <w:tab/>
        <w:t>02-20-20</w:t>
      </w:r>
      <w:r>
        <w:tab/>
        <w:t>STANDARD 9' X 9' SQUARE CONCRETE NO. 46 CATCH BASIN (FOR USE UNDER CONCRETE MEDIAN BARRIER WALL)</w:t>
      </w:r>
    </w:p>
    <w:p w14:paraId="1B228AD4" w14:textId="77777777" w:rsidR="00EB3F01" w:rsidRDefault="00EB3F01" w:rsidP="00EB3F01">
      <w:pPr>
        <w:tabs>
          <w:tab w:val="left" w:pos="1008"/>
          <w:tab w:val="left" w:pos="1872"/>
        </w:tabs>
        <w:spacing w:after="120"/>
        <w:ind w:left="1872" w:hanging="1872"/>
        <w:outlineLvl w:val="0"/>
      </w:pPr>
      <w:r>
        <w:t>D-CB-51SC</w:t>
      </w:r>
      <w:r>
        <w:tab/>
        <w:t>02-20-20</w:t>
      </w:r>
      <w:r>
        <w:tab/>
        <w:t>STANDARD 5' 2" X 5' 2" SQUARE CONCRETE NO. 51 CATCH BASIN (FOR USE IN FRONT OF CONCRETE RETAINING WALL)</w:t>
      </w:r>
    </w:p>
    <w:p w14:paraId="17349925" w14:textId="77777777" w:rsidR="00EB3F01" w:rsidRDefault="00EB3F01" w:rsidP="00EB3F01">
      <w:pPr>
        <w:tabs>
          <w:tab w:val="left" w:pos="1008"/>
          <w:tab w:val="left" w:pos="1872"/>
        </w:tabs>
        <w:spacing w:after="120"/>
        <w:ind w:left="1872" w:hanging="1872"/>
        <w:outlineLvl w:val="0"/>
      </w:pPr>
      <w:r>
        <w:t>D-CB-51SD</w:t>
      </w:r>
      <w:r>
        <w:tab/>
        <w:t>02-20-20</w:t>
      </w:r>
      <w:r>
        <w:tab/>
        <w:t xml:space="preserve">STANDARD 7' X 7' SQUARE CONCRETE NO. 51 CATCH BASIN (FOR USE IN FRONT OF CONCRETE RETAINING WALL) </w:t>
      </w:r>
    </w:p>
    <w:p w14:paraId="57E3E7C6" w14:textId="77777777" w:rsidR="00EB3F01" w:rsidRDefault="00EB3F01" w:rsidP="00EB3F01">
      <w:pPr>
        <w:tabs>
          <w:tab w:val="left" w:pos="1008"/>
          <w:tab w:val="left" w:pos="1872"/>
        </w:tabs>
        <w:spacing w:after="120"/>
        <w:ind w:left="1872" w:hanging="1872"/>
        <w:outlineLvl w:val="0"/>
      </w:pPr>
      <w:r>
        <w:t>D-CB-51SE</w:t>
      </w:r>
      <w:r>
        <w:tab/>
        <w:t>02-20-20</w:t>
      </w:r>
      <w:r>
        <w:tab/>
        <w:t>STANDARD 9’ X 9’ SQUARE CONCRETE NO. 51 CATCH BASIN</w:t>
      </w:r>
    </w:p>
    <w:p w14:paraId="5D3F6DC5" w14:textId="77777777" w:rsidR="00EB3F01" w:rsidRDefault="00EB3F01" w:rsidP="00EB3F01">
      <w:pPr>
        <w:tabs>
          <w:tab w:val="left" w:pos="1008"/>
          <w:tab w:val="left" w:pos="1872"/>
        </w:tabs>
        <w:spacing w:after="120"/>
        <w:ind w:left="1872" w:hanging="1872"/>
        <w:outlineLvl w:val="0"/>
      </w:pPr>
      <w:r>
        <w:t>D-CB-52SE</w:t>
      </w:r>
      <w:r>
        <w:tab/>
        <w:t>02-20-20</w:t>
      </w:r>
      <w:r>
        <w:tab/>
        <w:t>STANDARD 9’ x 9’ SQUARE CONCRETE NO. 52 CATCH BASIN</w:t>
      </w:r>
    </w:p>
    <w:p w14:paraId="65630C69" w14:textId="77777777" w:rsidR="00EB3F01" w:rsidRDefault="00EB3F01" w:rsidP="00EB3F01">
      <w:pPr>
        <w:tabs>
          <w:tab w:val="left" w:pos="1008"/>
          <w:tab w:val="left" w:pos="1872"/>
        </w:tabs>
        <w:spacing w:after="120"/>
        <w:ind w:left="1872" w:hanging="1872"/>
        <w:outlineLvl w:val="0"/>
      </w:pPr>
      <w:r>
        <w:t>D-CB-99</w:t>
      </w:r>
      <w:r>
        <w:tab/>
        <w:t>02-20-20</w:t>
      </w:r>
      <w:r>
        <w:tab/>
        <w:t>MISCELLANEOUS DETAILS FOR RECTANGULAR STRUCTURES</w:t>
      </w:r>
    </w:p>
    <w:p w14:paraId="23DFFCED" w14:textId="77777777" w:rsidR="0069266E" w:rsidRDefault="0069266E" w:rsidP="00EB3F01">
      <w:pPr>
        <w:tabs>
          <w:tab w:val="left" w:pos="1008"/>
          <w:tab w:val="left" w:pos="1872"/>
        </w:tabs>
        <w:spacing w:after="120"/>
        <w:ind w:left="1872" w:hanging="1872"/>
        <w:outlineLvl w:val="0"/>
      </w:pPr>
      <w:r>
        <w:t>D-CB99-GS</w:t>
      </w:r>
      <w:r>
        <w:tab/>
      </w:r>
      <w:r>
        <w:tab/>
        <w:t>CATCH BASIN DETAILS FOR GRADE SEPARATION WALL</w:t>
      </w:r>
    </w:p>
    <w:p w14:paraId="62F6CF56" w14:textId="77777777" w:rsidR="00EB3F01" w:rsidRDefault="00EB3F01" w:rsidP="00EB3F01">
      <w:pPr>
        <w:tabs>
          <w:tab w:val="left" w:pos="1008"/>
          <w:tab w:val="left" w:pos="1872"/>
        </w:tabs>
        <w:spacing w:after="120"/>
        <w:ind w:left="1872" w:hanging="1872"/>
        <w:outlineLvl w:val="0"/>
      </w:pPr>
      <w:r>
        <w:t>D-CB-99R</w:t>
      </w:r>
      <w:r>
        <w:tab/>
        <w:t>01-28-22</w:t>
      </w:r>
      <w:r>
        <w:tab/>
        <w:t>MISCELLANEOUS DETAILS FOR ROUND STRUCTURES</w:t>
      </w:r>
    </w:p>
    <w:p w14:paraId="317CFBC5" w14:textId="77777777" w:rsidR="00EB3F01" w:rsidRDefault="00EB3F01" w:rsidP="00EB3F01">
      <w:pPr>
        <w:tabs>
          <w:tab w:val="left" w:pos="1008"/>
          <w:tab w:val="left" w:pos="1872"/>
        </w:tabs>
        <w:spacing w:after="120"/>
        <w:ind w:left="1872" w:hanging="1872"/>
        <w:outlineLvl w:val="0"/>
      </w:pPr>
      <w:r>
        <w:t>D-CB-99RA</w:t>
      </w:r>
      <w:r>
        <w:tab/>
        <w:t>10-29-21</w:t>
      </w:r>
      <w:r>
        <w:tab/>
        <w:t>BILL OF STEEL FOR ROUND CATCH BASIN LIDS</w:t>
      </w:r>
    </w:p>
    <w:p w14:paraId="22D39321" w14:textId="77777777" w:rsidR="00EB3F01" w:rsidRDefault="00EB3F01" w:rsidP="00EB3F01">
      <w:pPr>
        <w:tabs>
          <w:tab w:val="left" w:pos="1008"/>
          <w:tab w:val="left" w:pos="1872"/>
        </w:tabs>
        <w:spacing w:after="120"/>
        <w:ind w:left="1872" w:hanging="1872"/>
        <w:outlineLvl w:val="0"/>
      </w:pPr>
      <w:r>
        <w:t>D-CB-99RB</w:t>
      </w:r>
      <w:r>
        <w:tab/>
        <w:t>02-20-20</w:t>
      </w:r>
      <w:r>
        <w:tab/>
        <w:t>ROUND JUNCTION BOX SPRING DRAIN BOX</w:t>
      </w:r>
    </w:p>
    <w:p w14:paraId="29C0154F" w14:textId="77777777" w:rsidR="00EB3F01" w:rsidRDefault="00EB3F01" w:rsidP="00EB3F01">
      <w:pPr>
        <w:tabs>
          <w:tab w:val="left" w:pos="1008"/>
          <w:tab w:val="left" w:pos="1872"/>
        </w:tabs>
        <w:spacing w:after="120"/>
        <w:ind w:left="1872" w:hanging="1872"/>
        <w:outlineLvl w:val="0"/>
      </w:pPr>
      <w:r>
        <w:t>D-CBB-12A</w:t>
      </w:r>
      <w:r>
        <w:tab/>
        <w:t>06-28-19</w:t>
      </w:r>
      <w:r>
        <w:tab/>
        <w:t>TYPE ‘B’ CAST IRON FRAME, GRATE &amp; VERTICAL INLET DETAILS FOR NOS. 10, 12, 14, 16 &amp; 17 TYPE CATCH BASINS</w:t>
      </w:r>
    </w:p>
    <w:p w14:paraId="48FE33A4" w14:textId="77777777" w:rsidR="00EB3F01" w:rsidRDefault="00EB3F01" w:rsidP="00EB3F01">
      <w:pPr>
        <w:tabs>
          <w:tab w:val="left" w:pos="1008"/>
          <w:tab w:val="left" w:pos="1872"/>
        </w:tabs>
        <w:spacing w:after="120"/>
        <w:ind w:left="1872" w:hanging="1872"/>
        <w:outlineLvl w:val="0"/>
      </w:pPr>
      <w:r>
        <w:t>D-CBB-12B</w:t>
      </w:r>
      <w:r>
        <w:tab/>
      </w:r>
      <w:bookmarkStart w:id="8" w:name="_Hlk29818974"/>
      <w:r>
        <w:t>06-28-19</w:t>
      </w:r>
      <w:bookmarkEnd w:id="8"/>
      <w:r>
        <w:tab/>
        <w:t>TYPE ‘B’ CAST IRON FRAME, GRATE &amp; 6" SLOPING INLET DETAILS FOR NOS. 25, 26 &amp; 27 TYPE CATCH BASINS</w:t>
      </w:r>
    </w:p>
    <w:p w14:paraId="5B100068" w14:textId="77777777" w:rsidR="00EB3F01" w:rsidRDefault="00EB3F01" w:rsidP="00EB3F01">
      <w:pPr>
        <w:tabs>
          <w:tab w:val="left" w:pos="1008"/>
          <w:tab w:val="left" w:pos="1872"/>
        </w:tabs>
        <w:spacing w:after="120"/>
        <w:ind w:left="1872" w:hanging="1872"/>
        <w:outlineLvl w:val="0"/>
      </w:pPr>
      <w:r>
        <w:t>D-CBB-12D</w:t>
      </w:r>
      <w:r>
        <w:tab/>
        <w:t>07-07-23</w:t>
      </w:r>
      <w:r>
        <w:tab/>
        <w:t>TYPE "B" CAST IRON FRAME, GRATE &amp; CURB HOOD DETAILS FOR NOS. 12, 14, 16 &amp; 17 TYPE CATCH BASINS</w:t>
      </w:r>
    </w:p>
    <w:p w14:paraId="0FEC69DB" w14:textId="77777777" w:rsidR="00EB3F01" w:rsidRDefault="00EB3F01" w:rsidP="00EB3F01">
      <w:pPr>
        <w:tabs>
          <w:tab w:val="left" w:pos="1008"/>
          <w:tab w:val="left" w:pos="1872"/>
        </w:tabs>
        <w:spacing w:after="120"/>
        <w:ind w:left="1872" w:hanging="1872"/>
        <w:outlineLvl w:val="0"/>
      </w:pPr>
      <w:r>
        <w:t>D-CBB-13</w:t>
      </w:r>
      <w:r>
        <w:tab/>
        <w:t>06-28-19</w:t>
      </w:r>
      <w:r>
        <w:tab/>
        <w:t>TYPE ‘B’ CAST IRON FRAME, GRATE &amp; VERTICAL INLET DETAILS FOR NO. 13 TYPE CATCH BASINS</w:t>
      </w:r>
    </w:p>
    <w:p w14:paraId="7BA5A263" w14:textId="77777777" w:rsidR="00EB3F01" w:rsidRDefault="00EB3F01" w:rsidP="00EB3F01">
      <w:pPr>
        <w:tabs>
          <w:tab w:val="left" w:pos="1008"/>
          <w:tab w:val="left" w:pos="1872"/>
        </w:tabs>
        <w:spacing w:after="120"/>
        <w:ind w:left="1872" w:hanging="1872"/>
        <w:outlineLvl w:val="0"/>
      </w:pPr>
      <w:r>
        <w:t>D-CBB-31</w:t>
      </w:r>
      <w:r>
        <w:tab/>
        <w:t>02-20-20</w:t>
      </w:r>
      <w:r>
        <w:tab/>
        <w:t>TYPE “B” CAST IRON FRAME, GRATE &amp; INLET DETAILS FOR NOS. 31, 41, 45, 46, &amp; 51 TYPE CATCH BASINS</w:t>
      </w:r>
    </w:p>
    <w:p w14:paraId="1C53BA23" w14:textId="77777777" w:rsidR="00EB3F01" w:rsidRDefault="00EB3F01" w:rsidP="00EB3F01">
      <w:pPr>
        <w:tabs>
          <w:tab w:val="left" w:pos="1008"/>
          <w:tab w:val="left" w:pos="1872"/>
        </w:tabs>
        <w:spacing w:after="120"/>
        <w:ind w:left="1872" w:hanging="1872"/>
        <w:outlineLvl w:val="0"/>
      </w:pPr>
      <w:r>
        <w:t>D-CBB-42</w:t>
      </w:r>
      <w:r>
        <w:tab/>
        <w:t>10-29-21</w:t>
      </w:r>
      <w:r>
        <w:tab/>
        <w:t>CAST IRON GRATE DETAILS FOR NOS. 42, 43 &amp; 44 TYPE CATCH BASINS</w:t>
      </w:r>
    </w:p>
    <w:p w14:paraId="53188217" w14:textId="77777777" w:rsidR="00C459A2" w:rsidRDefault="00C459A2" w:rsidP="00C459A2">
      <w:pPr>
        <w:tabs>
          <w:tab w:val="left" w:pos="1008"/>
          <w:tab w:val="left" w:pos="1872"/>
        </w:tabs>
        <w:spacing w:after="120"/>
        <w:ind w:left="1872" w:hanging="1872"/>
        <w:outlineLvl w:val="0"/>
        <w:rPr>
          <w:rFonts w:cs="Arial"/>
          <w:bCs/>
          <w:szCs w:val="14"/>
        </w:rPr>
      </w:pPr>
      <w:r>
        <w:t>D-RL-1</w:t>
      </w:r>
      <w:r>
        <w:tab/>
      </w:r>
      <w:r>
        <w:tab/>
      </w:r>
      <w:r w:rsidRPr="00BC35AF">
        <w:rPr>
          <w:rFonts w:cs="Arial"/>
          <w:bCs/>
          <w:szCs w:val="14"/>
        </w:rPr>
        <w:t>ROUND LID DETAILS FOR SINGLE CURB AND WALL INLET</w:t>
      </w:r>
    </w:p>
    <w:p w14:paraId="6E43A117" w14:textId="77777777" w:rsidR="00C459A2" w:rsidRPr="00BC35AF" w:rsidRDefault="00C459A2" w:rsidP="00C459A2">
      <w:pPr>
        <w:tabs>
          <w:tab w:val="left" w:pos="1008"/>
          <w:tab w:val="left" w:pos="1872"/>
        </w:tabs>
        <w:spacing w:after="120"/>
        <w:ind w:left="1872" w:hanging="1872"/>
        <w:outlineLvl w:val="0"/>
        <w:rPr>
          <w:szCs w:val="14"/>
        </w:rPr>
      </w:pPr>
      <w:r>
        <w:t>D-RL-2</w:t>
      </w:r>
      <w:r>
        <w:tab/>
      </w:r>
      <w:r>
        <w:tab/>
      </w:r>
      <w:r w:rsidRPr="00BC35AF">
        <w:rPr>
          <w:rFonts w:cs="Arial"/>
          <w:bCs/>
          <w:szCs w:val="14"/>
        </w:rPr>
        <w:t>ROUND LID DETAILS FOR DOUBLE CURB AND WALL INLET</w:t>
      </w:r>
    </w:p>
    <w:p w14:paraId="3387EF69" w14:textId="77777777" w:rsidR="00C459A2" w:rsidRPr="00BC35AF" w:rsidRDefault="00C459A2" w:rsidP="00C459A2">
      <w:pPr>
        <w:tabs>
          <w:tab w:val="left" w:pos="1008"/>
          <w:tab w:val="left" w:pos="1872"/>
        </w:tabs>
        <w:spacing w:after="120"/>
        <w:ind w:left="1872" w:hanging="1872"/>
        <w:outlineLvl w:val="0"/>
        <w:rPr>
          <w:szCs w:val="14"/>
        </w:rPr>
      </w:pPr>
      <w:r>
        <w:t>D-RL-3</w:t>
      </w:r>
      <w:r>
        <w:tab/>
      </w:r>
      <w:r>
        <w:tab/>
      </w:r>
      <w:r w:rsidRPr="00BC35AF">
        <w:rPr>
          <w:rFonts w:cs="Arial"/>
          <w:bCs/>
          <w:szCs w:val="14"/>
        </w:rPr>
        <w:t>ROUND LID DETAILS FOR SINGLE OPENING AREA DRAIN</w:t>
      </w:r>
    </w:p>
    <w:p w14:paraId="00F852F5" w14:textId="77777777" w:rsidR="00C459A2" w:rsidRDefault="00C459A2" w:rsidP="00C459A2">
      <w:pPr>
        <w:tabs>
          <w:tab w:val="left" w:pos="1008"/>
          <w:tab w:val="left" w:pos="1872"/>
        </w:tabs>
        <w:spacing w:after="120"/>
        <w:ind w:left="1872" w:hanging="1872"/>
        <w:outlineLvl w:val="0"/>
      </w:pPr>
      <w:r>
        <w:t>D-RL-4</w:t>
      </w:r>
      <w:r>
        <w:tab/>
      </w:r>
      <w:r>
        <w:tab/>
      </w:r>
      <w:r w:rsidRPr="00BC35AF">
        <w:rPr>
          <w:rFonts w:cs="Arial"/>
          <w:bCs/>
          <w:szCs w:val="14"/>
        </w:rPr>
        <w:t>ROUND LID DETAILS FOR DOUBLE OPENING AREA DRAIN</w:t>
      </w:r>
    </w:p>
    <w:p w14:paraId="5193433D" w14:textId="77777777" w:rsidR="00C459A2" w:rsidRPr="00925C49" w:rsidRDefault="00C459A2" w:rsidP="00C459A2">
      <w:pPr>
        <w:tabs>
          <w:tab w:val="left" w:pos="1008"/>
          <w:tab w:val="left" w:pos="1872"/>
        </w:tabs>
        <w:spacing w:after="120"/>
        <w:ind w:left="1872" w:hanging="1872"/>
        <w:outlineLvl w:val="0"/>
        <w:rPr>
          <w:szCs w:val="14"/>
        </w:rPr>
      </w:pPr>
      <w:r>
        <w:t>D-RS-1</w:t>
      </w:r>
      <w:r>
        <w:tab/>
      </w:r>
      <w:r>
        <w:tab/>
      </w:r>
      <w:r w:rsidRPr="00925C49">
        <w:rPr>
          <w:rFonts w:cs="Arial"/>
          <w:bCs/>
          <w:szCs w:val="14"/>
        </w:rPr>
        <w:t>PRECAST ROUND STRUCTURES (48” THRU 120”)</w:t>
      </w:r>
    </w:p>
    <w:p w14:paraId="19876AE2" w14:textId="77777777" w:rsidR="00C459A2" w:rsidRDefault="00C459A2" w:rsidP="00C459A2">
      <w:pPr>
        <w:tabs>
          <w:tab w:val="left" w:pos="1008"/>
          <w:tab w:val="left" w:pos="1872"/>
        </w:tabs>
        <w:spacing w:after="120"/>
        <w:ind w:left="1872" w:hanging="1872"/>
        <w:outlineLvl w:val="0"/>
      </w:pPr>
      <w:r>
        <w:t>D-RS-2</w:t>
      </w:r>
      <w:r>
        <w:tab/>
      </w:r>
      <w:r>
        <w:tab/>
      </w:r>
      <w:r w:rsidRPr="00925C49">
        <w:rPr>
          <w:rFonts w:cs="Arial"/>
          <w:bCs/>
          <w:szCs w:val="14"/>
        </w:rPr>
        <w:t>PRECAST ROUND STRUCTURES REINFORCEMENT DETAILS</w:t>
      </w:r>
    </w:p>
    <w:p w14:paraId="7B1C185F" w14:textId="77777777" w:rsidR="00C459A2" w:rsidRDefault="00C459A2" w:rsidP="00C459A2">
      <w:pPr>
        <w:tabs>
          <w:tab w:val="left" w:pos="1008"/>
          <w:tab w:val="left" w:pos="1872"/>
        </w:tabs>
        <w:spacing w:after="120"/>
        <w:ind w:left="1872" w:hanging="1872"/>
        <w:outlineLvl w:val="0"/>
      </w:pPr>
      <w:r>
        <w:t>D-RS-3</w:t>
      </w:r>
      <w:r>
        <w:tab/>
      </w:r>
      <w:r>
        <w:tab/>
      </w:r>
      <w:r w:rsidRPr="00925C49">
        <w:rPr>
          <w:rFonts w:cs="Arial"/>
          <w:bCs/>
          <w:szCs w:val="14"/>
        </w:rPr>
        <w:t>MISCELLANEOUS DETAILS FOR ROUND STRUCTURES</w:t>
      </w:r>
    </w:p>
    <w:p w14:paraId="7FDFDE28" w14:textId="77777777" w:rsidR="00EB3F01" w:rsidRDefault="00EB3F01" w:rsidP="00EB3F01">
      <w:pPr>
        <w:tabs>
          <w:tab w:val="left" w:pos="1008"/>
          <w:tab w:val="left" w:pos="1872"/>
        </w:tabs>
        <w:spacing w:after="120"/>
        <w:ind w:left="1872" w:hanging="1872"/>
        <w:outlineLvl w:val="0"/>
        <w:rPr>
          <w:b/>
          <w:color w:val="4F81BD" w:themeColor="accent1"/>
        </w:rPr>
      </w:pPr>
      <w:bookmarkStart w:id="9" w:name="_Toc433089643"/>
      <w:r>
        <w:rPr>
          <w:b/>
          <w:color w:val="4F81BD" w:themeColor="accent1"/>
        </w:rPr>
        <w:t xml:space="preserve">10-103.02     </w:t>
      </w:r>
      <w:r>
        <w:rPr>
          <w:b/>
          <w:color w:val="4F81BD" w:themeColor="accent1"/>
        </w:rPr>
        <w:tab/>
        <w:t>JUNCTION BOXES</w:t>
      </w:r>
      <w:bookmarkEnd w:id="9"/>
    </w:p>
    <w:p w14:paraId="4A5AA93B" w14:textId="77777777" w:rsidR="00EB3F01" w:rsidRDefault="00EB3F01" w:rsidP="00EB3F01">
      <w:pPr>
        <w:tabs>
          <w:tab w:val="left" w:pos="1008"/>
          <w:tab w:val="left" w:pos="1872"/>
        </w:tabs>
        <w:spacing w:after="120"/>
        <w:ind w:left="1872" w:hanging="1872"/>
        <w:outlineLvl w:val="0"/>
      </w:pPr>
      <w:r>
        <w:t>D-JBS-1</w:t>
      </w:r>
      <w:r>
        <w:tab/>
        <w:t>02-20-20</w:t>
      </w:r>
      <w:r>
        <w:tab/>
        <w:t>STANDARD 32" X 32" SQUARE CONCRETE NO. 1 JUNCTION BOX</w:t>
      </w:r>
    </w:p>
    <w:p w14:paraId="131B0A4A" w14:textId="77777777" w:rsidR="00EB3F01" w:rsidRDefault="00EB3F01" w:rsidP="00EB3F01">
      <w:pPr>
        <w:tabs>
          <w:tab w:val="left" w:pos="1008"/>
          <w:tab w:val="left" w:pos="1872"/>
        </w:tabs>
        <w:spacing w:after="120"/>
        <w:ind w:left="1872" w:hanging="1872"/>
        <w:outlineLvl w:val="0"/>
      </w:pPr>
      <w:r>
        <w:t>D-JBS-2</w:t>
      </w:r>
      <w:r>
        <w:tab/>
        <w:t>02-20-20</w:t>
      </w:r>
      <w:r>
        <w:tab/>
        <w:t>STANDARD 4' X 4' SQUARE CONCRETE NO. 2 JUNCTION BOX</w:t>
      </w:r>
    </w:p>
    <w:p w14:paraId="0F6661CC" w14:textId="77777777" w:rsidR="00EB3F01" w:rsidRDefault="00EB3F01" w:rsidP="00EB3F01">
      <w:pPr>
        <w:tabs>
          <w:tab w:val="left" w:pos="1008"/>
          <w:tab w:val="left" w:pos="1872"/>
        </w:tabs>
        <w:spacing w:after="120"/>
        <w:ind w:left="1872" w:hanging="1872"/>
        <w:outlineLvl w:val="0"/>
      </w:pPr>
      <w:r>
        <w:t>D-JBS-3</w:t>
      </w:r>
      <w:r>
        <w:tab/>
        <w:t>02-20-20</w:t>
      </w:r>
      <w:r>
        <w:tab/>
        <w:t>STANDARD 5' 2" X 5' 2" SQUARE CONCRETE NO. 3 JUNCTION BOX</w:t>
      </w:r>
    </w:p>
    <w:p w14:paraId="65C28954" w14:textId="77777777" w:rsidR="00EB3F01" w:rsidRDefault="00EB3F01" w:rsidP="00EB3F01">
      <w:pPr>
        <w:tabs>
          <w:tab w:val="left" w:pos="1008"/>
          <w:tab w:val="left" w:pos="1872"/>
        </w:tabs>
        <w:spacing w:after="120"/>
        <w:ind w:left="1872" w:hanging="1872"/>
        <w:outlineLvl w:val="0"/>
      </w:pPr>
      <w:r>
        <w:t>D-JBS-4</w:t>
      </w:r>
      <w:r>
        <w:tab/>
        <w:t>02-20-20</w:t>
      </w:r>
      <w:r>
        <w:tab/>
        <w:t>STANDARD 7' X 7' SQUARE CONCRETE NO. 4 JUNCTION BOX</w:t>
      </w:r>
    </w:p>
    <w:p w14:paraId="731B3A86" w14:textId="77777777" w:rsidR="00EB3F01" w:rsidRDefault="00EB3F01" w:rsidP="00EB3F01">
      <w:pPr>
        <w:tabs>
          <w:tab w:val="left" w:pos="1008"/>
          <w:tab w:val="left" w:pos="1872"/>
        </w:tabs>
        <w:spacing w:after="120"/>
        <w:ind w:left="1872" w:hanging="1872"/>
        <w:outlineLvl w:val="0"/>
      </w:pPr>
      <w:r>
        <w:t>D-JBS-5</w:t>
      </w:r>
      <w:r>
        <w:tab/>
        <w:t>02-20-20</w:t>
      </w:r>
      <w:r>
        <w:tab/>
        <w:t>STANDARD 9' X 9' SQUARE CONCRETE NO. 5 JUNCTION BOX</w:t>
      </w:r>
    </w:p>
    <w:p w14:paraId="76A10CCE" w14:textId="77777777" w:rsidR="00C459A2" w:rsidRDefault="00C459A2" w:rsidP="00C459A2">
      <w:pPr>
        <w:tabs>
          <w:tab w:val="left" w:pos="1008"/>
          <w:tab w:val="left" w:pos="1872"/>
        </w:tabs>
        <w:spacing w:after="120"/>
        <w:ind w:left="1872" w:hanging="1872"/>
        <w:outlineLvl w:val="0"/>
      </w:pPr>
      <w:r>
        <w:t>D-RJB-1</w:t>
      </w:r>
      <w:r>
        <w:tab/>
      </w:r>
      <w:r>
        <w:tab/>
      </w:r>
      <w:r w:rsidRPr="00925C49">
        <w:rPr>
          <w:rFonts w:cs="Arial"/>
          <w:bCs/>
          <w:szCs w:val="14"/>
        </w:rPr>
        <w:t>PRECAST ROUND JUNCTION BOX STRUCTURES (48” THRU 120”)</w:t>
      </w:r>
    </w:p>
    <w:p w14:paraId="1B752ADB" w14:textId="77777777" w:rsidR="00EB3F01" w:rsidRDefault="00EB3F01" w:rsidP="00EB3F01">
      <w:pPr>
        <w:tabs>
          <w:tab w:val="left" w:pos="1008"/>
          <w:tab w:val="left" w:pos="1872"/>
        </w:tabs>
        <w:spacing w:after="120"/>
        <w:ind w:left="1872" w:hanging="1872"/>
        <w:outlineLvl w:val="0"/>
        <w:rPr>
          <w:b/>
          <w:color w:val="4F81BD" w:themeColor="accent1"/>
        </w:rPr>
      </w:pPr>
      <w:bookmarkStart w:id="10" w:name="_Toc433089644"/>
      <w:r>
        <w:rPr>
          <w:b/>
          <w:color w:val="4F81BD" w:themeColor="accent1"/>
        </w:rPr>
        <w:t xml:space="preserve">10-103.03     </w:t>
      </w:r>
      <w:r>
        <w:rPr>
          <w:b/>
          <w:color w:val="4F81BD" w:themeColor="accent1"/>
        </w:rPr>
        <w:tab/>
        <w:t>MANHOLES</w:t>
      </w:r>
      <w:bookmarkEnd w:id="10"/>
    </w:p>
    <w:p w14:paraId="78F9DC50" w14:textId="77777777" w:rsidR="00EB3F01" w:rsidRDefault="00EB3F01" w:rsidP="00EB3F01">
      <w:pPr>
        <w:tabs>
          <w:tab w:val="left" w:pos="1008"/>
          <w:tab w:val="left" w:pos="1872"/>
        </w:tabs>
        <w:spacing w:after="120"/>
        <w:ind w:left="1872" w:hanging="1872"/>
        <w:outlineLvl w:val="0"/>
      </w:pPr>
      <w:r>
        <w:t>D-MH-2</w:t>
      </w:r>
      <w:r>
        <w:tab/>
        <w:t>02-20-20</w:t>
      </w:r>
      <w:r>
        <w:tab/>
        <w:t>STANDARD PRECAST NO. 3 MANHOLE</w:t>
      </w:r>
    </w:p>
    <w:p w14:paraId="2485D137" w14:textId="77777777" w:rsidR="00EB3F01" w:rsidRDefault="00EB3F01" w:rsidP="00EB3F01">
      <w:pPr>
        <w:tabs>
          <w:tab w:val="left" w:pos="1008"/>
          <w:tab w:val="left" w:pos="1872"/>
        </w:tabs>
        <w:spacing w:after="120"/>
        <w:ind w:left="1872" w:hanging="1872"/>
        <w:outlineLvl w:val="0"/>
      </w:pPr>
      <w:r>
        <w:t>D-MH-3</w:t>
      </w:r>
      <w:r>
        <w:tab/>
        <w:t>02-20-20</w:t>
      </w:r>
      <w:r>
        <w:tab/>
        <w:t>TYPICAL DESIGN OF LIDS FOR NO. 3 MANHOLE</w:t>
      </w:r>
    </w:p>
    <w:p w14:paraId="3CB7F10A" w14:textId="77777777" w:rsidR="00EB3F01" w:rsidRDefault="00EB3F01" w:rsidP="00EB3F01">
      <w:pPr>
        <w:tabs>
          <w:tab w:val="left" w:pos="1008"/>
          <w:tab w:val="left" w:pos="1872"/>
        </w:tabs>
        <w:spacing w:after="120"/>
        <w:ind w:left="1872" w:hanging="1872"/>
        <w:outlineLvl w:val="0"/>
      </w:pPr>
      <w:r>
        <w:t>D-MH-4</w:t>
      </w:r>
      <w:r>
        <w:tab/>
        <w:t>02-20-20</w:t>
      </w:r>
      <w:r>
        <w:tab/>
        <w:t>STANDARD NO. 3 MANHOLE CASTINGS AND STEPS</w:t>
      </w:r>
    </w:p>
    <w:p w14:paraId="77A6E01A" w14:textId="77777777" w:rsidR="00EB3F01" w:rsidRDefault="00EB3F01" w:rsidP="00EB3F01">
      <w:pPr>
        <w:tabs>
          <w:tab w:val="left" w:pos="1008"/>
          <w:tab w:val="left" w:pos="1872"/>
        </w:tabs>
        <w:spacing w:after="120"/>
        <w:ind w:left="1872" w:hanging="1872"/>
        <w:outlineLvl w:val="0"/>
      </w:pPr>
      <w:r>
        <w:t>D-MH-5</w:t>
      </w:r>
      <w:r>
        <w:tab/>
        <w:t>02-20-20</w:t>
      </w:r>
      <w:r>
        <w:tab/>
        <w:t>STANDARD 5' 2" X 5' 2" SQUARE CONCRETE NO. 3 MANHOLE</w:t>
      </w:r>
    </w:p>
    <w:p w14:paraId="57F02C9F" w14:textId="77777777" w:rsidR="00EB3F01" w:rsidRDefault="00EB3F01" w:rsidP="00EB3F01">
      <w:pPr>
        <w:tabs>
          <w:tab w:val="left" w:pos="1008"/>
          <w:tab w:val="left" w:pos="1872"/>
        </w:tabs>
        <w:spacing w:after="120"/>
        <w:ind w:left="1872" w:hanging="1872"/>
        <w:outlineLvl w:val="0"/>
      </w:pPr>
      <w:r>
        <w:t>D-MH-6</w:t>
      </w:r>
      <w:r>
        <w:tab/>
        <w:t>02-20-20</w:t>
      </w:r>
      <w:r>
        <w:tab/>
        <w:t>STANDARD 7' X 7' SQUARE CONCRETE NO. 3 MANHOLE</w:t>
      </w:r>
    </w:p>
    <w:p w14:paraId="33ECAE3F" w14:textId="77777777" w:rsidR="00EB3F01" w:rsidRDefault="00EB3F01" w:rsidP="00EB3F01">
      <w:pPr>
        <w:tabs>
          <w:tab w:val="left" w:pos="1008"/>
          <w:tab w:val="left" w:pos="1872"/>
        </w:tabs>
        <w:spacing w:after="120"/>
        <w:ind w:left="1872" w:hanging="1872"/>
        <w:outlineLvl w:val="0"/>
      </w:pPr>
      <w:r>
        <w:t>D-MH-7</w:t>
      </w:r>
      <w:r>
        <w:tab/>
        <w:t>02-20-20</w:t>
      </w:r>
      <w:r>
        <w:tab/>
        <w:t>STANDARD 9' X 9' SQUARE CONCRETE NO. 3 MANHOLE</w:t>
      </w:r>
    </w:p>
    <w:p w14:paraId="19E5829A" w14:textId="77777777" w:rsidR="00C459A2" w:rsidRPr="00925C49" w:rsidRDefault="00C459A2" w:rsidP="00C459A2">
      <w:pPr>
        <w:tabs>
          <w:tab w:val="left" w:pos="1008"/>
          <w:tab w:val="left" w:pos="1872"/>
        </w:tabs>
        <w:spacing w:after="120"/>
        <w:ind w:left="1872" w:hanging="1872"/>
        <w:outlineLvl w:val="0"/>
        <w:rPr>
          <w:szCs w:val="14"/>
        </w:rPr>
      </w:pPr>
      <w:r>
        <w:t>D-RMH-1</w:t>
      </w:r>
      <w:r>
        <w:tab/>
      </w:r>
      <w:r>
        <w:tab/>
      </w:r>
      <w:r w:rsidRPr="00925C49">
        <w:rPr>
          <w:rFonts w:cs="Arial"/>
          <w:bCs/>
          <w:szCs w:val="14"/>
        </w:rPr>
        <w:t>PRECAST MANHOLE STRUCTURES (48” THRU 120”)</w:t>
      </w:r>
    </w:p>
    <w:p w14:paraId="14D00E03" w14:textId="77777777" w:rsidR="00EB3F01" w:rsidRDefault="00EB3F01" w:rsidP="00EB3F01">
      <w:pPr>
        <w:tabs>
          <w:tab w:val="left" w:pos="1008"/>
          <w:tab w:val="left" w:pos="1872"/>
        </w:tabs>
        <w:spacing w:after="120"/>
        <w:ind w:left="1872" w:hanging="1872"/>
        <w:outlineLvl w:val="0"/>
        <w:rPr>
          <w:b/>
          <w:color w:val="4F81BD" w:themeColor="accent1"/>
        </w:rPr>
      </w:pPr>
      <w:r>
        <w:rPr>
          <w:b/>
          <w:color w:val="4F81BD" w:themeColor="accent1"/>
        </w:rPr>
        <w:t xml:space="preserve">10-103.04     </w:t>
      </w:r>
      <w:r>
        <w:rPr>
          <w:b/>
          <w:color w:val="4F81BD" w:themeColor="accent1"/>
        </w:rPr>
        <w:tab/>
        <w:t>PRECAST RISERS</w:t>
      </w:r>
    </w:p>
    <w:p w14:paraId="0CB6482F" w14:textId="77777777" w:rsidR="00EB3F01" w:rsidRDefault="00EB3F01" w:rsidP="00EB3F01">
      <w:pPr>
        <w:tabs>
          <w:tab w:val="left" w:pos="1008"/>
          <w:tab w:val="left" w:pos="1872"/>
        </w:tabs>
        <w:spacing w:after="120"/>
        <w:ind w:left="1872" w:hanging="1872"/>
        <w:outlineLvl w:val="0"/>
      </w:pPr>
      <w:r>
        <w:t>D-RF-1</w:t>
      </w:r>
      <w:r>
        <w:tab/>
      </w:r>
      <w:r w:rsidR="006D5B76">
        <w:t>07-30-24</w:t>
      </w:r>
      <w:r>
        <w:tab/>
        <w:t>STANDARD PRECAST RISER</w:t>
      </w:r>
    </w:p>
    <w:p w14:paraId="47FBE44D" w14:textId="77777777" w:rsidR="00EB3F01" w:rsidRDefault="00EB3F01" w:rsidP="00EB3F01">
      <w:pPr>
        <w:tabs>
          <w:tab w:val="left" w:pos="1008"/>
          <w:tab w:val="left" w:pos="1872"/>
        </w:tabs>
        <w:spacing w:after="120"/>
        <w:ind w:left="1872" w:hanging="1872"/>
        <w:outlineLvl w:val="0"/>
        <w:rPr>
          <w:b/>
          <w:color w:val="4F81BD" w:themeColor="accent1"/>
        </w:rPr>
      </w:pPr>
      <w:bookmarkStart w:id="11" w:name="_Toc433089645"/>
      <w:r>
        <w:rPr>
          <w:b/>
          <w:color w:val="4F81BD" w:themeColor="accent1"/>
        </w:rPr>
        <w:t xml:space="preserve">10-103.05     </w:t>
      </w:r>
      <w:r>
        <w:rPr>
          <w:b/>
          <w:color w:val="4F81BD" w:themeColor="accent1"/>
        </w:rPr>
        <w:tab/>
        <w:t>SPRING DRAIN BOXES</w:t>
      </w:r>
      <w:bookmarkEnd w:id="11"/>
    </w:p>
    <w:p w14:paraId="257244C7" w14:textId="77777777" w:rsidR="00EB3F01" w:rsidRDefault="00EB3F01" w:rsidP="00EB3F01">
      <w:pPr>
        <w:tabs>
          <w:tab w:val="left" w:pos="1008"/>
          <w:tab w:val="left" w:pos="1872"/>
        </w:tabs>
        <w:spacing w:after="120"/>
        <w:ind w:left="1872" w:hanging="1872"/>
        <w:outlineLvl w:val="0"/>
      </w:pPr>
      <w:r>
        <w:t>D-SDS-1</w:t>
      </w:r>
      <w:r>
        <w:tab/>
        <w:t>02-20-20</w:t>
      </w:r>
      <w:r>
        <w:tab/>
        <w:t>STANDARD 32" X 32" SQUARE CONCRETE NO. 1 SPRING DRAIN BOX</w:t>
      </w:r>
    </w:p>
    <w:p w14:paraId="2BC541DD" w14:textId="77777777" w:rsidR="00EB3F01" w:rsidRDefault="00EB3F01" w:rsidP="00EB3F01">
      <w:pPr>
        <w:tabs>
          <w:tab w:val="left" w:pos="1008"/>
          <w:tab w:val="left" w:pos="1872"/>
        </w:tabs>
        <w:spacing w:after="120"/>
        <w:ind w:left="1872" w:hanging="1872"/>
        <w:outlineLvl w:val="0"/>
      </w:pPr>
      <w:r>
        <w:t>D-SDS-2A</w:t>
      </w:r>
      <w:r>
        <w:tab/>
        <w:t>02-20-20</w:t>
      </w:r>
      <w:r>
        <w:tab/>
        <w:t>STANDARD 4' X 4' SQUARE CONCRETE NO. 2A SPRING DRAIN BOX</w:t>
      </w:r>
    </w:p>
    <w:p w14:paraId="497C7E45" w14:textId="77777777" w:rsidR="00EB3F01" w:rsidRDefault="00EB3F01" w:rsidP="00EB3F01">
      <w:pPr>
        <w:tabs>
          <w:tab w:val="left" w:pos="1008"/>
          <w:tab w:val="left" w:pos="1872"/>
        </w:tabs>
        <w:spacing w:after="120"/>
        <w:ind w:left="1872" w:hanging="1872"/>
        <w:outlineLvl w:val="0"/>
      </w:pPr>
      <w:r>
        <w:t>D-SDS-2B</w:t>
      </w:r>
      <w:r>
        <w:tab/>
        <w:t>02-20-20</w:t>
      </w:r>
      <w:r>
        <w:tab/>
        <w:t>STANDARD 4' X 4' SQUARE CONCRETE NO. 2B SPRING DRAIN BOX</w:t>
      </w:r>
    </w:p>
    <w:p w14:paraId="480505BE" w14:textId="77777777" w:rsidR="00EB3F01" w:rsidRDefault="00EB3F01" w:rsidP="00EB3F01">
      <w:pPr>
        <w:tabs>
          <w:tab w:val="left" w:pos="1008"/>
          <w:tab w:val="left" w:pos="1872"/>
        </w:tabs>
        <w:spacing w:after="120"/>
        <w:ind w:left="1872" w:hanging="1872"/>
        <w:outlineLvl w:val="0"/>
      </w:pPr>
      <w:r>
        <w:t>D-SDS-3A</w:t>
      </w:r>
      <w:r>
        <w:tab/>
        <w:t>02-20-20</w:t>
      </w:r>
      <w:r>
        <w:tab/>
        <w:t>STANDARD 5' 2" X 5' 2" SQUARE CONCRETE NO. 3A SPRING DRAIN BOX</w:t>
      </w:r>
    </w:p>
    <w:p w14:paraId="03BA1A5A" w14:textId="77777777" w:rsidR="00C459A2" w:rsidRDefault="00C459A2" w:rsidP="00C459A2">
      <w:pPr>
        <w:tabs>
          <w:tab w:val="left" w:pos="1008"/>
          <w:tab w:val="left" w:pos="1872"/>
        </w:tabs>
        <w:spacing w:after="120"/>
        <w:ind w:left="1872" w:hanging="1872"/>
        <w:outlineLvl w:val="0"/>
      </w:pPr>
      <w:r>
        <w:lastRenderedPageBreak/>
        <w:t>D-RSB-1</w:t>
      </w:r>
      <w:r>
        <w:tab/>
      </w:r>
      <w:r>
        <w:tab/>
      </w:r>
      <w:r w:rsidRPr="00925C49">
        <w:rPr>
          <w:rFonts w:cs="Arial"/>
          <w:bCs/>
          <w:szCs w:val="14"/>
        </w:rPr>
        <w:t>PRECAST ROUND SPRING DRAIN BOX STRUCTURES (48” THRU 120”)</w:t>
      </w:r>
    </w:p>
    <w:p w14:paraId="15919762" w14:textId="77777777" w:rsidR="00EB3F01" w:rsidRDefault="00EB3F01" w:rsidP="00EB3F01">
      <w:pPr>
        <w:tabs>
          <w:tab w:val="left" w:pos="1008"/>
          <w:tab w:val="left" w:pos="1872"/>
        </w:tabs>
        <w:spacing w:after="120"/>
        <w:ind w:left="1872" w:hanging="1872"/>
        <w:outlineLvl w:val="0"/>
        <w:rPr>
          <w:b/>
          <w:color w:val="4F81BD" w:themeColor="accent1"/>
        </w:rPr>
      </w:pPr>
      <w:bookmarkStart w:id="12" w:name="_Toc433089646"/>
      <w:r>
        <w:rPr>
          <w:b/>
          <w:color w:val="4F81BD" w:themeColor="accent1"/>
        </w:rPr>
        <w:t xml:space="preserve">10-103.06     </w:t>
      </w:r>
      <w:r>
        <w:rPr>
          <w:b/>
          <w:color w:val="4F81BD" w:themeColor="accent1"/>
        </w:rPr>
        <w:tab/>
        <w:t>SLOTTED AND TRENCH DRAINS</w:t>
      </w:r>
      <w:bookmarkEnd w:id="12"/>
    </w:p>
    <w:p w14:paraId="0D695648" w14:textId="77777777" w:rsidR="00EB3F01" w:rsidRDefault="00EB3F01" w:rsidP="00EB3F01">
      <w:pPr>
        <w:tabs>
          <w:tab w:val="left" w:pos="1008"/>
          <w:tab w:val="left" w:pos="1872"/>
        </w:tabs>
        <w:spacing w:after="120"/>
        <w:ind w:left="1872" w:hanging="1872"/>
        <w:outlineLvl w:val="0"/>
      </w:pPr>
      <w:r>
        <w:t>D-SLD-1</w:t>
      </w:r>
      <w:r>
        <w:tab/>
        <w:t>02-20-20</w:t>
      </w:r>
      <w:r>
        <w:tab/>
        <w:t xml:space="preserve">SLOTTED DRAINS </w:t>
      </w:r>
    </w:p>
    <w:p w14:paraId="1D1FCD2B" w14:textId="77777777" w:rsidR="00EB3F01" w:rsidRDefault="00EB3F01" w:rsidP="00EB3F01">
      <w:pPr>
        <w:tabs>
          <w:tab w:val="left" w:pos="1008"/>
          <w:tab w:val="left" w:pos="1872"/>
        </w:tabs>
        <w:spacing w:after="120"/>
        <w:ind w:left="1872" w:hanging="1872"/>
        <w:outlineLvl w:val="0"/>
      </w:pPr>
      <w:r>
        <w:t>D-SLD-2</w:t>
      </w:r>
      <w:r>
        <w:tab/>
        <w:t>02-20-20</w:t>
      </w:r>
      <w:r>
        <w:tab/>
        <w:t>SLOTTED DRAINS</w:t>
      </w:r>
    </w:p>
    <w:p w14:paraId="680EA942" w14:textId="77777777" w:rsidR="00EB3F01" w:rsidRDefault="00EB3F01" w:rsidP="00EB3F01">
      <w:pPr>
        <w:tabs>
          <w:tab w:val="left" w:pos="1008"/>
          <w:tab w:val="left" w:pos="1872"/>
        </w:tabs>
        <w:spacing w:after="120"/>
        <w:ind w:left="1872" w:hanging="1872"/>
        <w:outlineLvl w:val="0"/>
      </w:pPr>
      <w:r>
        <w:t>D-SLD-3</w:t>
      </w:r>
      <w:r>
        <w:tab/>
        <w:t>02-20-20</w:t>
      </w:r>
      <w:r>
        <w:tab/>
        <w:t>SLOTTED DRAINS</w:t>
      </w:r>
    </w:p>
    <w:p w14:paraId="1580437D" w14:textId="77777777" w:rsidR="00EB3F01" w:rsidRDefault="00EB3F01" w:rsidP="00EB3F01">
      <w:pPr>
        <w:tabs>
          <w:tab w:val="left" w:pos="1008"/>
          <w:tab w:val="left" w:pos="1872"/>
        </w:tabs>
        <w:spacing w:after="120"/>
        <w:ind w:left="1872" w:hanging="1872"/>
        <w:outlineLvl w:val="0"/>
      </w:pPr>
      <w:r>
        <w:t>D-TD-1</w:t>
      </w:r>
      <w:r>
        <w:tab/>
        <w:t>07-07-23</w:t>
      </w:r>
      <w:r>
        <w:tab/>
        <w:t>TRENCH DRAIN</w:t>
      </w:r>
    </w:p>
    <w:p w14:paraId="74A9C535" w14:textId="77777777" w:rsidR="00EB3F01" w:rsidRDefault="00EB3F01" w:rsidP="00EB3F01">
      <w:pPr>
        <w:keepNext/>
        <w:tabs>
          <w:tab w:val="left" w:pos="4608"/>
        </w:tabs>
        <w:spacing w:after="120"/>
        <w:rPr>
          <w:b/>
          <w:bCs/>
          <w:snapToGrid w:val="0"/>
          <w:color w:val="000000"/>
          <w:sz w:val="18"/>
        </w:rPr>
      </w:pPr>
      <w:r>
        <w:rPr>
          <w:b/>
          <w:bCs/>
          <w:snapToGrid w:val="0"/>
          <w:color w:val="000000"/>
          <w:sz w:val="18"/>
        </w:rPr>
        <w:t>10-10</w:t>
      </w:r>
      <w:r w:rsidR="00015857">
        <w:rPr>
          <w:b/>
          <w:bCs/>
          <w:snapToGrid w:val="0"/>
          <w:color w:val="000000"/>
          <w:sz w:val="18"/>
        </w:rPr>
        <w:t>4</w:t>
      </w:r>
      <w:r>
        <w:rPr>
          <w:b/>
          <w:bCs/>
          <w:snapToGrid w:val="0"/>
          <w:color w:val="000000"/>
          <w:sz w:val="18"/>
        </w:rPr>
        <w:t>.00   ROADWAY, PAVEMENT APPURTENANCES, AND FENCES</w:t>
      </w:r>
    </w:p>
    <w:p w14:paraId="2FFF884D" w14:textId="77777777" w:rsidR="00EB3F01" w:rsidRDefault="00EB3F01" w:rsidP="00EB3F01">
      <w:pPr>
        <w:tabs>
          <w:tab w:val="left" w:pos="1008"/>
          <w:tab w:val="left" w:pos="1872"/>
        </w:tabs>
        <w:spacing w:after="120"/>
        <w:ind w:left="1872" w:hanging="1872"/>
        <w:outlineLvl w:val="0"/>
        <w:rPr>
          <w:b/>
          <w:color w:val="4F81BD" w:themeColor="accent1"/>
        </w:rPr>
      </w:pPr>
      <w:bookmarkStart w:id="13" w:name="_Toc433089650"/>
      <w:r>
        <w:rPr>
          <w:b/>
          <w:color w:val="4F81BD" w:themeColor="accent1"/>
        </w:rPr>
        <w:t>10-10</w:t>
      </w:r>
      <w:r w:rsidR="00DC74DD">
        <w:rPr>
          <w:b/>
          <w:color w:val="4F81BD" w:themeColor="accent1"/>
        </w:rPr>
        <w:t>4</w:t>
      </w:r>
      <w:r>
        <w:rPr>
          <w:b/>
          <w:color w:val="4F81BD" w:themeColor="accent1"/>
        </w:rPr>
        <w:t xml:space="preserve">.01     </w:t>
      </w:r>
      <w:r>
        <w:rPr>
          <w:b/>
          <w:color w:val="4F81BD" w:themeColor="accent1"/>
        </w:rPr>
        <w:tab/>
        <w:t>CONCRETE PAVEMENT</w:t>
      </w:r>
      <w:bookmarkEnd w:id="13"/>
    </w:p>
    <w:p w14:paraId="791CCA29" w14:textId="77777777" w:rsidR="00EB3F01" w:rsidRDefault="00EB3F01" w:rsidP="00EB3F01">
      <w:pPr>
        <w:tabs>
          <w:tab w:val="left" w:pos="1008"/>
          <w:tab w:val="left" w:pos="1872"/>
        </w:tabs>
        <w:spacing w:after="120"/>
        <w:ind w:left="1872" w:hanging="1872"/>
        <w:outlineLvl w:val="0"/>
      </w:pPr>
      <w:r>
        <w:t>RP-CS-1</w:t>
      </w:r>
      <w:r>
        <w:tab/>
      </w:r>
      <w:bookmarkStart w:id="14" w:name="_Hlk39584957"/>
      <w:r>
        <w:t>05-01-20</w:t>
      </w:r>
      <w:bookmarkEnd w:id="14"/>
      <w:r>
        <w:tab/>
        <w:t>CONCRETE SHOULDER RUMBLE STRIP DETAIL (FOR 4-LANE DIVIDED HIGHWAY)</w:t>
      </w:r>
    </w:p>
    <w:p w14:paraId="60847F14" w14:textId="77777777" w:rsidR="00EB3F01" w:rsidRDefault="00EB3F01" w:rsidP="00EB3F01">
      <w:pPr>
        <w:tabs>
          <w:tab w:val="left" w:pos="1008"/>
          <w:tab w:val="left" w:pos="1872"/>
        </w:tabs>
        <w:spacing w:after="120"/>
        <w:ind w:left="1872" w:hanging="1872"/>
        <w:outlineLvl w:val="0"/>
      </w:pPr>
      <w:r>
        <w:t>RP-CS-2</w:t>
      </w:r>
      <w:r>
        <w:tab/>
        <w:t>05-01-20</w:t>
      </w:r>
      <w:r>
        <w:tab/>
        <w:t>CONCRETE SHOULDER RUMBLE STRIP DETAIL (FOR 6-LANE OR WIDER DIVIDED HIGHWAY)</w:t>
      </w:r>
    </w:p>
    <w:p w14:paraId="560C0997" w14:textId="77777777" w:rsidR="00EB3F01" w:rsidRDefault="00EB3F01" w:rsidP="00EB3F01">
      <w:pPr>
        <w:tabs>
          <w:tab w:val="left" w:pos="1008"/>
          <w:tab w:val="left" w:pos="1872"/>
        </w:tabs>
        <w:spacing w:after="120"/>
        <w:ind w:left="1872" w:hanging="1872"/>
        <w:outlineLvl w:val="0"/>
      </w:pPr>
      <w:r>
        <w:t>RP-CS-3</w:t>
      </w:r>
      <w:r>
        <w:tab/>
      </w:r>
      <w:r>
        <w:tab/>
        <w:t>CONCRETE SHOULDER MILLED RUMBLE STRIP DETAILS</w:t>
      </w:r>
    </w:p>
    <w:p w14:paraId="26D8D234" w14:textId="77777777" w:rsidR="00EB3F01" w:rsidRDefault="00EB3F01" w:rsidP="00EB3F01">
      <w:pPr>
        <w:tabs>
          <w:tab w:val="left" w:pos="1008"/>
          <w:tab w:val="left" w:pos="1872"/>
        </w:tabs>
        <w:spacing w:after="120"/>
        <w:ind w:left="1872" w:hanging="1872"/>
        <w:outlineLvl w:val="0"/>
      </w:pPr>
      <w:r>
        <w:t>RP-J-1</w:t>
      </w:r>
      <w:r>
        <w:tab/>
        <w:t>05-01-20</w:t>
      </w:r>
      <w:r>
        <w:tab/>
        <w:t>PORTLAND CEMENT CONCRETE PAVEMENT JOINT TYPES AND SPACING</w:t>
      </w:r>
    </w:p>
    <w:p w14:paraId="6704E164" w14:textId="77777777" w:rsidR="00EB3F01" w:rsidRDefault="00EB3F01" w:rsidP="00EB3F01">
      <w:pPr>
        <w:tabs>
          <w:tab w:val="left" w:pos="1008"/>
          <w:tab w:val="left" w:pos="1872"/>
        </w:tabs>
        <w:spacing w:after="120"/>
        <w:ind w:left="1872" w:hanging="1872"/>
        <w:outlineLvl w:val="0"/>
      </w:pPr>
      <w:r>
        <w:t>RP-J-3</w:t>
      </w:r>
      <w:r>
        <w:tab/>
        <w:t>05-01-20</w:t>
      </w:r>
      <w:r>
        <w:tab/>
        <w:t>PORTLAND CEMENT CONCRETE PAVEMENT JOINT TYPES AND SPACING</w:t>
      </w:r>
    </w:p>
    <w:p w14:paraId="4147A4A0" w14:textId="77777777" w:rsidR="00EB3F01" w:rsidRDefault="00EB3F01" w:rsidP="00EB3F01">
      <w:pPr>
        <w:tabs>
          <w:tab w:val="left" w:pos="1008"/>
          <w:tab w:val="left" w:pos="1872"/>
        </w:tabs>
        <w:spacing w:after="120"/>
        <w:ind w:left="1872" w:hanging="1872"/>
        <w:outlineLvl w:val="0"/>
      </w:pPr>
      <w:r>
        <w:t>RP-J-5</w:t>
      </w:r>
      <w:r>
        <w:tab/>
        <w:t>05-01-20</w:t>
      </w:r>
      <w:r>
        <w:tab/>
        <w:t>TYPICAL ACCELERATION AND DECELERATION LANE JOINT TYPES AND SPACING FOR CONCRETE RAMPS</w:t>
      </w:r>
    </w:p>
    <w:p w14:paraId="74836C28" w14:textId="77777777" w:rsidR="00EB3F01" w:rsidRDefault="00EB3F01" w:rsidP="00EB3F01">
      <w:pPr>
        <w:tabs>
          <w:tab w:val="left" w:pos="1008"/>
          <w:tab w:val="left" w:pos="1872"/>
        </w:tabs>
        <w:spacing w:after="120"/>
        <w:ind w:left="1872" w:hanging="1872"/>
        <w:outlineLvl w:val="0"/>
      </w:pPr>
      <w:r>
        <w:t>RP-J-7</w:t>
      </w:r>
      <w:r>
        <w:tab/>
        <w:t>05-01-20</w:t>
      </w:r>
      <w:r>
        <w:tab/>
        <w:t>CONCRETE RAMP JOINT TYPES AND SPACING</w:t>
      </w:r>
    </w:p>
    <w:p w14:paraId="70D93928" w14:textId="77777777" w:rsidR="00EB3F01" w:rsidRDefault="00EB3F01" w:rsidP="00EB3F01">
      <w:pPr>
        <w:tabs>
          <w:tab w:val="left" w:pos="1008"/>
          <w:tab w:val="left" w:pos="1872"/>
        </w:tabs>
        <w:spacing w:after="120"/>
        <w:ind w:left="1872" w:hanging="1872"/>
        <w:outlineLvl w:val="0"/>
      </w:pPr>
      <w:r>
        <w:t>RP-J-9</w:t>
      </w:r>
      <w:r>
        <w:tab/>
        <w:t>05-01-20</w:t>
      </w:r>
      <w:r>
        <w:tab/>
        <w:t>CONTRACTION AND CONSTRUCTION JOINTS FOR CONCRETE PAVEMENT</w:t>
      </w:r>
    </w:p>
    <w:p w14:paraId="5872B2D5" w14:textId="77777777" w:rsidR="00EB3F01" w:rsidRDefault="00EB3F01" w:rsidP="00EB3F01">
      <w:pPr>
        <w:tabs>
          <w:tab w:val="left" w:pos="1008"/>
          <w:tab w:val="left" w:pos="1872"/>
        </w:tabs>
        <w:spacing w:after="120"/>
        <w:ind w:left="1872" w:hanging="1872"/>
        <w:outlineLvl w:val="0"/>
      </w:pPr>
      <w:r>
        <w:t>RP-J-11</w:t>
      </w:r>
      <w:r>
        <w:tab/>
        <w:t>05-01-20</w:t>
      </w:r>
      <w:r>
        <w:tab/>
        <w:t>3/4" AND 1 3/4" EXPANSION AND EDGE PAVEMENT JOINTS</w:t>
      </w:r>
    </w:p>
    <w:p w14:paraId="43438698" w14:textId="77777777" w:rsidR="00EB3F01" w:rsidRDefault="00EB3F01" w:rsidP="00EB3F01">
      <w:pPr>
        <w:tabs>
          <w:tab w:val="left" w:pos="1008"/>
          <w:tab w:val="left" w:pos="1872"/>
        </w:tabs>
        <w:spacing w:after="120"/>
        <w:ind w:left="1872" w:hanging="1872"/>
        <w:outlineLvl w:val="0"/>
      </w:pPr>
      <w:r>
        <w:t>RP-J-13</w:t>
      </w:r>
      <w:r>
        <w:tab/>
        <w:t>05-01-20</w:t>
      </w:r>
      <w:r>
        <w:tab/>
        <w:t>3/4" AND 1 3/4" ELASTOMERIC COMPRESSION JOINT SEALS</w:t>
      </w:r>
    </w:p>
    <w:p w14:paraId="108F60AB" w14:textId="77777777" w:rsidR="00EB3F01" w:rsidRDefault="00EB3F01" w:rsidP="00EB3F01">
      <w:pPr>
        <w:tabs>
          <w:tab w:val="left" w:pos="1008"/>
          <w:tab w:val="left" w:pos="1872"/>
        </w:tabs>
        <w:spacing w:after="120"/>
        <w:ind w:left="1872" w:hanging="1872"/>
        <w:outlineLvl w:val="0"/>
      </w:pPr>
      <w:r>
        <w:t>RP-J-15</w:t>
      </w:r>
      <w:r>
        <w:tab/>
        <w:t>05-01-20</w:t>
      </w:r>
      <w:r>
        <w:tab/>
        <w:t>LONGITUDINAL CONTRACTION AND CONSTRUCTION JOINTS</w:t>
      </w:r>
    </w:p>
    <w:p w14:paraId="677C45BA" w14:textId="77777777" w:rsidR="00EB3F01" w:rsidRDefault="00EB3F01" w:rsidP="00EB3F01">
      <w:pPr>
        <w:tabs>
          <w:tab w:val="left" w:pos="1008"/>
          <w:tab w:val="left" w:pos="1872"/>
        </w:tabs>
        <w:spacing w:after="120"/>
        <w:ind w:left="1872" w:hanging="1872"/>
        <w:outlineLvl w:val="0"/>
      </w:pPr>
      <w:r>
        <w:t>RP-J-17</w:t>
      </w:r>
      <w:r>
        <w:tab/>
        <w:t>05-01-20</w:t>
      </w:r>
      <w:r>
        <w:tab/>
        <w:t>DOWEL ASSEMBLY DEVICES</w:t>
      </w:r>
    </w:p>
    <w:p w14:paraId="258BE6F5" w14:textId="77777777" w:rsidR="00EB3F01" w:rsidRDefault="00EB3F01" w:rsidP="00EB3F01">
      <w:pPr>
        <w:tabs>
          <w:tab w:val="left" w:pos="1008"/>
          <w:tab w:val="left" w:pos="1872"/>
        </w:tabs>
        <w:spacing w:after="120"/>
        <w:ind w:left="1872" w:hanging="1872"/>
        <w:outlineLvl w:val="0"/>
      </w:pPr>
      <w:r>
        <w:t>RP-J-18</w:t>
      </w:r>
      <w:r>
        <w:tab/>
        <w:t>01-28-22</w:t>
      </w:r>
      <w:r>
        <w:tab/>
        <w:t>DOWEL ASSEMBLY DEVICES</w:t>
      </w:r>
    </w:p>
    <w:p w14:paraId="03281E8C" w14:textId="77777777" w:rsidR="00EB3F01" w:rsidRDefault="00EB3F01" w:rsidP="00EB3F01">
      <w:pPr>
        <w:tabs>
          <w:tab w:val="left" w:pos="1008"/>
          <w:tab w:val="left" w:pos="1872"/>
        </w:tabs>
        <w:spacing w:after="120"/>
        <w:ind w:left="1872" w:hanging="1872"/>
        <w:outlineLvl w:val="0"/>
      </w:pPr>
      <w:r>
        <w:t>RP-J-19</w:t>
      </w:r>
      <w:r>
        <w:tab/>
        <w:t>05-01-20</w:t>
      </w:r>
      <w:r>
        <w:tab/>
        <w:t>DOWEL ASSEMBLY DEVICES</w:t>
      </w:r>
    </w:p>
    <w:p w14:paraId="352896A9" w14:textId="77777777" w:rsidR="00EB3F01" w:rsidRDefault="00EB3F01" w:rsidP="00EB3F01">
      <w:pPr>
        <w:tabs>
          <w:tab w:val="left" w:pos="1008"/>
          <w:tab w:val="left" w:pos="1872"/>
        </w:tabs>
        <w:spacing w:after="120"/>
        <w:ind w:left="1872" w:hanging="1872"/>
        <w:outlineLvl w:val="0"/>
      </w:pPr>
      <w:r>
        <w:t>RP-J-23</w:t>
      </w:r>
      <w:r>
        <w:tab/>
        <w:t>01-28-22</w:t>
      </w:r>
      <w:r>
        <w:tab/>
        <w:t>CONCRETE PAVEMENT REPAIR DETAILS</w:t>
      </w:r>
    </w:p>
    <w:p w14:paraId="712894E8" w14:textId="77777777" w:rsidR="00EB3F01" w:rsidRDefault="00EB3F01" w:rsidP="00EB3F01">
      <w:pPr>
        <w:tabs>
          <w:tab w:val="left" w:pos="1008"/>
          <w:tab w:val="left" w:pos="1872"/>
        </w:tabs>
        <w:spacing w:after="120"/>
        <w:ind w:left="1872" w:hanging="1872"/>
        <w:outlineLvl w:val="0"/>
      </w:pPr>
      <w:r>
        <w:t>RP-J-24</w:t>
      </w:r>
      <w:r>
        <w:tab/>
        <w:t>05-01-20</w:t>
      </w:r>
      <w:r>
        <w:tab/>
        <w:t>CONCRETE PAVEMENT SPALL AND RANDOM CRACK REPAIR DETAILS</w:t>
      </w:r>
    </w:p>
    <w:p w14:paraId="3CE56C03" w14:textId="77777777" w:rsidR="00EB3F01" w:rsidRDefault="00EB3F01" w:rsidP="00EB3F01">
      <w:pPr>
        <w:tabs>
          <w:tab w:val="left" w:pos="1008"/>
          <w:tab w:val="left" w:pos="1872"/>
        </w:tabs>
        <w:spacing w:after="120"/>
        <w:ind w:left="1872" w:hanging="1872"/>
        <w:outlineLvl w:val="0"/>
      </w:pPr>
      <w:r>
        <w:t>RP-J-25</w:t>
      </w:r>
      <w:r>
        <w:tab/>
        <w:t>05-01-20</w:t>
      </w:r>
      <w:r>
        <w:tab/>
        <w:t>CONCRETE PAVEMENT JOINT REPAIR DETAILS</w:t>
      </w:r>
    </w:p>
    <w:p w14:paraId="486D7FF0" w14:textId="77777777" w:rsidR="00F13E70" w:rsidRDefault="00F13E70" w:rsidP="00F13E70">
      <w:pPr>
        <w:tabs>
          <w:tab w:val="left" w:pos="1008"/>
          <w:tab w:val="left" w:pos="1872"/>
        </w:tabs>
        <w:spacing w:after="120"/>
        <w:ind w:left="1872" w:hanging="1872"/>
        <w:outlineLvl w:val="0"/>
      </w:pPr>
      <w:r>
        <w:t>RP-EPO-1</w:t>
      </w:r>
      <w:r>
        <w:tab/>
      </w:r>
      <w:r>
        <w:tab/>
        <w:t>EMERGENCY PULL OVER AREA</w:t>
      </w:r>
    </w:p>
    <w:p w14:paraId="2BD1F3A7" w14:textId="77777777" w:rsidR="00EB3F01" w:rsidRDefault="00EB3F01" w:rsidP="00EB3F01">
      <w:pPr>
        <w:tabs>
          <w:tab w:val="left" w:pos="1008"/>
          <w:tab w:val="left" w:pos="1872"/>
        </w:tabs>
        <w:spacing w:after="120"/>
        <w:ind w:left="1872" w:hanging="1872"/>
        <w:outlineLvl w:val="0"/>
        <w:rPr>
          <w:b/>
          <w:color w:val="4F81BD" w:themeColor="accent1"/>
        </w:rPr>
      </w:pPr>
      <w:bookmarkStart w:id="15" w:name="_Toc433089651"/>
      <w:r>
        <w:rPr>
          <w:b/>
          <w:color w:val="4F81BD" w:themeColor="accent1"/>
        </w:rPr>
        <w:t>10-10</w:t>
      </w:r>
      <w:r w:rsidR="00DC74DD">
        <w:rPr>
          <w:b/>
          <w:color w:val="4F81BD" w:themeColor="accent1"/>
        </w:rPr>
        <w:t>4</w:t>
      </w:r>
      <w:r>
        <w:rPr>
          <w:b/>
          <w:color w:val="4F81BD" w:themeColor="accent1"/>
        </w:rPr>
        <w:t>.0</w:t>
      </w:r>
      <w:r w:rsidR="00341159">
        <w:rPr>
          <w:b/>
          <w:color w:val="4F81BD" w:themeColor="accent1"/>
        </w:rPr>
        <w:t>2</w:t>
      </w:r>
      <w:r>
        <w:rPr>
          <w:b/>
          <w:color w:val="4F81BD" w:themeColor="accent1"/>
        </w:rPr>
        <w:t xml:space="preserve">      </w:t>
      </w:r>
      <w:bookmarkEnd w:id="15"/>
      <w:r>
        <w:rPr>
          <w:b/>
          <w:color w:val="4F81BD" w:themeColor="accent1"/>
        </w:rPr>
        <w:tab/>
        <w:t>INTERSECTIONS</w:t>
      </w:r>
    </w:p>
    <w:p w14:paraId="307D22DD" w14:textId="77777777" w:rsidR="00EB3F01" w:rsidRDefault="00EB3F01" w:rsidP="00EB3F01">
      <w:pPr>
        <w:tabs>
          <w:tab w:val="left" w:pos="1008"/>
          <w:tab w:val="left" w:pos="1872"/>
        </w:tabs>
        <w:spacing w:after="120"/>
        <w:ind w:left="1872" w:hanging="1872"/>
        <w:outlineLvl w:val="0"/>
      </w:pPr>
      <w:r>
        <w:t>RP-D-15</w:t>
      </w:r>
      <w:r>
        <w:tab/>
        <w:t>06-15-21</w:t>
      </w:r>
      <w:r>
        <w:tab/>
        <w:t>DETAILS OF STANDARD CONCRETE DRIVEWAYS</w:t>
      </w:r>
    </w:p>
    <w:p w14:paraId="4BAF3FEB" w14:textId="77777777" w:rsidR="00EB3F01" w:rsidRDefault="00EB3F01" w:rsidP="00EB3F01">
      <w:pPr>
        <w:tabs>
          <w:tab w:val="left" w:pos="1008"/>
          <w:tab w:val="left" w:pos="1872"/>
        </w:tabs>
        <w:spacing w:after="120"/>
        <w:ind w:left="1872" w:hanging="1872"/>
        <w:outlineLvl w:val="0"/>
      </w:pPr>
      <w:r>
        <w:t>RP-D-16</w:t>
      </w:r>
      <w:r>
        <w:tab/>
        <w:t>10-29-21</w:t>
      </w:r>
      <w:r>
        <w:tab/>
        <w:t>DETAILS OF LOWERED STANDARD CONCRETE DRIVEWAYS</w:t>
      </w:r>
    </w:p>
    <w:p w14:paraId="1D33E6BA" w14:textId="77777777" w:rsidR="00EB3F01" w:rsidRDefault="00EB3F01" w:rsidP="00EB3F01">
      <w:pPr>
        <w:tabs>
          <w:tab w:val="left" w:pos="1008"/>
          <w:tab w:val="left" w:pos="1872"/>
        </w:tabs>
        <w:spacing w:after="120"/>
        <w:ind w:left="1872" w:hanging="1872"/>
        <w:outlineLvl w:val="0"/>
      </w:pPr>
      <w:r>
        <w:t>RP-DHO-1</w:t>
      </w:r>
      <w:r>
        <w:tab/>
        <w:t>05-01-20</w:t>
      </w:r>
      <w:r>
        <w:tab/>
        <w:t>MEDIAN OPENINGS ON 4-LANE DIVIDED HIGHWAY</w:t>
      </w:r>
    </w:p>
    <w:p w14:paraId="6B272491" w14:textId="77777777" w:rsidR="00EB3F01" w:rsidRDefault="00EB3F01" w:rsidP="00EB3F01">
      <w:pPr>
        <w:tabs>
          <w:tab w:val="left" w:pos="1008"/>
          <w:tab w:val="left" w:pos="1872"/>
        </w:tabs>
        <w:spacing w:after="120"/>
        <w:ind w:left="1872" w:hanging="1872"/>
        <w:outlineLvl w:val="0"/>
      </w:pPr>
      <w:r>
        <w:t>RP-DHO-2</w:t>
      </w:r>
      <w:r>
        <w:tab/>
      </w:r>
      <w:r w:rsidR="007447A1">
        <w:t>07-30-24</w:t>
      </w:r>
      <w:r>
        <w:tab/>
      </w:r>
      <w:r w:rsidRPr="00524749">
        <w:t>MEDIAN OPENING DETAILS FOR RESTRICTED CROSSING &amp; J-TURN INTERSECTIONS</w:t>
      </w:r>
    </w:p>
    <w:p w14:paraId="57B2B4F4" w14:textId="77777777" w:rsidR="00EB3F01" w:rsidRDefault="00EB3F01" w:rsidP="00EB3F01">
      <w:pPr>
        <w:tabs>
          <w:tab w:val="left" w:pos="1008"/>
          <w:tab w:val="left" w:pos="1872"/>
        </w:tabs>
        <w:spacing w:after="120"/>
        <w:ind w:left="1872" w:hanging="1872"/>
        <w:outlineLvl w:val="0"/>
      </w:pPr>
      <w:r>
        <w:t>RP-I-5</w:t>
      </w:r>
      <w:r>
        <w:tab/>
        <w:t>05-01-20</w:t>
      </w:r>
      <w:r>
        <w:tab/>
        <w:t>EXAMPLES OF STREET &amp; ALLEY INTERSECTIONS</w:t>
      </w:r>
    </w:p>
    <w:p w14:paraId="7DD4CC3A" w14:textId="77777777" w:rsidR="00EB3F01" w:rsidRDefault="00EB3F01" w:rsidP="00EB3F01">
      <w:pPr>
        <w:tabs>
          <w:tab w:val="left" w:pos="1008"/>
          <w:tab w:val="left" w:pos="1872"/>
        </w:tabs>
        <w:spacing w:after="120"/>
        <w:ind w:left="1872" w:hanging="1872"/>
        <w:outlineLvl w:val="0"/>
      </w:pPr>
      <w:r>
        <w:t>RP-PMR-1</w:t>
      </w:r>
      <w:r>
        <w:tab/>
        <w:t>05-01-20</w:t>
      </w:r>
      <w:r>
        <w:tab/>
        <w:t xml:space="preserve">STANDARD DETAILS FOR PROPOSED PERMANENT MAINTENANCE RAMP </w:t>
      </w:r>
    </w:p>
    <w:p w14:paraId="67ABDA3C" w14:textId="77777777" w:rsidR="00EB3F01" w:rsidRDefault="00EB3F01" w:rsidP="00EB3F01">
      <w:pPr>
        <w:tabs>
          <w:tab w:val="left" w:pos="1008"/>
          <w:tab w:val="left" w:pos="1872"/>
        </w:tabs>
        <w:spacing w:after="120"/>
        <w:ind w:left="1872" w:hanging="1872"/>
        <w:outlineLvl w:val="0"/>
        <w:rPr>
          <w:b/>
          <w:color w:val="4F81BD" w:themeColor="accent1"/>
        </w:rPr>
      </w:pPr>
      <w:bookmarkStart w:id="16" w:name="_Toc433089652"/>
      <w:r>
        <w:rPr>
          <w:b/>
          <w:color w:val="4F81BD" w:themeColor="accent1"/>
        </w:rPr>
        <w:t>10-10</w:t>
      </w:r>
      <w:r w:rsidR="00DC74DD">
        <w:rPr>
          <w:b/>
          <w:color w:val="4F81BD" w:themeColor="accent1"/>
        </w:rPr>
        <w:t>4</w:t>
      </w:r>
      <w:r>
        <w:rPr>
          <w:b/>
          <w:color w:val="4F81BD" w:themeColor="accent1"/>
        </w:rPr>
        <w:t>.0</w:t>
      </w:r>
      <w:r w:rsidR="00341159">
        <w:rPr>
          <w:b/>
          <w:color w:val="4F81BD" w:themeColor="accent1"/>
        </w:rPr>
        <w:t>3</w:t>
      </w:r>
      <w:r>
        <w:rPr>
          <w:b/>
          <w:color w:val="4F81BD" w:themeColor="accent1"/>
        </w:rPr>
        <w:t xml:space="preserve">     </w:t>
      </w:r>
      <w:r>
        <w:rPr>
          <w:b/>
          <w:color w:val="4F81BD" w:themeColor="accent1"/>
        </w:rPr>
        <w:tab/>
        <w:t>CURBS</w:t>
      </w:r>
      <w:bookmarkEnd w:id="16"/>
    </w:p>
    <w:p w14:paraId="46E011BA" w14:textId="77777777" w:rsidR="00EB3F01" w:rsidRDefault="00EB3F01" w:rsidP="00EB3F01">
      <w:pPr>
        <w:tabs>
          <w:tab w:val="left" w:pos="1008"/>
          <w:tab w:val="left" w:pos="1872"/>
        </w:tabs>
        <w:spacing w:after="120"/>
        <w:ind w:left="1872" w:hanging="1872"/>
        <w:outlineLvl w:val="0"/>
      </w:pPr>
      <w:r>
        <w:t>RP-SC-1</w:t>
      </w:r>
      <w:r>
        <w:tab/>
        <w:t>05-04-22</w:t>
      </w:r>
      <w:r>
        <w:tab/>
      </w:r>
      <w:r>
        <w:rPr>
          <w:bCs/>
        </w:rPr>
        <w:t>SLOPING CONCRETE CURB AND CURB AND GUTTER</w:t>
      </w:r>
    </w:p>
    <w:p w14:paraId="1D14F5EC" w14:textId="77777777" w:rsidR="00EB3F01" w:rsidRDefault="00EB3F01" w:rsidP="00EB3F01">
      <w:pPr>
        <w:tabs>
          <w:tab w:val="left" w:pos="1008"/>
          <w:tab w:val="left" w:pos="1872"/>
        </w:tabs>
        <w:spacing w:after="120"/>
        <w:ind w:left="1872" w:hanging="1872"/>
        <w:outlineLvl w:val="0"/>
        <w:rPr>
          <w:bCs/>
        </w:rPr>
      </w:pPr>
      <w:r>
        <w:t>RP-VC-10</w:t>
      </w:r>
      <w:r>
        <w:tab/>
        <w:t>03-04-21</w:t>
      </w:r>
      <w:r>
        <w:tab/>
      </w:r>
      <w:r>
        <w:rPr>
          <w:bCs/>
        </w:rPr>
        <w:t>VERTICAL CONCRETE CURB AND CURB AND GUTTER (FOR 8” TO 12” GUTTER DEPTH)</w:t>
      </w:r>
    </w:p>
    <w:p w14:paraId="482B210C" w14:textId="77777777" w:rsidR="00EB3F01" w:rsidRDefault="00EB3F01" w:rsidP="00EB3F01">
      <w:pPr>
        <w:tabs>
          <w:tab w:val="left" w:pos="1008"/>
          <w:tab w:val="left" w:pos="1872"/>
        </w:tabs>
        <w:spacing w:after="120"/>
        <w:ind w:left="1872" w:hanging="1872"/>
        <w:outlineLvl w:val="0"/>
        <w:rPr>
          <w:bCs/>
        </w:rPr>
      </w:pPr>
      <w:r>
        <w:t>RP-VC-11</w:t>
      </w:r>
      <w:r>
        <w:tab/>
        <w:t>03-04-21</w:t>
      </w:r>
      <w:r>
        <w:tab/>
      </w:r>
      <w:r>
        <w:rPr>
          <w:bCs/>
        </w:rPr>
        <w:t>VERTICAL CONCRETE CURB AND CURB AND GUTTER (FOR 6” &amp; 7” GUTTER DEPTH)</w:t>
      </w:r>
    </w:p>
    <w:p w14:paraId="399F99AF" w14:textId="77777777" w:rsidR="00EB3F01" w:rsidRDefault="00EB3F01" w:rsidP="00EB3F01">
      <w:pPr>
        <w:tabs>
          <w:tab w:val="left" w:pos="1008"/>
          <w:tab w:val="left" w:pos="1872"/>
        </w:tabs>
        <w:spacing w:after="120"/>
        <w:ind w:left="1872" w:hanging="1872"/>
        <w:outlineLvl w:val="0"/>
        <w:rPr>
          <w:b/>
          <w:color w:val="4F81BD" w:themeColor="accent1"/>
        </w:rPr>
      </w:pPr>
      <w:bookmarkStart w:id="17" w:name="_Toc433089654"/>
      <w:r>
        <w:rPr>
          <w:b/>
          <w:color w:val="4F81BD" w:themeColor="accent1"/>
        </w:rPr>
        <w:t>10-10</w:t>
      </w:r>
      <w:r w:rsidR="00DC74DD">
        <w:rPr>
          <w:b/>
          <w:color w:val="4F81BD" w:themeColor="accent1"/>
        </w:rPr>
        <w:t>4</w:t>
      </w:r>
      <w:r>
        <w:rPr>
          <w:b/>
          <w:color w:val="4F81BD" w:themeColor="accent1"/>
        </w:rPr>
        <w:t>.0</w:t>
      </w:r>
      <w:r w:rsidR="00341159">
        <w:rPr>
          <w:b/>
          <w:color w:val="4F81BD" w:themeColor="accent1"/>
        </w:rPr>
        <w:t>4</w:t>
      </w:r>
      <w:r>
        <w:rPr>
          <w:b/>
          <w:color w:val="4F81BD" w:themeColor="accent1"/>
        </w:rPr>
        <w:t xml:space="preserve">     </w:t>
      </w:r>
      <w:r>
        <w:rPr>
          <w:b/>
          <w:color w:val="4F81BD" w:themeColor="accent1"/>
        </w:rPr>
        <w:tab/>
        <w:t>WALLS</w:t>
      </w:r>
      <w:bookmarkEnd w:id="17"/>
    </w:p>
    <w:p w14:paraId="3AD79DA0" w14:textId="77777777" w:rsidR="00EB3F01" w:rsidRDefault="00EB3F01" w:rsidP="00EB3F01">
      <w:pPr>
        <w:tabs>
          <w:tab w:val="left" w:pos="1008"/>
          <w:tab w:val="left" w:pos="1872"/>
        </w:tabs>
        <w:spacing w:after="120"/>
        <w:ind w:left="1872" w:hanging="1872"/>
        <w:outlineLvl w:val="0"/>
      </w:pPr>
      <w:r>
        <w:t>W-CIP-1</w:t>
      </w:r>
      <w:r>
        <w:tab/>
        <w:t>05-01-20</w:t>
      </w:r>
      <w:r>
        <w:tab/>
        <w:t>ROADWAY FEATURES AT CAST IN PLACE RETAINING WALL</w:t>
      </w:r>
    </w:p>
    <w:p w14:paraId="7CC6CECD" w14:textId="77777777" w:rsidR="00EB3F01" w:rsidRDefault="00EB3F01" w:rsidP="00EB3F01">
      <w:pPr>
        <w:tabs>
          <w:tab w:val="left" w:pos="1008"/>
          <w:tab w:val="left" w:pos="1872"/>
        </w:tabs>
        <w:spacing w:after="120"/>
        <w:ind w:left="1872" w:hanging="1872"/>
        <w:outlineLvl w:val="0"/>
      </w:pPr>
      <w:r>
        <w:t>W-MSE-1</w:t>
      </w:r>
      <w:r>
        <w:tab/>
        <w:t>05-01-20</w:t>
      </w:r>
      <w:r>
        <w:tab/>
        <w:t>ROADWAY FEATURES FOR MSE SEGMENTAL PRECAST FACING RETAINING WALL</w:t>
      </w:r>
    </w:p>
    <w:p w14:paraId="71F879D8" w14:textId="77777777" w:rsidR="00EB3F01" w:rsidRDefault="00EB3F01" w:rsidP="00EB3F01">
      <w:pPr>
        <w:tabs>
          <w:tab w:val="left" w:pos="1008"/>
          <w:tab w:val="left" w:pos="1872"/>
        </w:tabs>
        <w:spacing w:after="120"/>
        <w:ind w:left="1872" w:hanging="1872"/>
        <w:outlineLvl w:val="0"/>
      </w:pPr>
      <w:r>
        <w:t>W-MSE-2</w:t>
      </w:r>
      <w:r>
        <w:tab/>
        <w:t>05-01-20</w:t>
      </w:r>
      <w:r>
        <w:tab/>
        <w:t>ROADWAY FEATURES FOR MSE MODULAR BLOCK FACING RETAINING WALL</w:t>
      </w:r>
    </w:p>
    <w:p w14:paraId="6467388C" w14:textId="77777777" w:rsidR="00EB3F01" w:rsidRDefault="00EB3F01" w:rsidP="00EB3F01">
      <w:pPr>
        <w:tabs>
          <w:tab w:val="left" w:pos="1008"/>
          <w:tab w:val="left" w:pos="1872"/>
        </w:tabs>
        <w:spacing w:after="120"/>
        <w:ind w:left="1872" w:hanging="1872"/>
        <w:outlineLvl w:val="0"/>
      </w:pPr>
      <w:r>
        <w:t>W-SG-1</w:t>
      </w:r>
      <w:r>
        <w:tab/>
      </w:r>
      <w:r w:rsidR="00C44E8F">
        <w:t>07-30-24</w:t>
      </w:r>
      <w:r>
        <w:tab/>
        <w:t>STANDARD GRAVITY-TYPE RETAINING WALLS</w:t>
      </w:r>
    </w:p>
    <w:p w14:paraId="66F12E0C" w14:textId="77777777" w:rsidR="00EB3F01" w:rsidRDefault="00EB3F01" w:rsidP="00EB3F01">
      <w:pPr>
        <w:tabs>
          <w:tab w:val="left" w:pos="1008"/>
          <w:tab w:val="left" w:pos="1872"/>
        </w:tabs>
        <w:spacing w:after="120"/>
        <w:ind w:left="1872" w:hanging="1872"/>
        <w:outlineLvl w:val="0"/>
      </w:pPr>
      <w:r>
        <w:t>W-SP-1</w:t>
      </w:r>
      <w:r>
        <w:tab/>
        <w:t xml:space="preserve">05-01-20 </w:t>
      </w:r>
      <w:r>
        <w:tab/>
        <w:t>ROADWAY FEATURES AT SOLDIER PILE AND SOIL ANCHORED RETAINING WALLS</w:t>
      </w:r>
    </w:p>
    <w:p w14:paraId="4D805E5F" w14:textId="77777777" w:rsidR="00EB3F01" w:rsidRDefault="00EB3F01" w:rsidP="00EB3F01">
      <w:pPr>
        <w:tabs>
          <w:tab w:val="left" w:pos="1008"/>
          <w:tab w:val="left" w:pos="1872"/>
        </w:tabs>
        <w:spacing w:after="120"/>
        <w:ind w:left="1872" w:hanging="1872"/>
        <w:outlineLvl w:val="0"/>
        <w:rPr>
          <w:b/>
          <w:color w:val="4F81BD" w:themeColor="accent1"/>
        </w:rPr>
      </w:pPr>
      <w:bookmarkStart w:id="18" w:name="_Toc433089664"/>
      <w:r>
        <w:rPr>
          <w:b/>
          <w:color w:val="4F81BD" w:themeColor="accent1"/>
        </w:rPr>
        <w:t>10-10</w:t>
      </w:r>
      <w:r w:rsidR="00DC74DD">
        <w:rPr>
          <w:b/>
          <w:color w:val="4F81BD" w:themeColor="accent1"/>
        </w:rPr>
        <w:t>4</w:t>
      </w:r>
      <w:r>
        <w:rPr>
          <w:b/>
          <w:color w:val="4F81BD" w:themeColor="accent1"/>
        </w:rPr>
        <w:t>.0</w:t>
      </w:r>
      <w:r w:rsidR="00341159">
        <w:rPr>
          <w:b/>
          <w:color w:val="4F81BD" w:themeColor="accent1"/>
        </w:rPr>
        <w:t>5</w:t>
      </w:r>
      <w:r>
        <w:rPr>
          <w:b/>
          <w:color w:val="4F81BD" w:themeColor="accent1"/>
        </w:rPr>
        <w:t xml:space="preserve">    </w:t>
      </w:r>
      <w:r>
        <w:rPr>
          <w:b/>
          <w:color w:val="4F81BD" w:themeColor="accent1"/>
        </w:rPr>
        <w:tab/>
        <w:t>FENCES AND RIGHT-OF-WAY MARKERS</w:t>
      </w:r>
      <w:bookmarkEnd w:id="18"/>
    </w:p>
    <w:p w14:paraId="50B13E73" w14:textId="77777777" w:rsidR="00EB3F01" w:rsidRDefault="00EB3F01" w:rsidP="00EB3F01">
      <w:pPr>
        <w:tabs>
          <w:tab w:val="left" w:pos="1008"/>
          <w:tab w:val="left" w:pos="1872"/>
        </w:tabs>
        <w:spacing w:after="120"/>
        <w:ind w:left="1872" w:hanging="1872"/>
        <w:outlineLvl w:val="0"/>
      </w:pPr>
      <w:r>
        <w:t>S-F-1</w:t>
      </w:r>
      <w:r>
        <w:tab/>
        <w:t>03-01-23</w:t>
      </w:r>
      <w:r>
        <w:tab/>
        <w:t>HIGH VISIBILITY FENCE</w:t>
      </w:r>
    </w:p>
    <w:p w14:paraId="3AB596BF" w14:textId="77777777" w:rsidR="00EB3F01" w:rsidRDefault="00EB3F01" w:rsidP="00EB3F01">
      <w:pPr>
        <w:tabs>
          <w:tab w:val="left" w:pos="1008"/>
          <w:tab w:val="left" w:pos="1872"/>
        </w:tabs>
        <w:spacing w:after="120"/>
        <w:ind w:left="1872" w:hanging="1872"/>
        <w:outlineLvl w:val="0"/>
      </w:pPr>
      <w:r>
        <w:t>S-F-10</w:t>
      </w:r>
      <w:r>
        <w:tab/>
        <w:t>07-17-20</w:t>
      </w:r>
      <w:r>
        <w:tab/>
        <w:t>STANDARD RIGHT-OF-WAY STOCK FENCE</w:t>
      </w:r>
    </w:p>
    <w:p w14:paraId="6364F67A" w14:textId="77777777" w:rsidR="00EB3F01" w:rsidRDefault="00EB3F01" w:rsidP="00EB3F01">
      <w:pPr>
        <w:tabs>
          <w:tab w:val="left" w:pos="1008"/>
          <w:tab w:val="left" w:pos="1872"/>
        </w:tabs>
        <w:spacing w:after="120"/>
        <w:ind w:left="1872" w:hanging="1872"/>
        <w:outlineLvl w:val="0"/>
      </w:pPr>
      <w:r>
        <w:t>S-F-10A</w:t>
      </w:r>
      <w:r>
        <w:tab/>
        <w:t>06-28-19</w:t>
      </w:r>
      <w:r>
        <w:tab/>
        <w:t>STANDARD RIGHT-OF-WAY STOCK FENCE WITH TIMBER POSTS</w:t>
      </w:r>
    </w:p>
    <w:p w14:paraId="33507F09" w14:textId="77777777" w:rsidR="00EB3F01" w:rsidRDefault="00EB3F01" w:rsidP="00EB3F01">
      <w:pPr>
        <w:tabs>
          <w:tab w:val="left" w:pos="1008"/>
          <w:tab w:val="left" w:pos="1872"/>
        </w:tabs>
        <w:spacing w:after="120"/>
        <w:ind w:left="1872" w:hanging="1872"/>
        <w:outlineLvl w:val="0"/>
      </w:pPr>
      <w:r>
        <w:t>S-F-10B</w:t>
      </w:r>
      <w:r>
        <w:tab/>
        <w:t>06-28-19</w:t>
      </w:r>
      <w:r>
        <w:tab/>
        <w:t>STANDARD RIGHT-OF-WAY CHAIN LINK FENCE</w:t>
      </w:r>
    </w:p>
    <w:p w14:paraId="32265882" w14:textId="77777777" w:rsidR="00EB3F01" w:rsidRDefault="00EB3F01" w:rsidP="00EB3F01">
      <w:pPr>
        <w:tabs>
          <w:tab w:val="left" w:pos="1008"/>
          <w:tab w:val="left" w:pos="1872"/>
        </w:tabs>
        <w:spacing w:after="120"/>
        <w:ind w:left="1872" w:hanging="1872"/>
        <w:outlineLvl w:val="0"/>
      </w:pPr>
      <w:r>
        <w:t>S-F-10C</w:t>
      </w:r>
      <w:r>
        <w:tab/>
        <w:t>06-28-19</w:t>
      </w:r>
      <w:r>
        <w:tab/>
        <w:t>RIGHT-OF-WAY FENCE AT BRIDGES AND BOX CULVERTS</w:t>
      </w:r>
    </w:p>
    <w:p w14:paraId="041E3DB6" w14:textId="77777777" w:rsidR="00EB3F01" w:rsidRDefault="00EB3F01" w:rsidP="00EB3F01">
      <w:pPr>
        <w:tabs>
          <w:tab w:val="left" w:pos="1008"/>
          <w:tab w:val="left" w:pos="1872"/>
        </w:tabs>
        <w:spacing w:after="120"/>
        <w:ind w:left="1872" w:hanging="1872"/>
        <w:outlineLvl w:val="0"/>
      </w:pPr>
      <w:r>
        <w:t>S-F-10D</w:t>
      </w:r>
      <w:r>
        <w:tab/>
        <w:t>06-28-19</w:t>
      </w:r>
      <w:r>
        <w:tab/>
        <w:t>RIGHT-OF-WAY FENCE LOCATIONS AT INTERCHANGES</w:t>
      </w:r>
    </w:p>
    <w:p w14:paraId="1732115D" w14:textId="77777777" w:rsidR="00EB3F01" w:rsidRDefault="00EB3F01" w:rsidP="00EB3F01">
      <w:pPr>
        <w:tabs>
          <w:tab w:val="left" w:pos="1008"/>
          <w:tab w:val="left" w:pos="1872"/>
        </w:tabs>
        <w:spacing w:after="120"/>
        <w:ind w:left="1872" w:hanging="1872"/>
        <w:outlineLvl w:val="0"/>
      </w:pPr>
      <w:r>
        <w:t>S-FG-</w:t>
      </w:r>
      <w:r w:rsidRPr="00495C80">
        <w:t>11</w:t>
      </w:r>
      <w:r>
        <w:tab/>
      </w:r>
      <w:r w:rsidR="00636E41">
        <w:t>07-30-24</w:t>
      </w:r>
      <w:r>
        <w:tab/>
        <w:t>STOCK FENCE GATE</w:t>
      </w:r>
      <w:r w:rsidR="00410393">
        <w:t>S AND CHAIN LINK FENCE CLOSURE</w:t>
      </w:r>
    </w:p>
    <w:p w14:paraId="76D0D0A2" w14:textId="77777777" w:rsidR="00EB3F01" w:rsidRDefault="00EB3F01" w:rsidP="00EB3F01">
      <w:pPr>
        <w:tabs>
          <w:tab w:val="left" w:pos="1008"/>
          <w:tab w:val="left" w:pos="1872"/>
        </w:tabs>
        <w:spacing w:after="120"/>
        <w:ind w:left="1872" w:hanging="1872"/>
        <w:outlineLvl w:val="0"/>
      </w:pPr>
      <w:r>
        <w:t>S-FG-20</w:t>
      </w:r>
      <w:r>
        <w:tab/>
        <w:t>06-28-19</w:t>
      </w:r>
      <w:r>
        <w:tab/>
        <w:t>EXAMPLES OF WATER GATES AND WATER CROSSINGS</w:t>
      </w:r>
    </w:p>
    <w:p w14:paraId="43E0CB5D" w14:textId="77777777" w:rsidR="00EB3F01" w:rsidRDefault="00EB3F01" w:rsidP="00EB3F01">
      <w:pPr>
        <w:tabs>
          <w:tab w:val="left" w:pos="1008"/>
          <w:tab w:val="left" w:pos="1872"/>
        </w:tabs>
        <w:spacing w:after="120"/>
        <w:ind w:left="1872" w:hanging="1872"/>
        <w:outlineLvl w:val="0"/>
      </w:pPr>
      <w:r>
        <w:t>S-RP-2</w:t>
      </w:r>
      <w:r>
        <w:tab/>
        <w:t>06-28-19</w:t>
      </w:r>
      <w:r>
        <w:tab/>
        <w:t>STANDARD CONCRETE RIGHT-OF-WAY MARKERS</w:t>
      </w:r>
    </w:p>
    <w:p w14:paraId="21E69A02" w14:textId="77777777" w:rsidR="00EB3F01" w:rsidRDefault="00EB3F01" w:rsidP="00EB3F01">
      <w:pPr>
        <w:keepNext/>
        <w:tabs>
          <w:tab w:val="left" w:pos="4608"/>
        </w:tabs>
        <w:spacing w:after="120"/>
        <w:rPr>
          <w:b/>
          <w:bCs/>
          <w:snapToGrid w:val="0"/>
          <w:color w:val="000000"/>
          <w:sz w:val="18"/>
        </w:rPr>
      </w:pPr>
      <w:r>
        <w:rPr>
          <w:b/>
          <w:bCs/>
          <w:snapToGrid w:val="0"/>
          <w:color w:val="000000"/>
          <w:sz w:val="18"/>
        </w:rPr>
        <w:t>10-10</w:t>
      </w:r>
      <w:r w:rsidR="00DC74DD">
        <w:rPr>
          <w:b/>
          <w:bCs/>
          <w:snapToGrid w:val="0"/>
          <w:color w:val="000000"/>
          <w:sz w:val="18"/>
        </w:rPr>
        <w:t>5</w:t>
      </w:r>
      <w:r>
        <w:rPr>
          <w:b/>
          <w:bCs/>
          <w:snapToGrid w:val="0"/>
          <w:color w:val="000000"/>
          <w:sz w:val="18"/>
        </w:rPr>
        <w:t>.00   MULTIMODAL</w:t>
      </w:r>
    </w:p>
    <w:p w14:paraId="26AF15CC" w14:textId="77777777" w:rsidR="00EB3F01" w:rsidRDefault="00EB3F01" w:rsidP="00EB3F01">
      <w:pPr>
        <w:tabs>
          <w:tab w:val="left" w:pos="1008"/>
          <w:tab w:val="left" w:pos="1872"/>
        </w:tabs>
        <w:spacing w:after="120"/>
        <w:ind w:left="1872" w:hanging="1872"/>
        <w:outlineLvl w:val="0"/>
        <w:rPr>
          <w:b/>
          <w:color w:val="4F81BD" w:themeColor="accent1"/>
        </w:rPr>
      </w:pPr>
      <w:r>
        <w:rPr>
          <w:b/>
          <w:color w:val="4F81BD" w:themeColor="accent1"/>
        </w:rPr>
        <w:t>10-10</w:t>
      </w:r>
      <w:r w:rsidR="00DC74DD">
        <w:rPr>
          <w:b/>
          <w:color w:val="4F81BD" w:themeColor="accent1"/>
        </w:rPr>
        <w:t>5</w:t>
      </w:r>
      <w:r>
        <w:rPr>
          <w:b/>
          <w:color w:val="4F81BD" w:themeColor="accent1"/>
        </w:rPr>
        <w:t xml:space="preserve">.01     </w:t>
      </w:r>
      <w:r>
        <w:rPr>
          <w:b/>
          <w:color w:val="4F81BD" w:themeColor="accent1"/>
        </w:rPr>
        <w:tab/>
        <w:t>CURB RAMPS</w:t>
      </w:r>
    </w:p>
    <w:p w14:paraId="25E3E922" w14:textId="77777777" w:rsidR="00EB3F01" w:rsidRDefault="00EB3F01" w:rsidP="00EB3F01">
      <w:pPr>
        <w:tabs>
          <w:tab w:val="left" w:pos="1008"/>
          <w:tab w:val="left" w:pos="1872"/>
        </w:tabs>
        <w:spacing w:after="120"/>
        <w:ind w:left="1872" w:hanging="1872"/>
        <w:outlineLvl w:val="0"/>
      </w:pPr>
      <w:r>
        <w:t>MM-CR-1</w:t>
      </w:r>
      <w:r>
        <w:tab/>
        <w:t>06-28-19</w:t>
      </w:r>
      <w:r>
        <w:tab/>
        <w:t xml:space="preserve">DETECTABLE WARNING SURFACE PLACEMENT ON CURB RAMPS </w:t>
      </w:r>
    </w:p>
    <w:p w14:paraId="337395C5" w14:textId="77777777" w:rsidR="00EB3F01" w:rsidRDefault="00EB3F01" w:rsidP="00EB3F01">
      <w:pPr>
        <w:tabs>
          <w:tab w:val="left" w:pos="1008"/>
          <w:tab w:val="left" w:pos="1872"/>
        </w:tabs>
        <w:spacing w:after="120"/>
        <w:ind w:left="1872" w:hanging="1872"/>
        <w:outlineLvl w:val="0"/>
      </w:pPr>
      <w:r>
        <w:t>MM-CR-2</w:t>
      </w:r>
      <w:r>
        <w:tab/>
      </w:r>
      <w:r>
        <w:tab/>
        <w:t xml:space="preserve">PERPENDICULAR CURB RAMP </w:t>
      </w:r>
    </w:p>
    <w:p w14:paraId="744566ED" w14:textId="77777777" w:rsidR="00EB3F01" w:rsidRDefault="00EB3F01" w:rsidP="00EB3F01">
      <w:pPr>
        <w:tabs>
          <w:tab w:val="left" w:pos="1008"/>
          <w:tab w:val="left" w:pos="1872"/>
        </w:tabs>
        <w:spacing w:after="120"/>
        <w:ind w:left="1872" w:hanging="1872"/>
        <w:outlineLvl w:val="0"/>
      </w:pPr>
      <w:r>
        <w:t>MM-CR-3</w:t>
      </w:r>
      <w:r>
        <w:tab/>
      </w:r>
      <w:r>
        <w:tab/>
        <w:t xml:space="preserve">PARALLEL CURB RAMP </w:t>
      </w:r>
    </w:p>
    <w:p w14:paraId="258A936D" w14:textId="77777777" w:rsidR="00EB3F01" w:rsidRDefault="00EB3F01" w:rsidP="00EB3F01">
      <w:pPr>
        <w:tabs>
          <w:tab w:val="left" w:pos="1008"/>
          <w:tab w:val="left" w:pos="1872"/>
        </w:tabs>
        <w:spacing w:after="120"/>
        <w:ind w:left="1872" w:hanging="1872"/>
        <w:outlineLvl w:val="0"/>
      </w:pPr>
      <w:r>
        <w:t>MM-CR-4</w:t>
      </w:r>
      <w:r>
        <w:tab/>
      </w:r>
      <w:r>
        <w:tab/>
        <w:t xml:space="preserve">PEDESTRIAN REFUGE </w:t>
      </w:r>
    </w:p>
    <w:p w14:paraId="504683DB" w14:textId="77777777" w:rsidR="00EB3F01" w:rsidRDefault="00EB3F01" w:rsidP="00EB3F01">
      <w:pPr>
        <w:tabs>
          <w:tab w:val="left" w:pos="1008"/>
          <w:tab w:val="left" w:pos="1872"/>
        </w:tabs>
        <w:spacing w:after="120"/>
        <w:ind w:left="1872" w:hanging="1872"/>
        <w:outlineLvl w:val="0"/>
      </w:pPr>
      <w:r>
        <w:t>MM-CR-5</w:t>
      </w:r>
      <w:r>
        <w:tab/>
        <w:t>06-28-19</w:t>
      </w:r>
      <w:r>
        <w:tab/>
        <w:t xml:space="preserve">SINGLE CROSSING CURB RAMP IN CURVE </w:t>
      </w:r>
    </w:p>
    <w:p w14:paraId="3C3D386F" w14:textId="77777777" w:rsidR="00EB3F01" w:rsidRDefault="00EB3F01" w:rsidP="00EB3F01">
      <w:pPr>
        <w:tabs>
          <w:tab w:val="left" w:pos="1008"/>
          <w:tab w:val="left" w:pos="1872"/>
        </w:tabs>
        <w:spacing w:after="120"/>
        <w:ind w:left="1872" w:hanging="1872"/>
        <w:outlineLvl w:val="0"/>
      </w:pPr>
      <w:r>
        <w:t>MM-CR-6</w:t>
      </w:r>
      <w:r>
        <w:tab/>
      </w:r>
      <w:r>
        <w:tab/>
        <w:t xml:space="preserve">DUAL CROSSING CURB RAMP PLACED OUTSIDE CURVE </w:t>
      </w:r>
    </w:p>
    <w:p w14:paraId="13AAC5EE" w14:textId="77777777" w:rsidR="00EB3F01" w:rsidRDefault="00EB3F01" w:rsidP="00EB3F01">
      <w:pPr>
        <w:tabs>
          <w:tab w:val="left" w:pos="1008"/>
          <w:tab w:val="left" w:pos="1872"/>
        </w:tabs>
        <w:spacing w:after="120"/>
        <w:ind w:left="1872" w:hanging="1872"/>
        <w:outlineLvl w:val="0"/>
      </w:pPr>
      <w:r>
        <w:t>MM-CR-7</w:t>
      </w:r>
      <w:r>
        <w:tab/>
      </w:r>
      <w:r>
        <w:tab/>
        <w:t xml:space="preserve">CURB RAMPS IN CURVE Bl-DIRECTIONAL DUAL CROSSING </w:t>
      </w:r>
    </w:p>
    <w:p w14:paraId="1977F981" w14:textId="77777777" w:rsidR="00EB3F01" w:rsidRDefault="00EB3F01" w:rsidP="00EB3F01">
      <w:pPr>
        <w:tabs>
          <w:tab w:val="left" w:pos="1008"/>
          <w:tab w:val="left" w:pos="1872"/>
        </w:tabs>
        <w:spacing w:after="120"/>
        <w:ind w:left="1872" w:hanging="1872"/>
        <w:outlineLvl w:val="0"/>
      </w:pPr>
      <w:r>
        <w:t>MM-CR-8</w:t>
      </w:r>
      <w:r>
        <w:tab/>
      </w:r>
      <w:r>
        <w:tab/>
        <w:t xml:space="preserve">MONO-DIRECTIONAL SINGLE CROSSWALK CURB RAMP DETAILS </w:t>
      </w:r>
    </w:p>
    <w:p w14:paraId="2AAB8CA0" w14:textId="77777777" w:rsidR="00EB3F01" w:rsidRDefault="00EB3F01" w:rsidP="00EB3F01">
      <w:pPr>
        <w:tabs>
          <w:tab w:val="left" w:pos="1008"/>
          <w:tab w:val="left" w:pos="1872"/>
        </w:tabs>
        <w:spacing w:after="120"/>
        <w:ind w:left="1872" w:hanging="1872"/>
        <w:outlineLvl w:val="0"/>
      </w:pPr>
      <w:r>
        <w:t>MM-CR-9</w:t>
      </w:r>
      <w:r>
        <w:tab/>
      </w:r>
      <w:r>
        <w:tab/>
        <w:t xml:space="preserve">ALTERNATIVE CURB RAMP DETAILS </w:t>
      </w:r>
    </w:p>
    <w:p w14:paraId="123EA9E6" w14:textId="77777777" w:rsidR="00EB3F01" w:rsidRDefault="00EB3F01" w:rsidP="00EB3F01">
      <w:pPr>
        <w:tabs>
          <w:tab w:val="left" w:pos="1008"/>
          <w:tab w:val="left" w:pos="1872"/>
        </w:tabs>
        <w:spacing w:after="120"/>
        <w:ind w:left="1872" w:hanging="1872"/>
        <w:outlineLvl w:val="0"/>
        <w:rPr>
          <w:b/>
          <w:color w:val="4F81BD" w:themeColor="accent1"/>
        </w:rPr>
      </w:pPr>
      <w:r>
        <w:rPr>
          <w:b/>
          <w:color w:val="4F81BD" w:themeColor="accent1"/>
        </w:rPr>
        <w:t>10-10</w:t>
      </w:r>
      <w:r w:rsidR="00DC74DD">
        <w:rPr>
          <w:b/>
          <w:color w:val="4F81BD" w:themeColor="accent1"/>
        </w:rPr>
        <w:t>5</w:t>
      </w:r>
      <w:r>
        <w:rPr>
          <w:b/>
          <w:color w:val="4F81BD" w:themeColor="accent1"/>
        </w:rPr>
        <w:t xml:space="preserve">.02     </w:t>
      </w:r>
      <w:r>
        <w:rPr>
          <w:b/>
          <w:color w:val="4F81BD" w:themeColor="accent1"/>
        </w:rPr>
        <w:tab/>
        <w:t>PAVEMENT MARKING</w:t>
      </w:r>
    </w:p>
    <w:p w14:paraId="090892E2" w14:textId="77777777" w:rsidR="00EB3F01" w:rsidRDefault="00EB3F01" w:rsidP="00EB3F01">
      <w:pPr>
        <w:tabs>
          <w:tab w:val="left" w:pos="1008"/>
          <w:tab w:val="left" w:pos="1872"/>
        </w:tabs>
        <w:spacing w:after="120"/>
        <w:ind w:left="1872" w:hanging="1872"/>
        <w:outlineLvl w:val="0"/>
      </w:pPr>
      <w:r>
        <w:t>MM-PM-1</w:t>
      </w:r>
      <w:r>
        <w:tab/>
      </w:r>
      <w:r>
        <w:tab/>
        <w:t>SIGNING AND PAVEMENT MARKINGS AT INTERSECTION CROSSINGS FOR SHARED-USE PATHS</w:t>
      </w:r>
    </w:p>
    <w:p w14:paraId="28F78FAA" w14:textId="77777777" w:rsidR="00EB3F01" w:rsidRDefault="00EB3F01" w:rsidP="00EB3F01">
      <w:pPr>
        <w:tabs>
          <w:tab w:val="left" w:pos="1008"/>
          <w:tab w:val="left" w:pos="1872"/>
        </w:tabs>
        <w:spacing w:after="120"/>
        <w:ind w:left="1872" w:hanging="1872"/>
        <w:outlineLvl w:val="0"/>
      </w:pPr>
      <w:r>
        <w:t>MM-PM-2</w:t>
      </w:r>
      <w:r>
        <w:tab/>
      </w:r>
      <w:r w:rsidR="004B22FD">
        <w:t>07-30-24</w:t>
      </w:r>
      <w:r>
        <w:tab/>
        <w:t xml:space="preserve">SIGNING AND PAVEMENT MARKINGS FOR BICYCLE LANE OR ROUTES </w:t>
      </w:r>
    </w:p>
    <w:p w14:paraId="3C4F4300" w14:textId="77777777" w:rsidR="00EB3F01" w:rsidRDefault="00EB3F01" w:rsidP="00EB3F01">
      <w:pPr>
        <w:tabs>
          <w:tab w:val="left" w:pos="1008"/>
          <w:tab w:val="left" w:pos="1872"/>
        </w:tabs>
        <w:spacing w:after="120"/>
        <w:ind w:left="1872" w:hanging="1872"/>
        <w:outlineLvl w:val="0"/>
      </w:pPr>
      <w:r>
        <w:t>MM-PM-3</w:t>
      </w:r>
      <w:r>
        <w:tab/>
        <w:t>06-15-21</w:t>
      </w:r>
      <w:r>
        <w:tab/>
        <w:t xml:space="preserve">SIGNING AND PAVEMENT MARKINGS FOR BICYCLE LANES ON URBAN ROADWAYS </w:t>
      </w:r>
    </w:p>
    <w:p w14:paraId="47CA3376" w14:textId="77777777" w:rsidR="00EB3F01" w:rsidRDefault="00EB3F01" w:rsidP="00EB3F01">
      <w:pPr>
        <w:tabs>
          <w:tab w:val="left" w:pos="1008"/>
          <w:tab w:val="left" w:pos="1872"/>
        </w:tabs>
        <w:spacing w:after="120"/>
        <w:ind w:left="1872" w:hanging="1872"/>
        <w:outlineLvl w:val="0"/>
      </w:pPr>
      <w:r>
        <w:t>MM-PM-4</w:t>
      </w:r>
      <w:r>
        <w:tab/>
      </w:r>
      <w:r>
        <w:tab/>
        <w:t xml:space="preserve">SIGNING AND PAVEMENT MARKINGS FOR BICYCLE LANES </w:t>
      </w:r>
    </w:p>
    <w:p w14:paraId="33251541" w14:textId="77777777" w:rsidR="00EB3F01" w:rsidRDefault="00EB3F01" w:rsidP="00EB3F01">
      <w:pPr>
        <w:tabs>
          <w:tab w:val="left" w:pos="1008"/>
          <w:tab w:val="left" w:pos="1872"/>
        </w:tabs>
        <w:spacing w:after="120"/>
        <w:ind w:left="1872" w:hanging="1872"/>
        <w:outlineLvl w:val="0"/>
      </w:pPr>
      <w:r>
        <w:t>MM-PM-5</w:t>
      </w:r>
      <w:r>
        <w:tab/>
        <w:t>05-04-22</w:t>
      </w:r>
      <w:r>
        <w:tab/>
        <w:t xml:space="preserve">SIGNING AND PAVEMENT MARKINGS FOR BICYCLE LANES AT INTERSECTIONS </w:t>
      </w:r>
    </w:p>
    <w:p w14:paraId="30AD1ADB" w14:textId="77777777" w:rsidR="00EB3F01" w:rsidRDefault="00EB3F01" w:rsidP="00EB3F01">
      <w:pPr>
        <w:tabs>
          <w:tab w:val="left" w:pos="1008"/>
          <w:tab w:val="left" w:pos="1872"/>
        </w:tabs>
        <w:spacing w:after="120"/>
        <w:ind w:left="1872" w:hanging="1872"/>
        <w:outlineLvl w:val="0"/>
      </w:pPr>
      <w:r>
        <w:rPr>
          <w:b/>
          <w:color w:val="4F81BD" w:themeColor="accent1"/>
        </w:rPr>
        <w:t>10-10</w:t>
      </w:r>
      <w:r w:rsidR="00DC74DD">
        <w:rPr>
          <w:b/>
          <w:color w:val="4F81BD" w:themeColor="accent1"/>
        </w:rPr>
        <w:t>5</w:t>
      </w:r>
      <w:r>
        <w:rPr>
          <w:b/>
          <w:color w:val="4F81BD" w:themeColor="accent1"/>
        </w:rPr>
        <w:t xml:space="preserve">.03     </w:t>
      </w:r>
      <w:r>
        <w:rPr>
          <w:b/>
          <w:color w:val="4F81BD" w:themeColor="accent1"/>
        </w:rPr>
        <w:tab/>
        <w:t>SAFETY RAIL</w:t>
      </w:r>
    </w:p>
    <w:p w14:paraId="7BEC1EE5" w14:textId="77777777" w:rsidR="00EB3F01" w:rsidRDefault="00EB3F01" w:rsidP="00EB3F01">
      <w:pPr>
        <w:tabs>
          <w:tab w:val="left" w:pos="1008"/>
          <w:tab w:val="left" w:pos="1872"/>
        </w:tabs>
        <w:spacing w:after="120"/>
        <w:ind w:left="1872" w:hanging="1872"/>
        <w:outlineLvl w:val="0"/>
      </w:pPr>
      <w:r>
        <w:t>MM-BPR-1</w:t>
      </w:r>
      <w:r>
        <w:tab/>
      </w:r>
      <w:r w:rsidR="006C67FB">
        <w:t>07-30-24</w:t>
      </w:r>
      <w:r>
        <w:tab/>
        <w:t xml:space="preserve">BIKE AND PEDESTRIAN SAFETY RAIL </w:t>
      </w:r>
    </w:p>
    <w:p w14:paraId="2C6A2124" w14:textId="77777777" w:rsidR="00EB3F01" w:rsidRDefault="00EB3F01" w:rsidP="00EB3F01">
      <w:pPr>
        <w:tabs>
          <w:tab w:val="left" w:pos="1008"/>
          <w:tab w:val="left" w:pos="1872"/>
        </w:tabs>
        <w:spacing w:after="120"/>
        <w:ind w:left="1872" w:hanging="1872"/>
        <w:outlineLvl w:val="0"/>
      </w:pPr>
      <w:r>
        <w:t>MM-BPR-2</w:t>
      </w:r>
      <w:r>
        <w:tab/>
        <w:t>10-16-20</w:t>
      </w:r>
      <w:r>
        <w:tab/>
        <w:t>BIKE AND PEDESTRIAN MEDIAN BARRIER RAIL</w:t>
      </w:r>
    </w:p>
    <w:p w14:paraId="7E8635EB" w14:textId="77777777" w:rsidR="00EB3F01" w:rsidRDefault="00EB3F01" w:rsidP="00EB3F01">
      <w:pPr>
        <w:tabs>
          <w:tab w:val="left" w:pos="1008"/>
          <w:tab w:val="left" w:pos="1872"/>
        </w:tabs>
        <w:spacing w:after="120"/>
        <w:ind w:left="1872" w:hanging="1872"/>
        <w:outlineLvl w:val="0"/>
      </w:pPr>
      <w:r>
        <w:t>MM-BPR-3</w:t>
      </w:r>
      <w:r>
        <w:tab/>
      </w:r>
      <w:r>
        <w:tab/>
        <w:t>BARRIER SLOPED END TREATMENT</w:t>
      </w:r>
    </w:p>
    <w:p w14:paraId="7DCF8263" w14:textId="77777777" w:rsidR="00EB3F01" w:rsidRDefault="00EB3F01" w:rsidP="00EB3F01">
      <w:pPr>
        <w:tabs>
          <w:tab w:val="left" w:pos="1008"/>
          <w:tab w:val="left" w:pos="1872"/>
        </w:tabs>
        <w:spacing w:after="120"/>
        <w:ind w:left="1872" w:hanging="1872"/>
        <w:outlineLvl w:val="0"/>
      </w:pPr>
      <w:r>
        <w:t>MM-VPR-1</w:t>
      </w:r>
      <w:r>
        <w:tab/>
      </w:r>
      <w:r>
        <w:tab/>
        <w:t>VEHICLE AND PEDESTRIAN SAFETY RAIL</w:t>
      </w:r>
    </w:p>
    <w:p w14:paraId="1CCA0049" w14:textId="77777777" w:rsidR="00EB3F01" w:rsidRDefault="00EB3F01" w:rsidP="00EB3F01">
      <w:pPr>
        <w:tabs>
          <w:tab w:val="left" w:pos="1008"/>
          <w:tab w:val="left" w:pos="1872"/>
        </w:tabs>
        <w:spacing w:after="120"/>
        <w:ind w:left="1872" w:hanging="1872"/>
        <w:outlineLvl w:val="0"/>
      </w:pPr>
      <w:r>
        <w:rPr>
          <w:b/>
          <w:color w:val="4F81BD" w:themeColor="accent1"/>
        </w:rPr>
        <w:t>10-10</w:t>
      </w:r>
      <w:r w:rsidR="00DC74DD">
        <w:rPr>
          <w:b/>
          <w:color w:val="4F81BD" w:themeColor="accent1"/>
        </w:rPr>
        <w:t>5</w:t>
      </w:r>
      <w:r>
        <w:rPr>
          <w:b/>
          <w:color w:val="4F81BD" w:themeColor="accent1"/>
        </w:rPr>
        <w:t xml:space="preserve">.04     </w:t>
      </w:r>
      <w:r>
        <w:rPr>
          <w:b/>
          <w:color w:val="4F81BD" w:themeColor="accent1"/>
        </w:rPr>
        <w:tab/>
        <w:t>SIDEWALK</w:t>
      </w:r>
      <w:r>
        <w:t xml:space="preserve"> </w:t>
      </w:r>
    </w:p>
    <w:p w14:paraId="0C79AECA" w14:textId="77777777" w:rsidR="00EB3F01" w:rsidRDefault="00EB3F01" w:rsidP="00EB3F01">
      <w:pPr>
        <w:tabs>
          <w:tab w:val="left" w:pos="1008"/>
          <w:tab w:val="left" w:pos="1872"/>
        </w:tabs>
        <w:spacing w:after="120"/>
        <w:ind w:left="1872" w:hanging="1872"/>
        <w:outlineLvl w:val="0"/>
      </w:pPr>
      <w:r>
        <w:t>MM-PS-1</w:t>
      </w:r>
      <w:r>
        <w:tab/>
      </w:r>
      <w:r>
        <w:tab/>
        <w:t xml:space="preserve">DETAILS FOR PEDESTRIAN STEPS AND HANDRAILS </w:t>
      </w:r>
    </w:p>
    <w:p w14:paraId="33332CB0" w14:textId="77777777" w:rsidR="00EB3F01" w:rsidRDefault="00EB3F01" w:rsidP="00EB3F01">
      <w:pPr>
        <w:tabs>
          <w:tab w:val="left" w:pos="1008"/>
          <w:tab w:val="left" w:pos="1872"/>
        </w:tabs>
        <w:spacing w:after="120"/>
        <w:ind w:left="1872" w:hanging="1872"/>
        <w:outlineLvl w:val="0"/>
      </w:pPr>
      <w:r>
        <w:t>MM-SW-1</w:t>
      </w:r>
      <w:r>
        <w:tab/>
        <w:t>07-07-23</w:t>
      </w:r>
      <w:r>
        <w:tab/>
        <w:t xml:space="preserve">DETAILS FOR CONCRETE SIDEWALKS </w:t>
      </w:r>
    </w:p>
    <w:p w14:paraId="4D462358" w14:textId="77777777" w:rsidR="00EB3F01" w:rsidRDefault="00EB3F01" w:rsidP="00EB3F01">
      <w:pPr>
        <w:tabs>
          <w:tab w:val="left" w:pos="1008"/>
          <w:tab w:val="left" w:pos="1872"/>
        </w:tabs>
        <w:spacing w:after="120"/>
        <w:ind w:left="1872" w:hanging="1872"/>
        <w:outlineLvl w:val="0"/>
      </w:pPr>
      <w:r>
        <w:t>MM-SW-2</w:t>
      </w:r>
      <w:r>
        <w:tab/>
      </w:r>
      <w:r>
        <w:tab/>
        <w:t xml:space="preserve">ALTERNATE DETAILS FOR CONCRETE SIDEWALK (REHABILITATION) </w:t>
      </w:r>
    </w:p>
    <w:p w14:paraId="16C6C4C8" w14:textId="77777777" w:rsidR="00EB3F01" w:rsidRDefault="00EB3F01" w:rsidP="00EB3F01">
      <w:pPr>
        <w:tabs>
          <w:tab w:val="left" w:pos="1008"/>
          <w:tab w:val="left" w:pos="1872"/>
        </w:tabs>
        <w:spacing w:after="120"/>
        <w:ind w:left="1872" w:hanging="1872"/>
        <w:outlineLvl w:val="0"/>
      </w:pPr>
      <w:r>
        <w:rPr>
          <w:b/>
          <w:color w:val="4F81BD" w:themeColor="accent1"/>
        </w:rPr>
        <w:t>10-10</w:t>
      </w:r>
      <w:r w:rsidR="00DC74DD">
        <w:rPr>
          <w:b/>
          <w:color w:val="4F81BD" w:themeColor="accent1"/>
        </w:rPr>
        <w:t>5</w:t>
      </w:r>
      <w:r>
        <w:rPr>
          <w:b/>
          <w:color w:val="4F81BD" w:themeColor="accent1"/>
        </w:rPr>
        <w:t xml:space="preserve">.05     </w:t>
      </w:r>
      <w:r>
        <w:rPr>
          <w:b/>
          <w:color w:val="4F81BD" w:themeColor="accent1"/>
        </w:rPr>
        <w:tab/>
        <w:t>TYPICAL SECTION</w:t>
      </w:r>
      <w:r>
        <w:t xml:space="preserve"> </w:t>
      </w:r>
    </w:p>
    <w:p w14:paraId="6277F004" w14:textId="77777777" w:rsidR="003F3760" w:rsidRDefault="003F3760" w:rsidP="00EB3F01">
      <w:pPr>
        <w:tabs>
          <w:tab w:val="left" w:pos="1008"/>
          <w:tab w:val="left" w:pos="1872"/>
        </w:tabs>
        <w:spacing w:after="120"/>
        <w:ind w:left="1872" w:hanging="1872"/>
        <w:outlineLvl w:val="0"/>
      </w:pPr>
      <w:r w:rsidRPr="00E05AA7">
        <w:rPr>
          <w:szCs w:val="14"/>
        </w:rPr>
        <w:t>MM-BS-1</w:t>
      </w:r>
      <w:r>
        <w:rPr>
          <w:szCs w:val="14"/>
        </w:rPr>
        <w:tab/>
      </w:r>
      <w:r>
        <w:rPr>
          <w:szCs w:val="14"/>
        </w:rPr>
        <w:tab/>
      </w:r>
      <w:r w:rsidRPr="00E05AA7">
        <w:rPr>
          <w:szCs w:val="14"/>
        </w:rPr>
        <w:t>TYPICAL BUS STOP LOCATION</w:t>
      </w:r>
    </w:p>
    <w:p w14:paraId="2E3FAE9C" w14:textId="77777777" w:rsidR="00EB3F01" w:rsidRDefault="00EB3F01" w:rsidP="00EB3F01">
      <w:pPr>
        <w:tabs>
          <w:tab w:val="left" w:pos="1008"/>
          <w:tab w:val="left" w:pos="1872"/>
        </w:tabs>
        <w:spacing w:after="120"/>
        <w:ind w:left="1872" w:hanging="1872"/>
        <w:outlineLvl w:val="0"/>
      </w:pPr>
      <w:r>
        <w:t>MM-TS-1</w:t>
      </w:r>
      <w:r>
        <w:tab/>
        <w:t>06-15-21</w:t>
      </w:r>
      <w:r>
        <w:tab/>
        <w:t>BIKE ACCOMMODATION DESIGN GUIDANCE</w:t>
      </w:r>
    </w:p>
    <w:p w14:paraId="5C1A5263" w14:textId="77777777" w:rsidR="00EB3F01" w:rsidRDefault="00EB3F01" w:rsidP="00EB3F01">
      <w:pPr>
        <w:tabs>
          <w:tab w:val="left" w:pos="1008"/>
          <w:tab w:val="left" w:pos="1872"/>
        </w:tabs>
        <w:spacing w:after="120"/>
        <w:ind w:left="1872" w:hanging="1872"/>
        <w:outlineLvl w:val="0"/>
      </w:pPr>
      <w:r>
        <w:t>MM-TS-2</w:t>
      </w:r>
      <w:r>
        <w:tab/>
        <w:t>06-15-21</w:t>
      </w:r>
      <w:r>
        <w:tab/>
        <w:t xml:space="preserve">LATERAL OFFSETS FOR SIDEWALK AND SHARED USE PATH </w:t>
      </w:r>
    </w:p>
    <w:p w14:paraId="78D7973F" w14:textId="77777777" w:rsidR="00EB3F01" w:rsidRDefault="00EB3F01" w:rsidP="00EB3F01">
      <w:pPr>
        <w:tabs>
          <w:tab w:val="left" w:pos="1008"/>
          <w:tab w:val="left" w:pos="1872"/>
        </w:tabs>
        <w:spacing w:after="120"/>
        <w:ind w:left="1872" w:hanging="1872"/>
        <w:outlineLvl w:val="0"/>
      </w:pPr>
      <w:r>
        <w:t>MM-TS-3</w:t>
      </w:r>
      <w:r>
        <w:tab/>
      </w:r>
      <w:r w:rsidR="002F36B0">
        <w:t>07-30-24</w:t>
      </w:r>
      <w:r>
        <w:tab/>
        <w:t xml:space="preserve">SEPARATED SHARED USE PATH TYPICAL SECTIONS </w:t>
      </w:r>
    </w:p>
    <w:p w14:paraId="01D252B0" w14:textId="77777777" w:rsidR="003F3760" w:rsidRDefault="003F3760" w:rsidP="00EB3F01">
      <w:pPr>
        <w:tabs>
          <w:tab w:val="left" w:pos="1008"/>
          <w:tab w:val="left" w:pos="1872"/>
        </w:tabs>
        <w:spacing w:after="120"/>
        <w:ind w:left="1872" w:hanging="1872"/>
        <w:outlineLvl w:val="0"/>
        <w:rPr>
          <w:b/>
          <w:color w:val="4F81BD" w:themeColor="accent1"/>
        </w:rPr>
      </w:pPr>
      <w:r w:rsidRPr="00E05AA7">
        <w:rPr>
          <w:szCs w:val="14"/>
        </w:rPr>
        <w:t>MM-PM-3</w:t>
      </w:r>
      <w:r>
        <w:rPr>
          <w:szCs w:val="14"/>
        </w:rPr>
        <w:tab/>
      </w:r>
      <w:r w:rsidRPr="00E05AA7">
        <w:rPr>
          <w:szCs w:val="14"/>
        </w:rPr>
        <w:t>06-15-21</w:t>
      </w:r>
      <w:r>
        <w:rPr>
          <w:szCs w:val="14"/>
        </w:rPr>
        <w:tab/>
      </w:r>
      <w:r w:rsidRPr="00E05AA7">
        <w:rPr>
          <w:szCs w:val="14"/>
        </w:rPr>
        <w:t>SIGNING AND PAVEMENT MARKING FOR BIKE LANES ON URBAN ROADWAYS</w:t>
      </w:r>
    </w:p>
    <w:p w14:paraId="7CBAD4B8" w14:textId="77777777" w:rsidR="00EB3F01" w:rsidRDefault="00EB3F01" w:rsidP="00EB3F01">
      <w:pPr>
        <w:keepNext/>
        <w:tabs>
          <w:tab w:val="left" w:pos="4608"/>
        </w:tabs>
        <w:spacing w:after="120"/>
        <w:rPr>
          <w:b/>
          <w:bCs/>
          <w:snapToGrid w:val="0"/>
          <w:color w:val="000000"/>
          <w:sz w:val="18"/>
        </w:rPr>
      </w:pPr>
      <w:r>
        <w:rPr>
          <w:b/>
          <w:bCs/>
          <w:snapToGrid w:val="0"/>
          <w:color w:val="000000"/>
          <w:sz w:val="18"/>
        </w:rPr>
        <w:t>10-10</w:t>
      </w:r>
      <w:r w:rsidR="00DC74DD">
        <w:rPr>
          <w:b/>
          <w:bCs/>
          <w:snapToGrid w:val="0"/>
          <w:color w:val="000000"/>
          <w:sz w:val="18"/>
        </w:rPr>
        <w:t>6</w:t>
      </w:r>
      <w:r>
        <w:rPr>
          <w:b/>
          <w:bCs/>
          <w:snapToGrid w:val="0"/>
          <w:color w:val="000000"/>
          <w:sz w:val="18"/>
        </w:rPr>
        <w:t>.00   SAFETY DESIGN AND GUARDRAILS</w:t>
      </w:r>
    </w:p>
    <w:p w14:paraId="267F8C30" w14:textId="77777777" w:rsidR="00EB3F01" w:rsidRDefault="00EB3F01" w:rsidP="00EB3F01">
      <w:pPr>
        <w:tabs>
          <w:tab w:val="left" w:pos="1008"/>
          <w:tab w:val="left" w:pos="1872"/>
        </w:tabs>
        <w:spacing w:after="120"/>
        <w:ind w:left="1872" w:hanging="1872"/>
        <w:outlineLvl w:val="0"/>
        <w:rPr>
          <w:b/>
          <w:color w:val="4F81BD" w:themeColor="accent1"/>
        </w:rPr>
      </w:pPr>
      <w:bookmarkStart w:id="19" w:name="_Toc433089656"/>
      <w:r>
        <w:rPr>
          <w:b/>
          <w:color w:val="4F81BD" w:themeColor="accent1"/>
        </w:rPr>
        <w:t>10-10</w:t>
      </w:r>
      <w:r w:rsidR="00DC74DD">
        <w:rPr>
          <w:b/>
          <w:color w:val="4F81BD" w:themeColor="accent1"/>
        </w:rPr>
        <w:t>6</w:t>
      </w:r>
      <w:r>
        <w:rPr>
          <w:b/>
          <w:color w:val="4F81BD" w:themeColor="accent1"/>
        </w:rPr>
        <w:t xml:space="preserve">.01     </w:t>
      </w:r>
      <w:r>
        <w:rPr>
          <w:b/>
          <w:color w:val="4F81BD" w:themeColor="accent1"/>
        </w:rPr>
        <w:tab/>
        <w:t>CLEAR ZONE AND SAFETY PLANS</w:t>
      </w:r>
      <w:bookmarkEnd w:id="19"/>
    </w:p>
    <w:p w14:paraId="0631C2DD" w14:textId="77777777" w:rsidR="00EB3F01" w:rsidRDefault="00EB3F01" w:rsidP="00EB3F01">
      <w:pPr>
        <w:tabs>
          <w:tab w:val="left" w:pos="1008"/>
          <w:tab w:val="left" w:pos="1872"/>
        </w:tabs>
        <w:spacing w:after="120"/>
        <w:ind w:left="1872" w:hanging="1872"/>
        <w:outlineLvl w:val="0"/>
      </w:pPr>
      <w:r>
        <w:t>S-CZ-1</w:t>
      </w:r>
      <w:r>
        <w:tab/>
        <w:t>06-28-19</w:t>
      </w:r>
      <w:r>
        <w:tab/>
        <w:t>CLEAR ZONE CRITERIA</w:t>
      </w:r>
    </w:p>
    <w:p w14:paraId="3E0D5F51" w14:textId="77777777" w:rsidR="00EB3F01" w:rsidRDefault="00EB3F01" w:rsidP="00EB3F01">
      <w:pPr>
        <w:tabs>
          <w:tab w:val="left" w:pos="1008"/>
          <w:tab w:val="left" w:pos="1872"/>
        </w:tabs>
        <w:spacing w:after="120"/>
        <w:ind w:left="1872" w:hanging="1872"/>
        <w:outlineLvl w:val="0"/>
      </w:pPr>
      <w:r>
        <w:t>S-PL-1</w:t>
      </w:r>
      <w:r>
        <w:tab/>
        <w:t>03-01-23</w:t>
      </w:r>
      <w:r>
        <w:tab/>
        <w:t>SAFETY PLAN FOR BARRIER LENGTH OF NEED</w:t>
      </w:r>
    </w:p>
    <w:p w14:paraId="220E87C3" w14:textId="77777777" w:rsidR="00EB3F01" w:rsidRDefault="00EB3F01" w:rsidP="00EB3F01">
      <w:pPr>
        <w:tabs>
          <w:tab w:val="left" w:pos="1008"/>
          <w:tab w:val="left" w:pos="1872"/>
        </w:tabs>
        <w:spacing w:after="120"/>
        <w:ind w:left="1872" w:hanging="1872"/>
        <w:outlineLvl w:val="0"/>
      </w:pPr>
      <w:r>
        <w:t>S-PL-1A</w:t>
      </w:r>
      <w:r>
        <w:tab/>
        <w:t>03-01-23</w:t>
      </w:r>
      <w:r>
        <w:tab/>
        <w:t>SAFETY PLAN FOR BARRIER LENGTH OF NEED (FOR RIGID OBJECTS)</w:t>
      </w:r>
    </w:p>
    <w:p w14:paraId="227AF572" w14:textId="77777777" w:rsidR="00EB3F01" w:rsidRDefault="00EB3F01" w:rsidP="00EB3F01">
      <w:pPr>
        <w:tabs>
          <w:tab w:val="left" w:pos="1008"/>
          <w:tab w:val="left" w:pos="1872"/>
        </w:tabs>
        <w:spacing w:after="120"/>
        <w:ind w:left="1872" w:hanging="1872"/>
        <w:outlineLvl w:val="0"/>
      </w:pPr>
      <w:r>
        <w:t>S-PL-1B</w:t>
      </w:r>
      <w:r>
        <w:tab/>
        <w:t>03-01-23</w:t>
      </w:r>
      <w:r>
        <w:tab/>
        <w:t>SAFETY PLAN FOR BARRIER LENGTH OF NEED ON CURVED ROADWAYS</w:t>
      </w:r>
    </w:p>
    <w:p w14:paraId="6226D354" w14:textId="77777777" w:rsidR="00EB3F01" w:rsidRDefault="00EB3F01" w:rsidP="00EB3F01">
      <w:pPr>
        <w:tabs>
          <w:tab w:val="left" w:pos="1008"/>
          <w:tab w:val="left" w:pos="1872"/>
        </w:tabs>
        <w:spacing w:after="120"/>
        <w:ind w:left="1872" w:hanging="1872"/>
        <w:outlineLvl w:val="0"/>
      </w:pPr>
      <w:r>
        <w:t>S-PL-3</w:t>
      </w:r>
      <w:r>
        <w:tab/>
        <w:t>03-01-23</w:t>
      </w:r>
      <w:r>
        <w:tab/>
        <w:t>SAFETY PLAN MINIMUM INSTALLATION AT BRIDGE ENDS</w:t>
      </w:r>
    </w:p>
    <w:p w14:paraId="06863135" w14:textId="77777777" w:rsidR="00EB3F01" w:rsidRDefault="00EB3F01" w:rsidP="00EB3F01">
      <w:pPr>
        <w:tabs>
          <w:tab w:val="left" w:pos="1008"/>
          <w:tab w:val="left" w:pos="1872"/>
        </w:tabs>
        <w:spacing w:after="120"/>
        <w:ind w:left="1872" w:hanging="1872"/>
        <w:outlineLvl w:val="0"/>
      </w:pPr>
      <w:r>
        <w:t>S-PL-4</w:t>
      </w:r>
      <w:r>
        <w:tab/>
        <w:t>0</w:t>
      </w:r>
      <w:r w:rsidR="009941BC">
        <w:t>1</w:t>
      </w:r>
      <w:r>
        <w:t>-</w:t>
      </w:r>
      <w:r w:rsidR="009941BC">
        <w:t>09</w:t>
      </w:r>
      <w:r>
        <w:t>-</w:t>
      </w:r>
      <w:r w:rsidR="009941BC">
        <w:t>24</w:t>
      </w:r>
      <w:r>
        <w:tab/>
      </w:r>
      <w:r w:rsidR="009941BC">
        <w:t>SAFETY PLAN FOR BRIDGE PIERS IN DEPRESSED MEDIAN</w:t>
      </w:r>
    </w:p>
    <w:p w14:paraId="651A831C" w14:textId="77777777" w:rsidR="00EB3F01" w:rsidRDefault="00EB3F01" w:rsidP="00EB3F01">
      <w:pPr>
        <w:tabs>
          <w:tab w:val="left" w:pos="1008"/>
          <w:tab w:val="left" w:pos="1872"/>
        </w:tabs>
        <w:spacing w:after="120"/>
        <w:ind w:left="1872" w:hanging="1872"/>
        <w:outlineLvl w:val="0"/>
      </w:pPr>
      <w:r>
        <w:t>S-PL-4A</w:t>
      </w:r>
      <w:r>
        <w:tab/>
      </w:r>
      <w:r w:rsidR="009941BC">
        <w:t>01-09-24</w:t>
      </w:r>
      <w:r>
        <w:tab/>
      </w:r>
      <w:r w:rsidR="009941BC">
        <w:t>SAFETY PLAN TO FOR BRIDGE PIERS/ ABUTMENTS OUTSIDE THE SHOULDER</w:t>
      </w:r>
    </w:p>
    <w:p w14:paraId="4524C69A" w14:textId="77777777" w:rsidR="00EB3F01" w:rsidRDefault="00EB3F01" w:rsidP="00EB3F01">
      <w:pPr>
        <w:tabs>
          <w:tab w:val="left" w:pos="1008"/>
          <w:tab w:val="left" w:pos="1872"/>
        </w:tabs>
        <w:spacing w:after="120"/>
        <w:ind w:left="1872" w:hanging="1872"/>
        <w:outlineLvl w:val="0"/>
      </w:pPr>
      <w:r>
        <w:t>S-PL-5</w:t>
      </w:r>
      <w:r>
        <w:tab/>
        <w:t>06-28-19</w:t>
      </w:r>
      <w:r>
        <w:tab/>
        <w:t>SAFETY PLAN FOR BRIDGE ENDS IN MEDIANS</w:t>
      </w:r>
    </w:p>
    <w:p w14:paraId="2EE3DE55" w14:textId="77777777" w:rsidR="00EB3F01" w:rsidRDefault="00EB3F01" w:rsidP="00EB3F01">
      <w:pPr>
        <w:tabs>
          <w:tab w:val="left" w:pos="1008"/>
          <w:tab w:val="left" w:pos="1872"/>
        </w:tabs>
        <w:spacing w:after="120"/>
        <w:ind w:left="1872" w:hanging="1872"/>
        <w:outlineLvl w:val="0"/>
      </w:pPr>
      <w:r>
        <w:t>S-PL-6</w:t>
      </w:r>
      <w:r>
        <w:tab/>
      </w:r>
      <w:r w:rsidR="002F36B0">
        <w:t>07-30-24</w:t>
      </w:r>
      <w:r>
        <w:tab/>
        <w:t xml:space="preserve">SAFETY PLAN SAFETY HARDWARE PLACEMENT ON OUTSIDE EDGE </w:t>
      </w:r>
    </w:p>
    <w:p w14:paraId="76D53B4B" w14:textId="77777777" w:rsidR="00EB3F01" w:rsidRDefault="00EB3F01" w:rsidP="00EB3F01">
      <w:pPr>
        <w:tabs>
          <w:tab w:val="left" w:pos="1008"/>
          <w:tab w:val="left" w:pos="1872"/>
        </w:tabs>
        <w:spacing w:after="120"/>
        <w:ind w:left="1872" w:hanging="1872"/>
        <w:outlineLvl w:val="0"/>
      </w:pPr>
      <w:r>
        <w:t>S-PL-6A</w:t>
      </w:r>
      <w:r>
        <w:tab/>
        <w:t>06-28-19</w:t>
      </w:r>
      <w:r>
        <w:tab/>
        <w:t>SAFETY PLAN SAFETY HARDWARE PLACEMENT IN MEDIAN</w:t>
      </w:r>
    </w:p>
    <w:p w14:paraId="6D5092F8" w14:textId="77777777" w:rsidR="00EB3F01" w:rsidRDefault="00EB3F01" w:rsidP="00EB3F01">
      <w:pPr>
        <w:tabs>
          <w:tab w:val="left" w:pos="1008"/>
          <w:tab w:val="left" w:pos="1872"/>
        </w:tabs>
        <w:spacing w:after="120"/>
        <w:ind w:left="1872" w:hanging="1872"/>
        <w:outlineLvl w:val="0"/>
        <w:rPr>
          <w:b/>
          <w:color w:val="4F81BD" w:themeColor="accent1"/>
        </w:rPr>
      </w:pPr>
      <w:bookmarkStart w:id="20" w:name="_Toc433089657"/>
      <w:r>
        <w:rPr>
          <w:b/>
          <w:color w:val="4F81BD" w:themeColor="accent1"/>
        </w:rPr>
        <w:t>10-10</w:t>
      </w:r>
      <w:r w:rsidR="00DC74DD">
        <w:rPr>
          <w:b/>
          <w:color w:val="4F81BD" w:themeColor="accent1"/>
        </w:rPr>
        <w:t>6</w:t>
      </w:r>
      <w:r>
        <w:rPr>
          <w:b/>
          <w:color w:val="4F81BD" w:themeColor="accent1"/>
        </w:rPr>
        <w:t xml:space="preserve">.02     </w:t>
      </w:r>
      <w:r>
        <w:rPr>
          <w:b/>
          <w:color w:val="4F81BD" w:themeColor="accent1"/>
        </w:rPr>
        <w:tab/>
        <w:t>CABLE BARRIER</w:t>
      </w:r>
      <w:bookmarkEnd w:id="20"/>
    </w:p>
    <w:p w14:paraId="4723357F" w14:textId="77777777" w:rsidR="00EB3F01" w:rsidRDefault="00EB3F01" w:rsidP="00EB3F01">
      <w:pPr>
        <w:tabs>
          <w:tab w:val="left" w:pos="1008"/>
          <w:tab w:val="left" w:pos="1872"/>
        </w:tabs>
        <w:spacing w:after="120"/>
        <w:ind w:left="1872" w:hanging="1872"/>
        <w:outlineLvl w:val="0"/>
      </w:pPr>
      <w:r>
        <w:t>S-CB-1</w:t>
      </w:r>
      <w:r>
        <w:tab/>
        <w:t>0</w:t>
      </w:r>
      <w:r w:rsidR="005261B2">
        <w:t>1</w:t>
      </w:r>
      <w:r>
        <w:t>-0</w:t>
      </w:r>
      <w:r w:rsidR="005261B2">
        <w:t>9</w:t>
      </w:r>
      <w:r>
        <w:t>-2</w:t>
      </w:r>
      <w:r w:rsidR="005261B2">
        <w:t>4</w:t>
      </w:r>
      <w:r>
        <w:tab/>
        <w:t xml:space="preserve">CABLE BARRIER PLACEMENT </w:t>
      </w:r>
    </w:p>
    <w:p w14:paraId="2CC8174A" w14:textId="77777777" w:rsidR="00EB3F01" w:rsidRDefault="00EB3F01" w:rsidP="00EB3F01">
      <w:pPr>
        <w:tabs>
          <w:tab w:val="left" w:pos="1008"/>
          <w:tab w:val="left" w:pos="1872"/>
        </w:tabs>
        <w:spacing w:after="120"/>
        <w:ind w:left="1872" w:hanging="1872"/>
        <w:outlineLvl w:val="0"/>
      </w:pPr>
      <w:r>
        <w:t>S-CB-2</w:t>
      </w:r>
      <w:r>
        <w:tab/>
        <w:t>07-07-23</w:t>
      </w:r>
      <w:r>
        <w:tab/>
        <w:t>HIGH TENSION CABLE BARRIER</w:t>
      </w:r>
    </w:p>
    <w:p w14:paraId="133236AC" w14:textId="77777777" w:rsidR="00EB3F01" w:rsidRDefault="00EB3F01" w:rsidP="00EB3F01">
      <w:pPr>
        <w:tabs>
          <w:tab w:val="left" w:pos="1008"/>
          <w:tab w:val="left" w:pos="1872"/>
        </w:tabs>
        <w:spacing w:after="120"/>
        <w:ind w:left="1872" w:hanging="1872"/>
        <w:outlineLvl w:val="0"/>
        <w:rPr>
          <w:b/>
          <w:color w:val="4F81BD" w:themeColor="accent1"/>
        </w:rPr>
      </w:pPr>
      <w:bookmarkStart w:id="21" w:name="_Toc433089658"/>
      <w:r>
        <w:rPr>
          <w:b/>
          <w:color w:val="4F81BD" w:themeColor="accent1"/>
        </w:rPr>
        <w:t>10-10</w:t>
      </w:r>
      <w:r w:rsidR="00DC74DD">
        <w:rPr>
          <w:b/>
          <w:color w:val="4F81BD" w:themeColor="accent1"/>
        </w:rPr>
        <w:t>6</w:t>
      </w:r>
      <w:r>
        <w:rPr>
          <w:b/>
          <w:color w:val="4F81BD" w:themeColor="accent1"/>
        </w:rPr>
        <w:t xml:space="preserve">.03     </w:t>
      </w:r>
      <w:r>
        <w:rPr>
          <w:b/>
          <w:color w:val="4F81BD" w:themeColor="accent1"/>
        </w:rPr>
        <w:tab/>
        <w:t>CRASH CUSHIONS</w:t>
      </w:r>
      <w:bookmarkEnd w:id="21"/>
    </w:p>
    <w:p w14:paraId="08680E39" w14:textId="77777777" w:rsidR="00EB3F01" w:rsidRDefault="00EB3F01" w:rsidP="00EB3F01">
      <w:pPr>
        <w:tabs>
          <w:tab w:val="left" w:pos="1008"/>
          <w:tab w:val="left" w:pos="1872"/>
        </w:tabs>
        <w:spacing w:after="120"/>
        <w:ind w:left="1872" w:hanging="1872"/>
        <w:outlineLvl w:val="0"/>
      </w:pPr>
      <w:r>
        <w:t>S-CC-1</w:t>
      </w:r>
      <w:r>
        <w:tab/>
        <w:t>0</w:t>
      </w:r>
      <w:r w:rsidR="005261B2">
        <w:t>1</w:t>
      </w:r>
      <w:r>
        <w:t>-0</w:t>
      </w:r>
      <w:r w:rsidR="005261B2">
        <w:t>9</w:t>
      </w:r>
      <w:r>
        <w:t>-2</w:t>
      </w:r>
      <w:r w:rsidR="005261B2">
        <w:t>4</w:t>
      </w:r>
      <w:r>
        <w:tab/>
        <w:t>CRASH CUSHION</w:t>
      </w:r>
    </w:p>
    <w:p w14:paraId="1AF65ADB" w14:textId="77777777" w:rsidR="00EB3F01" w:rsidRDefault="00EB3F01" w:rsidP="00EB3F01">
      <w:pPr>
        <w:tabs>
          <w:tab w:val="left" w:pos="1008"/>
          <w:tab w:val="left" w:pos="1872"/>
        </w:tabs>
        <w:spacing w:after="120"/>
        <w:ind w:left="1872" w:hanging="1872"/>
        <w:outlineLvl w:val="0"/>
      </w:pPr>
      <w:r>
        <w:t>S-CC-2</w:t>
      </w:r>
      <w:r>
        <w:tab/>
        <w:t>06-28-19</w:t>
      </w:r>
      <w:r>
        <w:tab/>
        <w:t>CRASH CUSHION (GATING) BARREL ARRAY</w:t>
      </w:r>
    </w:p>
    <w:p w14:paraId="7808353C" w14:textId="77777777" w:rsidR="00EB3F01" w:rsidRDefault="00EB3F01" w:rsidP="00EB3F01">
      <w:pPr>
        <w:tabs>
          <w:tab w:val="left" w:pos="1008"/>
          <w:tab w:val="left" w:pos="1872"/>
        </w:tabs>
        <w:spacing w:after="120"/>
        <w:ind w:left="1872" w:hanging="1872"/>
        <w:outlineLvl w:val="0"/>
        <w:rPr>
          <w:b/>
          <w:color w:val="4F81BD" w:themeColor="accent1"/>
        </w:rPr>
      </w:pPr>
      <w:bookmarkStart w:id="22" w:name="_Toc433089659"/>
      <w:r>
        <w:rPr>
          <w:b/>
          <w:color w:val="4F81BD" w:themeColor="accent1"/>
        </w:rPr>
        <w:t>10-10</w:t>
      </w:r>
      <w:r w:rsidR="00DC74DD">
        <w:rPr>
          <w:b/>
          <w:color w:val="4F81BD" w:themeColor="accent1"/>
        </w:rPr>
        <w:t>6</w:t>
      </w:r>
      <w:r>
        <w:rPr>
          <w:b/>
          <w:color w:val="4F81BD" w:themeColor="accent1"/>
        </w:rPr>
        <w:t xml:space="preserve">.04     </w:t>
      </w:r>
      <w:r>
        <w:rPr>
          <w:b/>
          <w:color w:val="4F81BD" w:themeColor="accent1"/>
        </w:rPr>
        <w:tab/>
        <w:t>GUARDRAIL</w:t>
      </w:r>
      <w:bookmarkEnd w:id="22"/>
      <w:r>
        <w:rPr>
          <w:b/>
          <w:color w:val="4F81BD" w:themeColor="accent1"/>
        </w:rPr>
        <w:t xml:space="preserve"> DETAILS</w:t>
      </w:r>
    </w:p>
    <w:p w14:paraId="6DEF290B" w14:textId="77777777" w:rsidR="00EB3F01" w:rsidRDefault="00EB3F01" w:rsidP="00EB3F01">
      <w:pPr>
        <w:tabs>
          <w:tab w:val="left" w:pos="1008"/>
          <w:tab w:val="left" w:pos="1872"/>
        </w:tabs>
        <w:spacing w:after="120"/>
        <w:ind w:left="1872" w:hanging="1872"/>
        <w:outlineLvl w:val="0"/>
      </w:pPr>
      <w:r>
        <w:t>S-GR31-1</w:t>
      </w:r>
      <w:r>
        <w:tab/>
        <w:t>06-15-21</w:t>
      </w:r>
      <w:r>
        <w:tab/>
        <w:t>GUARDRAIL DETAILS</w:t>
      </w:r>
    </w:p>
    <w:p w14:paraId="0B067AB8" w14:textId="77777777" w:rsidR="00EB3F01" w:rsidRDefault="00EB3F01" w:rsidP="00EB3F01">
      <w:pPr>
        <w:tabs>
          <w:tab w:val="left" w:pos="1008"/>
          <w:tab w:val="left" w:pos="1872"/>
        </w:tabs>
        <w:spacing w:after="120"/>
        <w:ind w:left="1872" w:hanging="1872"/>
        <w:outlineLvl w:val="0"/>
      </w:pPr>
      <w:r>
        <w:t>S-GR31-1A</w:t>
      </w:r>
      <w:r>
        <w:tab/>
        <w:t>06-28-19</w:t>
      </w:r>
      <w:r>
        <w:tab/>
        <w:t>GUARDRAIL AND BLOCK-OUT DETAILS</w:t>
      </w:r>
    </w:p>
    <w:p w14:paraId="129E91BB" w14:textId="77777777" w:rsidR="00EB3F01" w:rsidRDefault="00EB3F01" w:rsidP="00EB3F01">
      <w:pPr>
        <w:tabs>
          <w:tab w:val="left" w:pos="1008"/>
          <w:tab w:val="left" w:pos="1872"/>
        </w:tabs>
        <w:spacing w:after="120"/>
        <w:ind w:left="1872" w:hanging="1872"/>
        <w:outlineLvl w:val="0"/>
      </w:pPr>
      <w:r>
        <w:t>S-GR31-1B</w:t>
      </w:r>
      <w:r>
        <w:tab/>
      </w:r>
      <w:r>
        <w:tab/>
        <w:t>GUARDRAIL FASTENING HARDWARE</w:t>
      </w:r>
    </w:p>
    <w:p w14:paraId="68495ED7" w14:textId="77777777" w:rsidR="00EB3F01" w:rsidRDefault="00EB3F01" w:rsidP="00EB3F01">
      <w:pPr>
        <w:tabs>
          <w:tab w:val="left" w:pos="1008"/>
          <w:tab w:val="left" w:pos="1872"/>
        </w:tabs>
        <w:spacing w:after="120"/>
        <w:ind w:left="1872" w:hanging="1872"/>
        <w:outlineLvl w:val="0"/>
      </w:pPr>
      <w:r>
        <w:t>S-GR31-1C</w:t>
      </w:r>
      <w:r>
        <w:tab/>
        <w:t>07-07-23</w:t>
      </w:r>
      <w:r>
        <w:tab/>
        <w:t>GUARDRAIL GENERAL NOTES AND POST DETAILS</w:t>
      </w:r>
    </w:p>
    <w:p w14:paraId="61C848E0" w14:textId="77777777" w:rsidR="00EB3F01" w:rsidRDefault="00EB3F01" w:rsidP="00EB3F01">
      <w:pPr>
        <w:tabs>
          <w:tab w:val="left" w:pos="1008"/>
          <w:tab w:val="left" w:pos="1872"/>
        </w:tabs>
        <w:spacing w:after="120"/>
        <w:ind w:left="1872" w:hanging="1872"/>
        <w:outlineLvl w:val="0"/>
      </w:pPr>
      <w:r>
        <w:t>S-GR1-1D</w:t>
      </w:r>
      <w:r>
        <w:tab/>
        <w:t>03-01-23</w:t>
      </w:r>
      <w:r>
        <w:tab/>
        <w:t>GUARDRAIL POST PLACEMENT IN ROCK</w:t>
      </w:r>
    </w:p>
    <w:p w14:paraId="5BA0B35B" w14:textId="77777777" w:rsidR="00EB3F01" w:rsidRDefault="00EB3F01" w:rsidP="00EB3F01">
      <w:pPr>
        <w:tabs>
          <w:tab w:val="left" w:pos="1008"/>
          <w:tab w:val="left" w:pos="1872"/>
        </w:tabs>
        <w:spacing w:after="120"/>
        <w:ind w:left="1872" w:hanging="1872"/>
        <w:outlineLvl w:val="0"/>
        <w:rPr>
          <w:b/>
          <w:color w:val="4F81BD" w:themeColor="accent1"/>
        </w:rPr>
      </w:pPr>
      <w:r>
        <w:rPr>
          <w:b/>
          <w:color w:val="4F81BD" w:themeColor="accent1"/>
        </w:rPr>
        <w:t>10-10</w:t>
      </w:r>
      <w:r w:rsidR="00DC74DD">
        <w:rPr>
          <w:b/>
          <w:color w:val="4F81BD" w:themeColor="accent1"/>
        </w:rPr>
        <w:t>6</w:t>
      </w:r>
      <w:r>
        <w:rPr>
          <w:b/>
          <w:color w:val="4F81BD" w:themeColor="accent1"/>
        </w:rPr>
        <w:t xml:space="preserve">.05     </w:t>
      </w:r>
      <w:r>
        <w:rPr>
          <w:b/>
          <w:color w:val="4F81BD" w:themeColor="accent1"/>
        </w:rPr>
        <w:tab/>
        <w:t>GUARDRAIL CONNECTIONS</w:t>
      </w:r>
    </w:p>
    <w:p w14:paraId="3F0D9F2C" w14:textId="77777777" w:rsidR="00EB3F01" w:rsidRDefault="00EB3F01" w:rsidP="00EB3F01">
      <w:pPr>
        <w:tabs>
          <w:tab w:val="left" w:pos="1008"/>
          <w:tab w:val="left" w:pos="1872"/>
        </w:tabs>
        <w:spacing w:after="120"/>
        <w:ind w:left="1872" w:hanging="1872"/>
        <w:outlineLvl w:val="0"/>
      </w:pPr>
      <w:r>
        <w:t>S-GRC-4</w:t>
      </w:r>
      <w:r>
        <w:tab/>
        <w:t>07-07-23</w:t>
      </w:r>
      <w:r>
        <w:tab/>
        <w:t>GUARDRAIL CONNECTION TO BRIDGE RAILING CONCRETE PARAPET</w:t>
      </w:r>
    </w:p>
    <w:p w14:paraId="08A03128" w14:textId="77777777" w:rsidR="00EB3F01" w:rsidRDefault="00EB3F01" w:rsidP="00EB3F01">
      <w:pPr>
        <w:tabs>
          <w:tab w:val="left" w:pos="1008"/>
          <w:tab w:val="left" w:pos="1872"/>
        </w:tabs>
        <w:spacing w:after="120"/>
        <w:ind w:left="1872" w:hanging="1872"/>
        <w:outlineLvl w:val="0"/>
      </w:pPr>
      <w:r>
        <w:t>S-GRC-5</w:t>
      </w:r>
      <w:r>
        <w:tab/>
        <w:t>02-28-20</w:t>
      </w:r>
      <w:r>
        <w:tab/>
        <w:t>GUARDRAIL CONNECTION TO BRIDGE ENDS (TRAILING ENDS)</w:t>
      </w:r>
    </w:p>
    <w:p w14:paraId="048A7AAA" w14:textId="77777777" w:rsidR="00EB3F01" w:rsidRDefault="00EB3F01" w:rsidP="00EB3F01">
      <w:pPr>
        <w:tabs>
          <w:tab w:val="left" w:pos="1008"/>
          <w:tab w:val="left" w:pos="1872"/>
        </w:tabs>
        <w:spacing w:after="120"/>
        <w:ind w:left="1872" w:hanging="1872"/>
        <w:outlineLvl w:val="0"/>
      </w:pPr>
      <w:r>
        <w:t>S-GRC-6</w:t>
      </w:r>
      <w:r>
        <w:tab/>
        <w:t>07-07-23</w:t>
      </w:r>
      <w:r>
        <w:tab/>
        <w:t>GUARDRAIL CONNECTION TO BRIDGE ENDS FOR LOW SPEED ROADWAYS</w:t>
      </w:r>
    </w:p>
    <w:p w14:paraId="4F9088E6" w14:textId="77777777" w:rsidR="00EB3F01" w:rsidRDefault="00EB3F01" w:rsidP="00EB3F01">
      <w:pPr>
        <w:tabs>
          <w:tab w:val="left" w:pos="1008"/>
          <w:tab w:val="left" w:pos="1872"/>
        </w:tabs>
        <w:spacing w:after="120"/>
        <w:ind w:left="1872" w:hanging="1872"/>
        <w:outlineLvl w:val="0"/>
        <w:rPr>
          <w:b/>
          <w:color w:val="4F81BD" w:themeColor="accent1"/>
        </w:rPr>
      </w:pPr>
      <w:r>
        <w:rPr>
          <w:b/>
          <w:color w:val="4F81BD" w:themeColor="accent1"/>
        </w:rPr>
        <w:t>10-10</w:t>
      </w:r>
      <w:r w:rsidR="00DC74DD">
        <w:rPr>
          <w:b/>
          <w:color w:val="4F81BD" w:themeColor="accent1"/>
        </w:rPr>
        <w:t>6</w:t>
      </w:r>
      <w:r>
        <w:rPr>
          <w:b/>
          <w:color w:val="4F81BD" w:themeColor="accent1"/>
        </w:rPr>
        <w:t xml:space="preserve">.06     </w:t>
      </w:r>
      <w:r>
        <w:rPr>
          <w:b/>
          <w:color w:val="4F81BD" w:themeColor="accent1"/>
        </w:rPr>
        <w:tab/>
        <w:t>GUARDRAIL (SPECIAL CASES)</w:t>
      </w:r>
    </w:p>
    <w:p w14:paraId="76E0C1C8" w14:textId="77777777" w:rsidR="00EB3F01" w:rsidRDefault="00EB3F01" w:rsidP="00EB3F01">
      <w:pPr>
        <w:tabs>
          <w:tab w:val="left" w:pos="1008"/>
          <w:tab w:val="left" w:pos="1872"/>
        </w:tabs>
        <w:spacing w:after="120"/>
        <w:ind w:left="1872" w:hanging="1872"/>
        <w:outlineLvl w:val="0"/>
      </w:pPr>
      <w:r>
        <w:t>S-CPW-1</w:t>
      </w:r>
      <w:r>
        <w:tab/>
      </w:r>
      <w:r>
        <w:tab/>
        <w:t>CURVED PARAPET WALL ≤ 40 M.P.H.</w:t>
      </w:r>
    </w:p>
    <w:p w14:paraId="27771AE1" w14:textId="77777777" w:rsidR="00EB3F01" w:rsidRDefault="00EB3F01" w:rsidP="00EB3F01">
      <w:pPr>
        <w:tabs>
          <w:tab w:val="left" w:pos="1008"/>
          <w:tab w:val="left" w:pos="1872"/>
        </w:tabs>
        <w:spacing w:after="120"/>
        <w:ind w:left="1872" w:hanging="1872"/>
        <w:outlineLvl w:val="0"/>
      </w:pPr>
      <w:r>
        <w:t>S-GRS-1</w:t>
      </w:r>
      <w:r>
        <w:tab/>
        <w:t>06-15-21</w:t>
      </w:r>
      <w:r>
        <w:tab/>
        <w:t>SPECIAL CASE LONG SPAN GUARDRAIL 1 POST, 2 OR 3 POSTS OMITTED</w:t>
      </w:r>
    </w:p>
    <w:p w14:paraId="1F4F0215" w14:textId="77777777" w:rsidR="00EB3F01" w:rsidRDefault="00EB3F01" w:rsidP="00EB3F01">
      <w:pPr>
        <w:tabs>
          <w:tab w:val="left" w:pos="1008"/>
          <w:tab w:val="left" w:pos="1872"/>
        </w:tabs>
        <w:spacing w:after="120"/>
        <w:ind w:left="1872" w:hanging="1872"/>
        <w:outlineLvl w:val="0"/>
      </w:pPr>
      <w:r>
        <w:t>S-GRS-2</w:t>
      </w:r>
      <w:r>
        <w:tab/>
        <w:t>01-28-22</w:t>
      </w:r>
      <w:r>
        <w:tab/>
        <w:t>SPECIAL CASE GUARDRAIL ATTACHMENT TO CONCRETE DECKS</w:t>
      </w:r>
    </w:p>
    <w:p w14:paraId="350F9906" w14:textId="77777777" w:rsidR="00EB3F01" w:rsidRDefault="00EB3F01" w:rsidP="00EB3F01">
      <w:pPr>
        <w:tabs>
          <w:tab w:val="left" w:pos="1008"/>
          <w:tab w:val="left" w:pos="1872"/>
        </w:tabs>
        <w:spacing w:after="120"/>
        <w:ind w:left="1872" w:hanging="1872"/>
        <w:outlineLvl w:val="0"/>
      </w:pPr>
      <w:r>
        <w:t>S-GRS-3</w:t>
      </w:r>
      <w:r>
        <w:tab/>
        <w:t>06-28-19</w:t>
      </w:r>
      <w:r>
        <w:tab/>
        <w:t>SPECIAL CASE GUARDRAIL FOOTING</w:t>
      </w:r>
    </w:p>
    <w:p w14:paraId="326E5A44" w14:textId="77777777" w:rsidR="00EB3F01" w:rsidRDefault="00EB3F01" w:rsidP="00EB3F01">
      <w:pPr>
        <w:tabs>
          <w:tab w:val="left" w:pos="1008"/>
          <w:tab w:val="left" w:pos="1872"/>
        </w:tabs>
        <w:spacing w:after="120"/>
        <w:ind w:left="1872" w:hanging="1872"/>
        <w:outlineLvl w:val="0"/>
      </w:pPr>
      <w:r>
        <w:t>S-GRS-4</w:t>
      </w:r>
      <w:r>
        <w:tab/>
        <w:t>05-04-22</w:t>
      </w:r>
      <w:r>
        <w:tab/>
        <w:t>SPECIAL CASE GUARDRAIL HEIGHT TRANSITION DETAIL</w:t>
      </w:r>
    </w:p>
    <w:p w14:paraId="4E89A96F" w14:textId="77777777" w:rsidR="00EB3F01" w:rsidRDefault="00EB3F01" w:rsidP="00EB3F01">
      <w:pPr>
        <w:tabs>
          <w:tab w:val="left" w:pos="1008"/>
          <w:tab w:val="left" w:pos="1872"/>
        </w:tabs>
        <w:spacing w:after="120"/>
        <w:ind w:left="1872" w:hanging="1872"/>
        <w:outlineLvl w:val="0"/>
      </w:pPr>
      <w:r>
        <w:lastRenderedPageBreak/>
        <w:t>S-GRS-5</w:t>
      </w:r>
      <w:r>
        <w:tab/>
      </w:r>
      <w:r>
        <w:tab/>
      </w:r>
      <w:r>
        <w:rPr>
          <w:rStyle w:val="Subtitle1"/>
        </w:rPr>
        <w:t>SPECIAL CASE WEAK-POST GUARDRAIL ATTACHMENT TO CULVERT</w:t>
      </w:r>
    </w:p>
    <w:p w14:paraId="1235F326" w14:textId="77777777" w:rsidR="00EB3F01" w:rsidRDefault="00EB3F01" w:rsidP="00EB3F01">
      <w:pPr>
        <w:tabs>
          <w:tab w:val="left" w:pos="1008"/>
          <w:tab w:val="left" w:pos="1872"/>
        </w:tabs>
        <w:spacing w:after="120"/>
        <w:ind w:left="1872" w:hanging="1872"/>
        <w:outlineLvl w:val="0"/>
      </w:pPr>
      <w:r>
        <w:t>S-GRS-5A</w:t>
      </w:r>
      <w:r>
        <w:tab/>
        <w:t>06-15-21</w:t>
      </w:r>
      <w:r>
        <w:tab/>
      </w:r>
      <w:r>
        <w:rPr>
          <w:rStyle w:val="Subtitle1"/>
        </w:rPr>
        <w:t>WEAK-POST GUARDRAIL ASSEMBLY DETAILS FOR TYPE 1 &amp; 2</w:t>
      </w:r>
    </w:p>
    <w:p w14:paraId="3ABDBAE4" w14:textId="77777777" w:rsidR="00EB3F01" w:rsidRDefault="00EB3F01" w:rsidP="00EB3F01">
      <w:pPr>
        <w:tabs>
          <w:tab w:val="left" w:pos="1008"/>
          <w:tab w:val="left" w:pos="1872"/>
        </w:tabs>
        <w:spacing w:after="120"/>
        <w:ind w:left="1872" w:hanging="1872"/>
        <w:outlineLvl w:val="0"/>
        <w:rPr>
          <w:rStyle w:val="Subtitle1"/>
        </w:rPr>
      </w:pPr>
      <w:r>
        <w:t>S-GRS-5B</w:t>
      </w:r>
      <w:r>
        <w:tab/>
      </w:r>
      <w:r>
        <w:tab/>
      </w:r>
      <w:r>
        <w:rPr>
          <w:rStyle w:val="Subtitle1"/>
        </w:rPr>
        <w:t>WEAK-POST GUARDRAIL ASSEMBLY DETAILS FOR TYPE 3 &amp; 4</w:t>
      </w:r>
    </w:p>
    <w:p w14:paraId="1BB79E9D" w14:textId="77777777" w:rsidR="00EB3F01" w:rsidRDefault="00EB3F01" w:rsidP="00EB3F01">
      <w:pPr>
        <w:tabs>
          <w:tab w:val="left" w:pos="1008"/>
          <w:tab w:val="left" w:pos="1872"/>
        </w:tabs>
        <w:spacing w:after="120"/>
        <w:ind w:left="1872" w:hanging="1872"/>
        <w:outlineLvl w:val="0"/>
        <w:rPr>
          <w:rStyle w:val="Subtitle1"/>
        </w:rPr>
      </w:pPr>
      <w:r>
        <w:rPr>
          <w:rStyle w:val="Subtitle1"/>
        </w:rPr>
        <w:t>S-GRS-6</w:t>
      </w:r>
      <w:r>
        <w:rPr>
          <w:rStyle w:val="Subtitle1"/>
        </w:rPr>
        <w:tab/>
      </w:r>
      <w:r>
        <w:rPr>
          <w:rStyle w:val="Subtitle1"/>
        </w:rPr>
        <w:tab/>
        <w:t>SPECIAL CASE FLEXIBITLTY ON GUARDRAIL POST INSTALLATIONS</w:t>
      </w:r>
    </w:p>
    <w:p w14:paraId="6E4CA215" w14:textId="77777777" w:rsidR="00EB3F01" w:rsidRDefault="00EB3F01" w:rsidP="00EB3F01">
      <w:pPr>
        <w:tabs>
          <w:tab w:val="left" w:pos="1008"/>
          <w:tab w:val="left" w:pos="1872"/>
        </w:tabs>
        <w:spacing w:after="120"/>
        <w:ind w:left="1872" w:hanging="1872"/>
        <w:outlineLvl w:val="0"/>
        <w:rPr>
          <w:rStyle w:val="Subtitle1"/>
        </w:rPr>
      </w:pPr>
      <w:r>
        <w:rPr>
          <w:rStyle w:val="Subtitle1"/>
        </w:rPr>
        <w:t>S-GRS-7</w:t>
      </w:r>
      <w:r>
        <w:rPr>
          <w:rStyle w:val="Subtitle1"/>
        </w:rPr>
        <w:tab/>
      </w:r>
      <w:r w:rsidR="005261B2">
        <w:rPr>
          <w:rStyle w:val="Subtitle1"/>
        </w:rPr>
        <w:t>01-09-24</w:t>
      </w:r>
      <w:r>
        <w:rPr>
          <w:rStyle w:val="Subtitle1"/>
        </w:rPr>
        <w:tab/>
      </w:r>
      <w:r w:rsidR="00F17AFE">
        <w:t>SHORT RADIUS-GR SYSTEM (SRGS) CONNECTION TO BRIDGE END</w:t>
      </w:r>
    </w:p>
    <w:p w14:paraId="0CF2F08D" w14:textId="77777777" w:rsidR="00EB3F01" w:rsidRDefault="00EB3F01" w:rsidP="00EB3F01">
      <w:pPr>
        <w:tabs>
          <w:tab w:val="left" w:pos="1008"/>
          <w:tab w:val="left" w:pos="1872"/>
        </w:tabs>
        <w:spacing w:after="120"/>
        <w:ind w:left="1872" w:hanging="1872"/>
        <w:outlineLvl w:val="0"/>
        <w:rPr>
          <w:rStyle w:val="Subtitle1"/>
        </w:rPr>
      </w:pPr>
      <w:r>
        <w:rPr>
          <w:rStyle w:val="Subtitle1"/>
        </w:rPr>
        <w:t>S-GRS-7A</w:t>
      </w:r>
      <w:r>
        <w:rPr>
          <w:rStyle w:val="Subtitle1"/>
        </w:rPr>
        <w:tab/>
      </w:r>
      <w:r w:rsidR="001F58FD">
        <w:t>07-30-24</w:t>
      </w:r>
      <w:r>
        <w:rPr>
          <w:rStyle w:val="Subtitle1"/>
        </w:rPr>
        <w:tab/>
      </w:r>
      <w:r w:rsidR="00593D1A">
        <w:t>SHORT RADIUS-G</w:t>
      </w:r>
      <w:r w:rsidR="00790190">
        <w:t>UA</w:t>
      </w:r>
      <w:r w:rsidR="00593D1A">
        <w:t>R</w:t>
      </w:r>
      <w:r w:rsidR="00790190">
        <w:t>DRAIL SYSTEM</w:t>
      </w:r>
      <w:r w:rsidR="00593D1A">
        <w:t xml:space="preserve"> (SRGS) ANCHOR DETAILS</w:t>
      </w:r>
    </w:p>
    <w:p w14:paraId="5F02FA82" w14:textId="77777777" w:rsidR="005261B2" w:rsidRDefault="005261B2" w:rsidP="00EB3F01">
      <w:pPr>
        <w:tabs>
          <w:tab w:val="left" w:pos="1008"/>
          <w:tab w:val="left" w:pos="1872"/>
        </w:tabs>
        <w:spacing w:after="120"/>
        <w:ind w:left="1872" w:hanging="1872"/>
        <w:outlineLvl w:val="0"/>
        <w:rPr>
          <w:rStyle w:val="Subtitle1"/>
        </w:rPr>
      </w:pPr>
      <w:bookmarkStart w:id="23" w:name="_Hlk161995616"/>
      <w:r w:rsidRPr="00E05AA7">
        <w:rPr>
          <w:szCs w:val="14"/>
        </w:rPr>
        <w:t>S-GRS-7B</w:t>
      </w:r>
      <w:bookmarkEnd w:id="23"/>
      <w:r>
        <w:rPr>
          <w:szCs w:val="14"/>
        </w:rPr>
        <w:tab/>
      </w:r>
      <w:r>
        <w:rPr>
          <w:szCs w:val="14"/>
        </w:rPr>
        <w:tab/>
      </w:r>
      <w:r w:rsidR="00593D1A">
        <w:t>SHORT RADIUS-GR SYSTEM (SRGS) EYE-BOLT SPACING DETAILS</w:t>
      </w:r>
    </w:p>
    <w:p w14:paraId="10512A4A" w14:textId="77777777" w:rsidR="00EB3F01" w:rsidRDefault="00EB3F01" w:rsidP="00EB3F01">
      <w:pPr>
        <w:tabs>
          <w:tab w:val="left" w:pos="1008"/>
          <w:tab w:val="left" w:pos="1872"/>
        </w:tabs>
        <w:spacing w:after="120"/>
        <w:ind w:left="1872" w:hanging="1872"/>
        <w:outlineLvl w:val="0"/>
        <w:rPr>
          <w:b/>
          <w:color w:val="4F81BD" w:themeColor="accent1"/>
        </w:rPr>
      </w:pPr>
      <w:bookmarkStart w:id="24" w:name="_Toc433089660"/>
      <w:r>
        <w:rPr>
          <w:b/>
          <w:color w:val="4F81BD" w:themeColor="accent1"/>
        </w:rPr>
        <w:t>10-10</w:t>
      </w:r>
      <w:r w:rsidR="00DC74DD">
        <w:rPr>
          <w:b/>
          <w:color w:val="4F81BD" w:themeColor="accent1"/>
        </w:rPr>
        <w:t>6</w:t>
      </w:r>
      <w:r>
        <w:rPr>
          <w:b/>
          <w:color w:val="4F81BD" w:themeColor="accent1"/>
        </w:rPr>
        <w:t xml:space="preserve">.07     </w:t>
      </w:r>
      <w:r>
        <w:rPr>
          <w:b/>
          <w:color w:val="4F81BD" w:themeColor="accent1"/>
        </w:rPr>
        <w:tab/>
        <w:t>GUARDRAIL TERMINALS</w:t>
      </w:r>
      <w:bookmarkEnd w:id="24"/>
    </w:p>
    <w:p w14:paraId="14D0234A" w14:textId="77777777" w:rsidR="00EB3F01" w:rsidRDefault="00EB3F01" w:rsidP="00EB3F01">
      <w:pPr>
        <w:tabs>
          <w:tab w:val="left" w:pos="1008"/>
          <w:tab w:val="left" w:pos="1872"/>
        </w:tabs>
        <w:spacing w:after="120"/>
        <w:ind w:left="1872" w:hanging="1872"/>
        <w:outlineLvl w:val="0"/>
      </w:pPr>
      <w:r>
        <w:t>S-GRT-1</w:t>
      </w:r>
      <w:r>
        <w:tab/>
        <w:t>10-29-21</w:t>
      </w:r>
      <w:r>
        <w:tab/>
        <w:t>TYPE 12 GUARDRAIL TERMINAL BURIED-IN-BACKSLOPE</w:t>
      </w:r>
    </w:p>
    <w:p w14:paraId="0FE68F86" w14:textId="77777777" w:rsidR="00EB3F01" w:rsidRDefault="00EB3F01" w:rsidP="00EB3F01">
      <w:pPr>
        <w:tabs>
          <w:tab w:val="left" w:pos="1008"/>
          <w:tab w:val="left" w:pos="1872"/>
        </w:tabs>
        <w:spacing w:after="120"/>
        <w:ind w:left="1872" w:hanging="1872"/>
        <w:outlineLvl w:val="0"/>
      </w:pPr>
      <w:r>
        <w:t>S-GRT-1A</w:t>
      </w:r>
      <w:r>
        <w:tab/>
      </w:r>
      <w:r>
        <w:tab/>
        <w:t>LAYOUT OF FLARED GUARDRAIL (TL- 3)</w:t>
      </w:r>
    </w:p>
    <w:p w14:paraId="1B1CBFA7" w14:textId="77777777" w:rsidR="00EB3F01" w:rsidRDefault="00EB3F01" w:rsidP="00EB3F01">
      <w:pPr>
        <w:tabs>
          <w:tab w:val="left" w:pos="1008"/>
          <w:tab w:val="left" w:pos="1872"/>
        </w:tabs>
        <w:spacing w:after="120"/>
        <w:ind w:left="1872" w:hanging="1872"/>
        <w:outlineLvl w:val="0"/>
      </w:pPr>
      <w:r>
        <w:t>S-GRT-1B</w:t>
      </w:r>
      <w:r>
        <w:tab/>
      </w:r>
      <w:r>
        <w:tab/>
        <w:t>LAYOUT OF FLARED GUARDRAIL (TL- 2)</w:t>
      </w:r>
    </w:p>
    <w:p w14:paraId="38F13772" w14:textId="77777777" w:rsidR="00EB3F01" w:rsidRDefault="00EB3F01" w:rsidP="00EB3F01">
      <w:pPr>
        <w:tabs>
          <w:tab w:val="left" w:pos="1008"/>
          <w:tab w:val="left" w:pos="1872"/>
        </w:tabs>
        <w:spacing w:after="120"/>
        <w:ind w:left="1872" w:hanging="1872"/>
        <w:outlineLvl w:val="0"/>
      </w:pPr>
      <w:r>
        <w:t>S-GRT-2</w:t>
      </w:r>
      <w:r>
        <w:tab/>
        <w:t>06-28-19</w:t>
      </w:r>
      <w:r>
        <w:tab/>
        <w:t>TYPE 38 GUARDRAIL END TERMINAL</w:t>
      </w:r>
    </w:p>
    <w:p w14:paraId="18E8D8B9" w14:textId="77777777" w:rsidR="00EB3F01" w:rsidRDefault="00EB3F01" w:rsidP="00EB3F01">
      <w:pPr>
        <w:tabs>
          <w:tab w:val="left" w:pos="1008"/>
          <w:tab w:val="left" w:pos="1872"/>
        </w:tabs>
        <w:spacing w:after="120"/>
        <w:ind w:left="1872" w:hanging="1872"/>
        <w:outlineLvl w:val="0"/>
      </w:pPr>
      <w:r>
        <w:t>S-GRT-2P</w:t>
      </w:r>
      <w:r>
        <w:tab/>
        <w:t>10-16-20</w:t>
      </w:r>
      <w:r>
        <w:tab/>
        <w:t>EARTH PAD FOR TYPE 38 AND TYPE 21 TERMINAL</w:t>
      </w:r>
    </w:p>
    <w:p w14:paraId="37CEEF8C" w14:textId="77777777" w:rsidR="00EB3F01" w:rsidRDefault="00EB3F01" w:rsidP="00EB3F01">
      <w:pPr>
        <w:tabs>
          <w:tab w:val="left" w:pos="1008"/>
          <w:tab w:val="left" w:pos="1872"/>
        </w:tabs>
        <w:spacing w:after="120"/>
        <w:ind w:left="1872" w:hanging="1872"/>
        <w:outlineLvl w:val="0"/>
      </w:pPr>
      <w:r>
        <w:t>S-GRT-2R</w:t>
      </w:r>
      <w:r>
        <w:tab/>
        <w:t>06-28-19</w:t>
      </w:r>
      <w:r>
        <w:tab/>
        <w:t>EARTH PAD FOR TYPE 38 AND TYPE 21 TERMINAL (RETROFIT)</w:t>
      </w:r>
    </w:p>
    <w:p w14:paraId="18C8AC7F" w14:textId="77777777" w:rsidR="00EB3F01" w:rsidRDefault="00EB3F01" w:rsidP="00EB3F01">
      <w:pPr>
        <w:tabs>
          <w:tab w:val="left" w:pos="1008"/>
          <w:tab w:val="left" w:pos="1872"/>
        </w:tabs>
        <w:spacing w:after="120"/>
        <w:ind w:left="1872" w:hanging="1872"/>
        <w:outlineLvl w:val="0"/>
      </w:pPr>
      <w:r>
        <w:t>S-GRT-3</w:t>
      </w:r>
      <w:r>
        <w:tab/>
        <w:t>06-28-19</w:t>
      </w:r>
      <w:r>
        <w:tab/>
        <w:t>TYPE 21 GUARDRAIL END TERMINAL</w:t>
      </w:r>
    </w:p>
    <w:p w14:paraId="658E476C" w14:textId="77777777" w:rsidR="00DB035F" w:rsidRDefault="00DB035F" w:rsidP="00EB3F01">
      <w:pPr>
        <w:tabs>
          <w:tab w:val="left" w:pos="1008"/>
          <w:tab w:val="left" w:pos="1872"/>
        </w:tabs>
        <w:spacing w:after="120"/>
        <w:ind w:left="1872" w:hanging="1872"/>
        <w:outlineLvl w:val="0"/>
        <w:rPr>
          <w:szCs w:val="14"/>
        </w:rPr>
      </w:pPr>
      <w:r w:rsidRPr="004A32B8">
        <w:rPr>
          <w:szCs w:val="14"/>
        </w:rPr>
        <w:t>S-GRT-4</w:t>
      </w:r>
      <w:r>
        <w:rPr>
          <w:szCs w:val="14"/>
        </w:rPr>
        <w:tab/>
      </w:r>
      <w:r>
        <w:rPr>
          <w:szCs w:val="14"/>
        </w:rPr>
        <w:tab/>
      </w:r>
      <w:r w:rsidRPr="004A32B8">
        <w:rPr>
          <w:szCs w:val="14"/>
        </w:rPr>
        <w:t>TYPE 21 GATING END TERMINAL</w:t>
      </w:r>
    </w:p>
    <w:p w14:paraId="1E56D86C" w14:textId="77777777" w:rsidR="00DB035F" w:rsidRDefault="00DB035F" w:rsidP="00EB3F01">
      <w:pPr>
        <w:tabs>
          <w:tab w:val="left" w:pos="1008"/>
          <w:tab w:val="left" w:pos="1872"/>
        </w:tabs>
        <w:spacing w:after="120"/>
        <w:ind w:left="1872" w:hanging="1872"/>
        <w:outlineLvl w:val="0"/>
        <w:rPr>
          <w:szCs w:val="14"/>
        </w:rPr>
      </w:pPr>
      <w:r w:rsidRPr="004A32B8">
        <w:rPr>
          <w:szCs w:val="14"/>
        </w:rPr>
        <w:t>S-GRT-4A</w:t>
      </w:r>
      <w:r>
        <w:rPr>
          <w:szCs w:val="14"/>
        </w:rPr>
        <w:tab/>
      </w:r>
      <w:r>
        <w:rPr>
          <w:szCs w:val="14"/>
        </w:rPr>
        <w:tab/>
      </w:r>
      <w:r w:rsidRPr="004A32B8">
        <w:rPr>
          <w:szCs w:val="14"/>
        </w:rPr>
        <w:t>TYPE 21 GATING END TERMINAL ANCHOR DETAILS</w:t>
      </w:r>
    </w:p>
    <w:p w14:paraId="04B96714" w14:textId="77777777" w:rsidR="00DB035F" w:rsidRDefault="00DB035F" w:rsidP="00EB3F01">
      <w:pPr>
        <w:tabs>
          <w:tab w:val="left" w:pos="1008"/>
          <w:tab w:val="left" w:pos="1872"/>
        </w:tabs>
        <w:spacing w:after="120"/>
        <w:ind w:left="1872" w:hanging="1872"/>
        <w:outlineLvl w:val="0"/>
      </w:pPr>
      <w:r w:rsidRPr="004A32B8">
        <w:rPr>
          <w:szCs w:val="14"/>
        </w:rPr>
        <w:t>S-GRT-4B</w:t>
      </w:r>
      <w:r>
        <w:rPr>
          <w:szCs w:val="14"/>
        </w:rPr>
        <w:tab/>
      </w:r>
      <w:r>
        <w:rPr>
          <w:szCs w:val="14"/>
        </w:rPr>
        <w:tab/>
      </w:r>
      <w:r w:rsidRPr="004A32B8">
        <w:rPr>
          <w:szCs w:val="14"/>
        </w:rPr>
        <w:t>GATING TERMINAL POST &amp; RAIL DETAILS</w:t>
      </w:r>
    </w:p>
    <w:p w14:paraId="57B41473" w14:textId="77777777" w:rsidR="00EB3F01" w:rsidRDefault="00EB3F01" w:rsidP="00EB3F01">
      <w:pPr>
        <w:tabs>
          <w:tab w:val="left" w:pos="1008"/>
          <w:tab w:val="left" w:pos="1872"/>
        </w:tabs>
        <w:spacing w:after="120"/>
        <w:ind w:left="1872" w:hanging="1872"/>
        <w:outlineLvl w:val="0"/>
        <w:rPr>
          <w:b/>
          <w:color w:val="4F81BD" w:themeColor="accent1"/>
        </w:rPr>
      </w:pPr>
      <w:bookmarkStart w:id="25" w:name="_Toc433089661"/>
      <w:r>
        <w:rPr>
          <w:b/>
          <w:color w:val="4F81BD" w:themeColor="accent1"/>
        </w:rPr>
        <w:t>10-10</w:t>
      </w:r>
      <w:r w:rsidR="00DC74DD">
        <w:rPr>
          <w:b/>
          <w:color w:val="4F81BD" w:themeColor="accent1"/>
        </w:rPr>
        <w:t>6</w:t>
      </w:r>
      <w:r>
        <w:rPr>
          <w:b/>
          <w:color w:val="4F81BD" w:themeColor="accent1"/>
        </w:rPr>
        <w:t xml:space="preserve">.08     </w:t>
      </w:r>
      <w:r>
        <w:rPr>
          <w:b/>
          <w:color w:val="4F81BD" w:themeColor="accent1"/>
        </w:rPr>
        <w:tab/>
        <w:t>GUARDRAIL ANCHORS</w:t>
      </w:r>
      <w:bookmarkEnd w:id="25"/>
    </w:p>
    <w:p w14:paraId="328163BC" w14:textId="77777777" w:rsidR="00EB3F01" w:rsidRDefault="00EB3F01" w:rsidP="00EB3F01">
      <w:pPr>
        <w:tabs>
          <w:tab w:val="left" w:pos="1008"/>
          <w:tab w:val="left" w:pos="1872"/>
        </w:tabs>
        <w:spacing w:after="120"/>
        <w:ind w:left="1872" w:hanging="1872"/>
        <w:outlineLvl w:val="0"/>
      </w:pPr>
      <w:r>
        <w:t>S-GRA-1</w:t>
      </w:r>
      <w:r>
        <w:tab/>
        <w:t>06-28-19</w:t>
      </w:r>
      <w:r>
        <w:tab/>
        <w:t>TYPE 12 GUARDRAIL ANCHOR</w:t>
      </w:r>
    </w:p>
    <w:p w14:paraId="28DBE29D" w14:textId="77777777" w:rsidR="00EB3F01" w:rsidRDefault="00EB3F01" w:rsidP="00EB3F01">
      <w:pPr>
        <w:tabs>
          <w:tab w:val="left" w:pos="1008"/>
          <w:tab w:val="left" w:pos="1872"/>
        </w:tabs>
        <w:spacing w:after="120"/>
        <w:ind w:left="1872" w:hanging="1872"/>
        <w:outlineLvl w:val="0"/>
      </w:pPr>
      <w:r>
        <w:t>S-GRA-1A</w:t>
      </w:r>
      <w:r>
        <w:tab/>
        <w:t>06-28-19</w:t>
      </w:r>
      <w:r>
        <w:tab/>
        <w:t>GUARDRAIL ANCHOR FOR TYPE 12 TERMINAL (ALTERNATIVE)</w:t>
      </w:r>
    </w:p>
    <w:p w14:paraId="1691672C" w14:textId="77777777" w:rsidR="00EB3F01" w:rsidRDefault="00EB3F01" w:rsidP="00EB3F01">
      <w:pPr>
        <w:tabs>
          <w:tab w:val="left" w:pos="1008"/>
          <w:tab w:val="left" w:pos="1872"/>
        </w:tabs>
        <w:spacing w:after="120"/>
        <w:ind w:left="1872" w:hanging="1872"/>
        <w:outlineLvl w:val="0"/>
      </w:pPr>
      <w:r>
        <w:t>S-GRA-3</w:t>
      </w:r>
      <w:r>
        <w:tab/>
        <w:t>0</w:t>
      </w:r>
      <w:r w:rsidR="000049DD">
        <w:t>1</w:t>
      </w:r>
      <w:r>
        <w:t>-</w:t>
      </w:r>
      <w:r w:rsidR="000049DD">
        <w:t>09</w:t>
      </w:r>
      <w:r>
        <w:t>-2</w:t>
      </w:r>
      <w:r w:rsidR="000049DD">
        <w:t>4</w:t>
      </w:r>
      <w:r>
        <w:tab/>
        <w:t>TYPE 13 GUARDRAIL ANCHOR</w:t>
      </w:r>
    </w:p>
    <w:p w14:paraId="632FB70F" w14:textId="77777777" w:rsidR="00EB3F01" w:rsidRDefault="00EB3F01" w:rsidP="00EB3F01">
      <w:pPr>
        <w:tabs>
          <w:tab w:val="left" w:pos="1008"/>
          <w:tab w:val="left" w:pos="1872"/>
        </w:tabs>
        <w:spacing w:after="120"/>
        <w:ind w:left="1872" w:hanging="1872"/>
        <w:outlineLvl w:val="0"/>
      </w:pPr>
      <w:r>
        <w:t>S-GRA-4</w:t>
      </w:r>
      <w:r>
        <w:tab/>
        <w:t>03-01-23</w:t>
      </w:r>
      <w:r>
        <w:tab/>
        <w:t>IN-LINE GUARDRAIL ANCHOR TO PRIVATE DRIVE</w:t>
      </w:r>
    </w:p>
    <w:p w14:paraId="388E9D81" w14:textId="77777777" w:rsidR="00EB3F01" w:rsidRDefault="00EB3F01" w:rsidP="00EB3F01">
      <w:pPr>
        <w:tabs>
          <w:tab w:val="left" w:pos="1008"/>
          <w:tab w:val="left" w:pos="1872"/>
        </w:tabs>
        <w:spacing w:after="120"/>
        <w:ind w:left="1872" w:hanging="1872"/>
        <w:outlineLvl w:val="0"/>
      </w:pPr>
      <w:r>
        <w:t>S-GRA-5</w:t>
      </w:r>
      <w:r>
        <w:tab/>
      </w:r>
      <w:bookmarkStart w:id="26" w:name="_Hlk29819467"/>
      <w:r>
        <w:t>06-28-19</w:t>
      </w:r>
      <w:bookmarkEnd w:id="26"/>
      <w:r>
        <w:tab/>
        <w:t>FLARED GUARDRAIL ANCHOR</w:t>
      </w:r>
    </w:p>
    <w:p w14:paraId="523D3CA6" w14:textId="77777777" w:rsidR="00EB3F01" w:rsidRDefault="00EB3F01" w:rsidP="00EB3F01">
      <w:pPr>
        <w:tabs>
          <w:tab w:val="left" w:pos="1008"/>
          <w:tab w:val="left" w:pos="1872"/>
        </w:tabs>
        <w:spacing w:after="120"/>
        <w:ind w:left="1872" w:hanging="1872"/>
        <w:outlineLvl w:val="0"/>
        <w:rPr>
          <w:b/>
          <w:color w:val="4F81BD" w:themeColor="accent1"/>
        </w:rPr>
      </w:pPr>
      <w:bookmarkStart w:id="27" w:name="_Toc433089662"/>
      <w:r>
        <w:rPr>
          <w:b/>
          <w:color w:val="4F81BD" w:themeColor="accent1"/>
        </w:rPr>
        <w:t>10-10</w:t>
      </w:r>
      <w:r w:rsidR="00DC74DD">
        <w:rPr>
          <w:b/>
          <w:color w:val="4F81BD" w:themeColor="accent1"/>
        </w:rPr>
        <w:t>6</w:t>
      </w:r>
      <w:r>
        <w:rPr>
          <w:b/>
          <w:color w:val="4F81BD" w:themeColor="accent1"/>
        </w:rPr>
        <w:t xml:space="preserve">.09     </w:t>
      </w:r>
      <w:r>
        <w:rPr>
          <w:b/>
          <w:color w:val="4F81BD" w:themeColor="accent1"/>
        </w:rPr>
        <w:tab/>
        <w:t>CONCRETE MEDIAN BARRIERS</w:t>
      </w:r>
      <w:bookmarkEnd w:id="27"/>
    </w:p>
    <w:p w14:paraId="124C7D88" w14:textId="77777777" w:rsidR="00EB3F01" w:rsidRDefault="00EB3F01" w:rsidP="00EB3F01">
      <w:pPr>
        <w:tabs>
          <w:tab w:val="left" w:pos="1008"/>
          <w:tab w:val="left" w:pos="1872"/>
        </w:tabs>
        <w:spacing w:after="120"/>
        <w:ind w:left="1872" w:hanging="1872"/>
        <w:outlineLvl w:val="0"/>
      </w:pPr>
      <w:r>
        <w:t>S-SSMB-1</w:t>
      </w:r>
      <w:r>
        <w:tab/>
        <w:t>01-28-22</w:t>
      </w:r>
      <w:r>
        <w:tab/>
        <w:t xml:space="preserve">32” SINGLE SLOPE CONCRETE BARRIER WALL </w:t>
      </w:r>
    </w:p>
    <w:p w14:paraId="1B7879FD" w14:textId="77777777" w:rsidR="00EB3F01" w:rsidRDefault="00EB3F01" w:rsidP="00EB3F01">
      <w:pPr>
        <w:tabs>
          <w:tab w:val="left" w:pos="1008"/>
          <w:tab w:val="left" w:pos="1872"/>
        </w:tabs>
        <w:spacing w:after="120"/>
        <w:ind w:left="1872" w:hanging="1872"/>
        <w:outlineLvl w:val="0"/>
      </w:pPr>
      <w:r>
        <w:t>S-SSMB-1A</w:t>
      </w:r>
      <w:r>
        <w:tab/>
        <w:t>10-29-21</w:t>
      </w:r>
      <w:r>
        <w:tab/>
        <w:t>36” SINGLE SLOPE CONCRETE BARRIER WALL</w:t>
      </w:r>
    </w:p>
    <w:p w14:paraId="77EC9F7F" w14:textId="77777777" w:rsidR="00EB3F01" w:rsidRDefault="00EB3F01" w:rsidP="00EB3F01">
      <w:pPr>
        <w:tabs>
          <w:tab w:val="left" w:pos="1008"/>
          <w:tab w:val="left" w:pos="1872"/>
        </w:tabs>
        <w:spacing w:after="120"/>
        <w:ind w:left="1872" w:hanging="1872"/>
        <w:outlineLvl w:val="0"/>
      </w:pPr>
      <w:r>
        <w:t>S-SSMB-2</w:t>
      </w:r>
      <w:r>
        <w:tab/>
        <w:t>10-29-21</w:t>
      </w:r>
      <w:r>
        <w:tab/>
        <w:t>51” SINGLE SLOPE CONCRETE BARRIER WALL</w:t>
      </w:r>
    </w:p>
    <w:p w14:paraId="4BAFBB01" w14:textId="77777777" w:rsidR="00EB3F01" w:rsidRDefault="00EB3F01" w:rsidP="00EB3F01">
      <w:pPr>
        <w:tabs>
          <w:tab w:val="left" w:pos="1008"/>
          <w:tab w:val="left" w:pos="1872"/>
        </w:tabs>
        <w:spacing w:after="120"/>
        <w:ind w:left="1872" w:hanging="1872"/>
        <w:outlineLvl w:val="0"/>
      </w:pPr>
      <w:r>
        <w:t>S-SSMB-3</w:t>
      </w:r>
      <w:r>
        <w:tab/>
        <w:t>10-29-21</w:t>
      </w:r>
      <w:r>
        <w:tab/>
        <w:t>51” HALF SIZE SINGLE SLOPE CONCRETE BARRIER WALL</w:t>
      </w:r>
    </w:p>
    <w:p w14:paraId="2FA5F68C" w14:textId="77777777" w:rsidR="00EB3F01" w:rsidRDefault="00EB3F01" w:rsidP="00EB3F01">
      <w:pPr>
        <w:tabs>
          <w:tab w:val="left" w:pos="1008"/>
          <w:tab w:val="left" w:pos="1872"/>
        </w:tabs>
        <w:spacing w:after="120"/>
        <w:ind w:left="1872" w:hanging="1872"/>
        <w:outlineLvl w:val="0"/>
      </w:pPr>
      <w:r>
        <w:t>S-SSMB-4</w:t>
      </w:r>
      <w:r>
        <w:tab/>
        <w:t>07-17-20</w:t>
      </w:r>
      <w:r>
        <w:tab/>
        <w:t xml:space="preserve">FLARED SINGLE SLOPE CONCRETE MEDIAN BARRIER WALL (VERTICAL BACK) </w:t>
      </w:r>
    </w:p>
    <w:p w14:paraId="0CF022E4" w14:textId="77777777" w:rsidR="00EB3F01" w:rsidRDefault="00EB3F01" w:rsidP="00EB3F01">
      <w:pPr>
        <w:tabs>
          <w:tab w:val="left" w:pos="1008"/>
          <w:tab w:val="left" w:pos="1872"/>
        </w:tabs>
        <w:spacing w:after="120"/>
        <w:ind w:left="1872" w:hanging="1872"/>
        <w:outlineLvl w:val="0"/>
      </w:pPr>
      <w:r>
        <w:t>S-SSMB-5</w:t>
      </w:r>
      <w:r>
        <w:tab/>
        <w:t>05-01-20</w:t>
      </w:r>
      <w:r>
        <w:tab/>
        <w:t>SINGLE SLOPE MEDIAN BARRIER WALL CATCH BASIN DETAIL</w:t>
      </w:r>
    </w:p>
    <w:p w14:paraId="737749FC" w14:textId="77777777" w:rsidR="00EB3F01" w:rsidRDefault="00EB3F01" w:rsidP="00EB3F01">
      <w:pPr>
        <w:tabs>
          <w:tab w:val="left" w:pos="1008"/>
          <w:tab w:val="left" w:pos="1872"/>
        </w:tabs>
        <w:spacing w:after="120"/>
        <w:ind w:left="1872" w:hanging="1872"/>
        <w:outlineLvl w:val="0"/>
      </w:pPr>
      <w:r>
        <w:t>S-SSMB-6</w:t>
      </w:r>
      <w:r>
        <w:tab/>
      </w:r>
      <w:bookmarkStart w:id="28" w:name="_Hlk29819752"/>
      <w:r>
        <w:t>06-28-19</w:t>
      </w:r>
      <w:bookmarkEnd w:id="28"/>
      <w:r>
        <w:tab/>
        <w:t>32"CONCRETE SINGLE SLOPE BARRIER WALL WITH SINGLE GUARDRAIL ATTACHMENT</w:t>
      </w:r>
    </w:p>
    <w:p w14:paraId="425E3B7D" w14:textId="77777777" w:rsidR="00EB3F01" w:rsidRDefault="00EB3F01" w:rsidP="00EB3F01">
      <w:pPr>
        <w:tabs>
          <w:tab w:val="left" w:pos="1008"/>
          <w:tab w:val="left" w:pos="1872"/>
        </w:tabs>
        <w:spacing w:after="120"/>
        <w:ind w:left="1872" w:hanging="1872"/>
        <w:outlineLvl w:val="0"/>
      </w:pPr>
      <w:r>
        <w:t>S-SSMB-6A</w:t>
      </w:r>
      <w:r>
        <w:tab/>
      </w:r>
      <w:r>
        <w:tab/>
        <w:t>36” CONCRETE SINGLE SLOPE BARRIER WALL FOR ATTACHING GUARDRAIL</w:t>
      </w:r>
    </w:p>
    <w:p w14:paraId="341CF677" w14:textId="77777777" w:rsidR="00EB3F01" w:rsidRDefault="00EB3F01" w:rsidP="00EB3F01">
      <w:pPr>
        <w:tabs>
          <w:tab w:val="left" w:pos="1008"/>
          <w:tab w:val="left" w:pos="1872"/>
        </w:tabs>
        <w:spacing w:after="120"/>
        <w:ind w:left="1872" w:hanging="1872"/>
        <w:outlineLvl w:val="0"/>
      </w:pPr>
      <w:r>
        <w:t>S-SSMB-6B</w:t>
      </w:r>
      <w:r>
        <w:tab/>
      </w:r>
      <w:r>
        <w:tab/>
        <w:t>DUAL GUARDRAIL ATTACHMENT TO SINGLE SLOPE 36” BARRIER WALL</w:t>
      </w:r>
    </w:p>
    <w:p w14:paraId="5627F4B7" w14:textId="77777777" w:rsidR="00EB3F01" w:rsidRDefault="00EB3F01" w:rsidP="00EB3F01">
      <w:pPr>
        <w:tabs>
          <w:tab w:val="left" w:pos="1008"/>
          <w:tab w:val="left" w:pos="1872"/>
        </w:tabs>
        <w:spacing w:after="120"/>
        <w:ind w:left="1872" w:hanging="1872"/>
        <w:outlineLvl w:val="0"/>
      </w:pPr>
      <w:r>
        <w:t>S-SSMB-6C</w:t>
      </w:r>
      <w:r>
        <w:tab/>
      </w:r>
      <w:r>
        <w:tab/>
        <w:t>SINGLE GUARDRAIL ATTACHMENT TO SINGLE SLOPE 36” BARRIER WALL</w:t>
      </w:r>
    </w:p>
    <w:p w14:paraId="55E4073E" w14:textId="77777777" w:rsidR="00EB3F01" w:rsidRDefault="00EB3F01" w:rsidP="00EB3F01">
      <w:pPr>
        <w:tabs>
          <w:tab w:val="left" w:pos="1008"/>
          <w:tab w:val="left" w:pos="1872"/>
        </w:tabs>
        <w:spacing w:after="120"/>
        <w:ind w:left="1872" w:hanging="1872"/>
        <w:outlineLvl w:val="0"/>
      </w:pPr>
      <w:r>
        <w:t>S-SSMB-6D</w:t>
      </w:r>
      <w:r>
        <w:tab/>
      </w:r>
      <w:r>
        <w:tab/>
        <w:t>51” CONCRETE SINGLE SLOPE BARRIER WALL FOR ATTACHING GUARDRAIL</w:t>
      </w:r>
    </w:p>
    <w:p w14:paraId="27F6AB8B" w14:textId="77777777" w:rsidR="00EB3F01" w:rsidRDefault="00EB3F01" w:rsidP="00EB3F01">
      <w:pPr>
        <w:tabs>
          <w:tab w:val="left" w:pos="1008"/>
          <w:tab w:val="left" w:pos="1872"/>
        </w:tabs>
        <w:spacing w:after="120"/>
        <w:ind w:left="1872" w:hanging="1872"/>
        <w:outlineLvl w:val="0"/>
      </w:pPr>
      <w:r>
        <w:t>S-SSMB-6E</w:t>
      </w:r>
      <w:r>
        <w:tab/>
      </w:r>
      <w:r>
        <w:tab/>
        <w:t>DUAL GUARDRAIL ATTACHMENT TO SINGLE SLOPE 51” BARRIER WALL</w:t>
      </w:r>
    </w:p>
    <w:p w14:paraId="3D1FBB0E" w14:textId="77777777" w:rsidR="00EB3F01" w:rsidRDefault="00EB3F01" w:rsidP="00EB3F01">
      <w:pPr>
        <w:tabs>
          <w:tab w:val="left" w:pos="1008"/>
          <w:tab w:val="left" w:pos="1872"/>
        </w:tabs>
        <w:spacing w:after="120"/>
        <w:ind w:left="1872" w:hanging="1872"/>
        <w:outlineLvl w:val="0"/>
      </w:pPr>
      <w:r>
        <w:t>S-SSMB-6F</w:t>
      </w:r>
      <w:r>
        <w:tab/>
      </w:r>
      <w:r>
        <w:tab/>
        <w:t>SINGLE GUARDRAIL ATTACHMENT TO SINGLE SLOPE 51” BARRIER WALL</w:t>
      </w:r>
    </w:p>
    <w:p w14:paraId="0557CD79" w14:textId="77777777" w:rsidR="00EB3F01" w:rsidRDefault="00EB3F01" w:rsidP="00EB3F01">
      <w:pPr>
        <w:tabs>
          <w:tab w:val="left" w:pos="1008"/>
          <w:tab w:val="left" w:pos="1872"/>
        </w:tabs>
        <w:spacing w:after="120"/>
        <w:ind w:left="1872" w:hanging="1872"/>
        <w:outlineLvl w:val="0"/>
      </w:pPr>
      <w:r>
        <w:t>S-SSMB-7</w:t>
      </w:r>
      <w:r>
        <w:tab/>
        <w:t>05-01-20</w:t>
      </w:r>
      <w:r>
        <w:tab/>
        <w:t>FOOTING DETAILS FOR OVERHEAD SIGN STRUCTURE 32” MEDIAN BARRIER WALL</w:t>
      </w:r>
    </w:p>
    <w:p w14:paraId="14725614" w14:textId="77777777" w:rsidR="00EB3F01" w:rsidRDefault="00EB3F01" w:rsidP="00EB3F01">
      <w:pPr>
        <w:tabs>
          <w:tab w:val="left" w:pos="1008"/>
          <w:tab w:val="left" w:pos="1872"/>
        </w:tabs>
        <w:spacing w:after="120"/>
        <w:ind w:left="1872" w:hanging="1872"/>
        <w:outlineLvl w:val="0"/>
      </w:pPr>
      <w:r>
        <w:t>S-SSMB-8</w:t>
      </w:r>
      <w:r>
        <w:tab/>
        <w:t>05-01-20</w:t>
      </w:r>
      <w:r>
        <w:tab/>
        <w:t>FOOTING DETAILS FOR OVERHEAD SIGN STRUCTURE 51” MEDIAN BARRIER WALL</w:t>
      </w:r>
    </w:p>
    <w:p w14:paraId="015CFCCF" w14:textId="77777777" w:rsidR="00EB3F01" w:rsidRDefault="00EB3F01" w:rsidP="00EB3F01">
      <w:pPr>
        <w:tabs>
          <w:tab w:val="left" w:pos="1008"/>
          <w:tab w:val="left" w:pos="1872"/>
        </w:tabs>
        <w:spacing w:after="120"/>
        <w:ind w:left="1872" w:hanging="1872"/>
        <w:outlineLvl w:val="0"/>
      </w:pPr>
      <w:r>
        <w:t>S-SSMB-9</w:t>
      </w:r>
      <w:r>
        <w:tab/>
        <w:t>10-29-21</w:t>
      </w:r>
      <w:r>
        <w:tab/>
        <w:t>SINGLE SLOPE BARRIER WALL FOR GRADE SEPARATED MEDIAN</w:t>
      </w:r>
    </w:p>
    <w:p w14:paraId="675B45DF" w14:textId="77777777" w:rsidR="00EB3F01" w:rsidRDefault="00EB3F01" w:rsidP="00EB3F01">
      <w:pPr>
        <w:tabs>
          <w:tab w:val="left" w:pos="1008"/>
          <w:tab w:val="left" w:pos="1872"/>
        </w:tabs>
        <w:spacing w:after="120"/>
        <w:ind w:left="1872" w:hanging="1872"/>
        <w:outlineLvl w:val="0"/>
      </w:pPr>
      <w:r>
        <w:t>S-SSMB-10</w:t>
      </w:r>
      <w:r>
        <w:tab/>
      </w:r>
      <w:r w:rsidR="000049DD">
        <w:t>01-09-24</w:t>
      </w:r>
      <w:r>
        <w:tab/>
        <w:t>SPECIAL DETAIL FOR CONCRETE MEDIAN BARRIER WALL TRANSITION FROM 32” TO 51”</w:t>
      </w:r>
    </w:p>
    <w:p w14:paraId="33947074" w14:textId="77777777" w:rsidR="00EB3F01" w:rsidRDefault="00EB3F01" w:rsidP="00EB3F01">
      <w:pPr>
        <w:tabs>
          <w:tab w:val="left" w:pos="1008"/>
          <w:tab w:val="left" w:pos="1872"/>
        </w:tabs>
        <w:spacing w:after="120"/>
        <w:ind w:left="1872" w:hanging="1872"/>
        <w:outlineLvl w:val="0"/>
        <w:rPr>
          <w:b/>
          <w:color w:val="4F81BD" w:themeColor="accent1"/>
        </w:rPr>
      </w:pPr>
      <w:r>
        <w:rPr>
          <w:b/>
          <w:color w:val="4F81BD" w:themeColor="accent1"/>
        </w:rPr>
        <w:t>10-10</w:t>
      </w:r>
      <w:r w:rsidR="00DC74DD">
        <w:rPr>
          <w:b/>
          <w:color w:val="4F81BD" w:themeColor="accent1"/>
        </w:rPr>
        <w:t>6</w:t>
      </w:r>
      <w:r>
        <w:rPr>
          <w:b/>
          <w:color w:val="4F81BD" w:themeColor="accent1"/>
        </w:rPr>
        <w:t xml:space="preserve">.10     </w:t>
      </w:r>
      <w:r>
        <w:rPr>
          <w:b/>
          <w:color w:val="4F81BD" w:themeColor="accent1"/>
        </w:rPr>
        <w:tab/>
      </w:r>
      <w:r>
        <w:rPr>
          <w:b/>
          <w:bCs/>
          <w:color w:val="4F81BD" w:themeColor="accent1"/>
        </w:rPr>
        <w:t>GUARDRAIL MAINTENANCE</w:t>
      </w:r>
    </w:p>
    <w:p w14:paraId="60AADB6B" w14:textId="77777777" w:rsidR="00EB3F01" w:rsidRDefault="00EB3F01" w:rsidP="00EB3F01">
      <w:pPr>
        <w:tabs>
          <w:tab w:val="left" w:pos="1008"/>
          <w:tab w:val="left" w:pos="1872"/>
        </w:tabs>
        <w:spacing w:after="120"/>
        <w:ind w:left="1872" w:hanging="1872"/>
        <w:outlineLvl w:val="0"/>
      </w:pPr>
      <w:r>
        <w:t>S-GR28-1M</w:t>
      </w:r>
      <w:r>
        <w:tab/>
        <w:t>06-15-21</w:t>
      </w:r>
      <w:r>
        <w:tab/>
        <w:t>W-BEAM &amp; THRIE BEAM BARRIER RAIL AND RUB RAIL DETAILS</w:t>
      </w:r>
    </w:p>
    <w:p w14:paraId="15B08A70" w14:textId="77777777" w:rsidR="00EB3F01" w:rsidRDefault="00EB3F01" w:rsidP="00EB3F01">
      <w:pPr>
        <w:tabs>
          <w:tab w:val="left" w:pos="1008"/>
          <w:tab w:val="left" w:pos="1872"/>
        </w:tabs>
        <w:spacing w:after="120"/>
        <w:ind w:left="1872" w:hanging="1872"/>
        <w:outlineLvl w:val="0"/>
      </w:pPr>
      <w:r>
        <w:t>S-GR28-2M</w:t>
      </w:r>
      <w:r>
        <w:tab/>
        <w:t xml:space="preserve"> 06-28-19</w:t>
      </w:r>
      <w:r>
        <w:tab/>
        <w:t>GUARDRAIL HARDWARE DETAILS</w:t>
      </w:r>
    </w:p>
    <w:p w14:paraId="30BBBA1D" w14:textId="77777777" w:rsidR="00EB3F01" w:rsidRDefault="00EB3F01" w:rsidP="00EB3F01">
      <w:pPr>
        <w:tabs>
          <w:tab w:val="left" w:pos="1008"/>
          <w:tab w:val="left" w:pos="1872"/>
        </w:tabs>
        <w:spacing w:after="120"/>
        <w:ind w:left="1872" w:hanging="1872"/>
        <w:outlineLvl w:val="0"/>
      </w:pPr>
      <w:r>
        <w:t>S-GR28-3M</w:t>
      </w:r>
      <w:r>
        <w:tab/>
        <w:t xml:space="preserve"> 01-28-22</w:t>
      </w:r>
      <w:r>
        <w:tab/>
        <w:t>GUARDRAIL HEIGHT ADJUSTMENT</w:t>
      </w:r>
    </w:p>
    <w:p w14:paraId="2CDFB2B1" w14:textId="77777777" w:rsidR="00EB3F01" w:rsidRDefault="00EB3F01" w:rsidP="00EB3F01">
      <w:pPr>
        <w:tabs>
          <w:tab w:val="left" w:pos="1008"/>
          <w:tab w:val="left" w:pos="1872"/>
        </w:tabs>
        <w:spacing w:after="120"/>
        <w:ind w:left="1872" w:hanging="1872"/>
        <w:outlineLvl w:val="0"/>
      </w:pPr>
      <w:r>
        <w:t>S-GR28-4M</w:t>
      </w:r>
      <w:r>
        <w:tab/>
        <w:t xml:space="preserve"> 06-28-19</w:t>
      </w:r>
      <w:r>
        <w:tab/>
        <w:t>GUARDRAIL TERMINAL ANCHOR TYPE 13</w:t>
      </w:r>
    </w:p>
    <w:p w14:paraId="1CD70712" w14:textId="77777777" w:rsidR="00EB3F01" w:rsidRDefault="00EB3F01" w:rsidP="00EB3F01">
      <w:pPr>
        <w:tabs>
          <w:tab w:val="left" w:pos="1008"/>
          <w:tab w:val="left" w:pos="1872"/>
        </w:tabs>
        <w:spacing w:after="120"/>
        <w:ind w:left="1872" w:hanging="1872"/>
        <w:outlineLvl w:val="0"/>
      </w:pPr>
      <w:r>
        <w:t>S-GR28-5M</w:t>
      </w:r>
      <w:r>
        <w:tab/>
        <w:t xml:space="preserve"> 06-28-19</w:t>
      </w:r>
      <w:r>
        <w:tab/>
        <w:t>MEDIAN DIVIDER GUARDRAIL</w:t>
      </w:r>
    </w:p>
    <w:p w14:paraId="0036FE0E" w14:textId="77777777" w:rsidR="00EB3F01" w:rsidRDefault="00EB3F01" w:rsidP="00EB3F01">
      <w:pPr>
        <w:tabs>
          <w:tab w:val="left" w:pos="1008"/>
          <w:tab w:val="left" w:pos="1872"/>
        </w:tabs>
        <w:spacing w:after="120"/>
        <w:ind w:left="1872" w:hanging="1872"/>
        <w:outlineLvl w:val="0"/>
      </w:pPr>
      <w:r>
        <w:t>S-GR28-6M</w:t>
      </w:r>
      <w:r>
        <w:tab/>
        <w:t xml:space="preserve"> 10-29-21</w:t>
      </w:r>
      <w:r>
        <w:tab/>
        <w:t>GUARDRAIL ATTACHMENT TO CONCRETE DECKS</w:t>
      </w:r>
    </w:p>
    <w:p w14:paraId="58BD219F" w14:textId="77777777" w:rsidR="00EB3F01" w:rsidRDefault="00EB3F01" w:rsidP="00EB3F01">
      <w:pPr>
        <w:tabs>
          <w:tab w:val="left" w:pos="1008"/>
          <w:tab w:val="left" w:pos="1872"/>
        </w:tabs>
        <w:spacing w:after="120"/>
        <w:ind w:left="1872" w:hanging="1872"/>
        <w:outlineLvl w:val="0"/>
      </w:pPr>
      <w:r>
        <w:t>S-GR28-7M</w:t>
      </w:r>
      <w:r>
        <w:tab/>
        <w:t xml:space="preserve"> 06-28-19</w:t>
      </w:r>
      <w:r>
        <w:tab/>
        <w:t>GUARDRAIL ATTACHMENT TO BRIDGE END DETAILS MAINTENANCE ONLY</w:t>
      </w:r>
    </w:p>
    <w:p w14:paraId="6ABFB5FD" w14:textId="77777777" w:rsidR="00EB3F01" w:rsidRDefault="00EB3F01" w:rsidP="00EB3F01">
      <w:pPr>
        <w:tabs>
          <w:tab w:val="left" w:pos="1008"/>
          <w:tab w:val="left" w:pos="1872"/>
        </w:tabs>
        <w:spacing w:after="120"/>
        <w:ind w:left="1872" w:hanging="1872"/>
        <w:outlineLvl w:val="0"/>
      </w:pPr>
      <w:r>
        <w:t>S-GRC-1M</w:t>
      </w:r>
      <w:r>
        <w:tab/>
      </w:r>
      <w:r>
        <w:tab/>
        <w:t>GUARDRAIL CONNECTION TO BRIDGE ENDS OR BARRIER WALL</w:t>
      </w:r>
    </w:p>
    <w:p w14:paraId="57B5A258" w14:textId="77777777" w:rsidR="00EB3F01" w:rsidRDefault="00EB3F01" w:rsidP="00EB3F01">
      <w:pPr>
        <w:tabs>
          <w:tab w:val="left" w:pos="1008"/>
          <w:tab w:val="left" w:pos="1872"/>
        </w:tabs>
        <w:spacing w:after="120"/>
        <w:ind w:left="1872" w:hanging="1872"/>
        <w:outlineLvl w:val="0"/>
      </w:pPr>
      <w:r>
        <w:t>S-GRC-2M</w:t>
      </w:r>
      <w:r>
        <w:tab/>
        <w:t xml:space="preserve"> </w:t>
      </w:r>
      <w:r>
        <w:tab/>
        <w:t>GUARDRAIL CONNECTION TO BRIDGE END FOR LOCAL ROADS (ADT&lt;2000)</w:t>
      </w:r>
    </w:p>
    <w:p w14:paraId="6E21F856" w14:textId="77777777" w:rsidR="00EB3F01" w:rsidRDefault="00EB3F01" w:rsidP="00EB3F01">
      <w:pPr>
        <w:tabs>
          <w:tab w:val="left" w:pos="1008"/>
          <w:tab w:val="left" w:pos="1872"/>
        </w:tabs>
        <w:spacing w:after="120"/>
        <w:ind w:left="1872" w:hanging="1872"/>
        <w:outlineLvl w:val="0"/>
      </w:pPr>
      <w:r>
        <w:t>S-GRC-3M</w:t>
      </w:r>
      <w:r>
        <w:tab/>
      </w:r>
      <w:r>
        <w:tab/>
        <w:t>MEDIAN DIVIDER GUARDRAIL TRANSITION TO CONCRETE MEDIAN BARRIER</w:t>
      </w:r>
    </w:p>
    <w:p w14:paraId="2840EA70" w14:textId="77777777" w:rsidR="00EB3F01" w:rsidRDefault="00EB3F01" w:rsidP="00EB3F01">
      <w:pPr>
        <w:tabs>
          <w:tab w:val="left" w:pos="1008"/>
          <w:tab w:val="left" w:pos="1872"/>
        </w:tabs>
        <w:spacing w:after="120"/>
        <w:ind w:left="1872" w:hanging="1872"/>
        <w:outlineLvl w:val="0"/>
      </w:pPr>
      <w:r>
        <w:t>S-PL-2M</w:t>
      </w:r>
      <w:r>
        <w:tab/>
      </w:r>
      <w:r>
        <w:tab/>
        <w:t>SAFETY PLAN AT SIDE ROADS OR PRIVATE DRIVES</w:t>
      </w:r>
    </w:p>
    <w:p w14:paraId="5D6E9371" w14:textId="77777777" w:rsidR="00EB3F01" w:rsidRDefault="00EB3F01" w:rsidP="00EB3F01">
      <w:pPr>
        <w:tabs>
          <w:tab w:val="left" w:pos="1008"/>
          <w:tab w:val="left" w:pos="1872"/>
        </w:tabs>
        <w:spacing w:after="120"/>
        <w:ind w:left="1872" w:hanging="1872"/>
        <w:outlineLvl w:val="0"/>
      </w:pPr>
      <w:r>
        <w:t>S-SSMB-6M</w:t>
      </w:r>
      <w:r>
        <w:tab/>
      </w:r>
      <w:r>
        <w:tab/>
        <w:t>GUARDRAIL ATTACHMENT TO EXISTING SINGLE SLOPE CONCRETE BARRIER WALL</w:t>
      </w:r>
    </w:p>
    <w:p w14:paraId="761B3E33" w14:textId="77777777" w:rsidR="00EB3F01" w:rsidRDefault="00EB3F01" w:rsidP="00EB3F01">
      <w:pPr>
        <w:keepNext/>
        <w:tabs>
          <w:tab w:val="left" w:pos="4608"/>
        </w:tabs>
        <w:spacing w:after="120"/>
        <w:rPr>
          <w:b/>
          <w:bCs/>
          <w:snapToGrid w:val="0"/>
          <w:color w:val="000000"/>
          <w:sz w:val="18"/>
        </w:rPr>
      </w:pPr>
      <w:r>
        <w:rPr>
          <w:b/>
          <w:bCs/>
          <w:snapToGrid w:val="0"/>
          <w:color w:val="000000"/>
          <w:sz w:val="18"/>
        </w:rPr>
        <w:t>10-10</w:t>
      </w:r>
      <w:r w:rsidR="00DC74DD">
        <w:rPr>
          <w:b/>
          <w:bCs/>
          <w:snapToGrid w:val="0"/>
          <w:color w:val="000000"/>
          <w:sz w:val="18"/>
        </w:rPr>
        <w:t>7</w:t>
      </w:r>
      <w:r>
        <w:rPr>
          <w:b/>
          <w:bCs/>
          <w:snapToGrid w:val="0"/>
          <w:color w:val="000000"/>
          <w:sz w:val="18"/>
        </w:rPr>
        <w:t>.00   DESIGN - TRAFFIC CONTROL</w:t>
      </w:r>
    </w:p>
    <w:p w14:paraId="0E2E16CD" w14:textId="77777777" w:rsidR="00EB3F01" w:rsidRDefault="00EB3F01" w:rsidP="00EB3F01">
      <w:pPr>
        <w:tabs>
          <w:tab w:val="left" w:pos="1008"/>
          <w:tab w:val="left" w:pos="1872"/>
        </w:tabs>
        <w:spacing w:after="120"/>
        <w:ind w:left="1872" w:hanging="1872"/>
        <w:outlineLvl w:val="0"/>
        <w:rPr>
          <w:b/>
          <w:color w:val="4F81BD" w:themeColor="accent1"/>
        </w:rPr>
      </w:pPr>
      <w:bookmarkStart w:id="29" w:name="_Toc433089666"/>
      <w:r>
        <w:rPr>
          <w:b/>
          <w:color w:val="4F81BD" w:themeColor="accent1"/>
        </w:rPr>
        <w:t>10-10</w:t>
      </w:r>
      <w:r w:rsidR="00DC74DD">
        <w:rPr>
          <w:b/>
          <w:color w:val="4F81BD" w:themeColor="accent1"/>
        </w:rPr>
        <w:t>7</w:t>
      </w:r>
      <w:r>
        <w:rPr>
          <w:b/>
          <w:color w:val="4F81BD" w:themeColor="accent1"/>
        </w:rPr>
        <w:t xml:space="preserve">.01     </w:t>
      </w:r>
      <w:r>
        <w:rPr>
          <w:b/>
          <w:color w:val="4F81BD" w:themeColor="accent1"/>
        </w:rPr>
        <w:tab/>
        <w:t>PAVEMENT MARKINGS</w:t>
      </w:r>
      <w:bookmarkEnd w:id="29"/>
    </w:p>
    <w:p w14:paraId="192D7C15" w14:textId="77777777" w:rsidR="00EB3F01" w:rsidRDefault="00EB3F01" w:rsidP="00EB3F01">
      <w:pPr>
        <w:tabs>
          <w:tab w:val="left" w:pos="1008"/>
          <w:tab w:val="left" w:pos="1872"/>
        </w:tabs>
        <w:spacing w:after="120"/>
        <w:ind w:left="1872" w:hanging="1872"/>
        <w:outlineLvl w:val="0"/>
      </w:pPr>
      <w:r>
        <w:t>T-M-1</w:t>
      </w:r>
      <w:r>
        <w:tab/>
        <w:t>06-28-19</w:t>
      </w:r>
      <w:r>
        <w:tab/>
        <w:t>DETAILS OF PAVEMENT MARKINGS FOR CONVENTIONAL ROADS AND MARKING ABBREVIATIONS</w:t>
      </w:r>
    </w:p>
    <w:p w14:paraId="00FE01A8" w14:textId="77777777" w:rsidR="00EB3F01" w:rsidRDefault="00EB3F01" w:rsidP="00EB3F01">
      <w:pPr>
        <w:tabs>
          <w:tab w:val="left" w:pos="1008"/>
          <w:tab w:val="left" w:pos="1872"/>
        </w:tabs>
        <w:spacing w:after="120"/>
        <w:ind w:left="1872" w:hanging="1872"/>
        <w:outlineLvl w:val="0"/>
      </w:pPr>
      <w:r>
        <w:t>T-M-2</w:t>
      </w:r>
      <w:r>
        <w:tab/>
        <w:t>0</w:t>
      </w:r>
      <w:r w:rsidR="003824AA">
        <w:t>1</w:t>
      </w:r>
      <w:r>
        <w:t>-</w:t>
      </w:r>
      <w:r w:rsidR="003824AA">
        <w:t>09</w:t>
      </w:r>
      <w:r>
        <w:t>-</w:t>
      </w:r>
      <w:r w:rsidR="003824AA">
        <w:t>24</w:t>
      </w:r>
      <w:r>
        <w:tab/>
        <w:t>DETAILS OF PAVEMENT MARKINGS FOR CONVENTIONAL ROADS</w:t>
      </w:r>
    </w:p>
    <w:p w14:paraId="2B923D35" w14:textId="77777777" w:rsidR="00EB3F01" w:rsidRDefault="00EB3F01" w:rsidP="00EB3F01">
      <w:pPr>
        <w:tabs>
          <w:tab w:val="left" w:pos="1008"/>
          <w:tab w:val="left" w:pos="1872"/>
        </w:tabs>
        <w:spacing w:after="120"/>
        <w:ind w:left="1872" w:hanging="1872"/>
        <w:outlineLvl w:val="0"/>
      </w:pPr>
      <w:r>
        <w:t>T-M-3</w:t>
      </w:r>
      <w:r>
        <w:tab/>
        <w:t>07-07-23</w:t>
      </w:r>
      <w:r>
        <w:tab/>
        <w:t>MARKING STANDARDS FOR TRAFFIC ISLANDS, PAVED SHOULDERS AND MEDIANS FOR CONVENTIONAL ROADS</w:t>
      </w:r>
    </w:p>
    <w:p w14:paraId="2442F66B" w14:textId="77777777" w:rsidR="00EB3F01" w:rsidRDefault="00EB3F01" w:rsidP="00EB3F01">
      <w:pPr>
        <w:tabs>
          <w:tab w:val="left" w:pos="1008"/>
          <w:tab w:val="left" w:pos="1872"/>
        </w:tabs>
        <w:spacing w:after="120"/>
        <w:ind w:left="1872" w:hanging="1872"/>
        <w:outlineLvl w:val="0"/>
      </w:pPr>
      <w:r>
        <w:t>T-M-4</w:t>
      </w:r>
      <w:r>
        <w:tab/>
        <w:t>07-17-20</w:t>
      </w:r>
      <w:r>
        <w:tab/>
        <w:t>STANDARD INTERSECTION PAVEMENT MARKINGS</w:t>
      </w:r>
    </w:p>
    <w:p w14:paraId="37F435E2" w14:textId="77777777" w:rsidR="00EB3F01" w:rsidRDefault="00EB3F01" w:rsidP="00EB3F01">
      <w:pPr>
        <w:tabs>
          <w:tab w:val="left" w:pos="1008"/>
          <w:tab w:val="left" w:pos="1872"/>
        </w:tabs>
        <w:spacing w:after="120"/>
        <w:ind w:left="1872" w:hanging="1872"/>
        <w:outlineLvl w:val="0"/>
      </w:pPr>
      <w:r>
        <w:t>T-M-4A</w:t>
      </w:r>
      <w:r>
        <w:tab/>
        <w:t>03-01-23</w:t>
      </w:r>
      <w:r>
        <w:tab/>
        <w:t>STANDARD UNSIGNALIZED MID-BLOCK CROSSING</w:t>
      </w:r>
    </w:p>
    <w:p w14:paraId="2EC3FA7A" w14:textId="77777777" w:rsidR="00EB3F01" w:rsidRDefault="00EB3F01" w:rsidP="00EB3F01">
      <w:pPr>
        <w:tabs>
          <w:tab w:val="left" w:pos="1008"/>
          <w:tab w:val="left" w:pos="1872"/>
        </w:tabs>
        <w:spacing w:after="120"/>
        <w:ind w:left="1872" w:hanging="1872"/>
        <w:outlineLvl w:val="0"/>
      </w:pPr>
      <w:r>
        <w:t>T-M-4B</w:t>
      </w:r>
      <w:r>
        <w:tab/>
      </w:r>
      <w:r w:rsidR="00E95D73">
        <w:t>07-30-24</w:t>
      </w:r>
      <w:r>
        <w:tab/>
        <w:t>STANDARD SIGNALIZED MID-BLOCK CROSSING</w:t>
      </w:r>
    </w:p>
    <w:p w14:paraId="2F6CF489" w14:textId="77777777" w:rsidR="00EB3F01" w:rsidRDefault="00EB3F01" w:rsidP="00EB3F01">
      <w:pPr>
        <w:tabs>
          <w:tab w:val="left" w:pos="1008"/>
          <w:tab w:val="left" w:pos="1872"/>
        </w:tabs>
        <w:spacing w:after="120"/>
        <w:ind w:left="1872" w:hanging="1872"/>
        <w:outlineLvl w:val="0"/>
      </w:pPr>
      <w:r>
        <w:t>T-M-4C</w:t>
      </w:r>
      <w:r>
        <w:tab/>
      </w:r>
      <w:r>
        <w:tab/>
        <w:t>PEDESTRIAN GATEWAY TREATMENT</w:t>
      </w:r>
    </w:p>
    <w:p w14:paraId="01EDF9ED" w14:textId="77777777" w:rsidR="00EB3F01" w:rsidRDefault="00EB3F01" w:rsidP="00EB3F01">
      <w:pPr>
        <w:tabs>
          <w:tab w:val="left" w:pos="1008"/>
          <w:tab w:val="left" w:pos="1872"/>
        </w:tabs>
        <w:spacing w:after="120"/>
        <w:ind w:left="1872" w:hanging="1872"/>
        <w:outlineLvl w:val="0"/>
      </w:pPr>
      <w:r>
        <w:t>T-M-5</w:t>
      </w:r>
      <w:r>
        <w:tab/>
        <w:t>03-01-23</w:t>
      </w:r>
      <w:r>
        <w:tab/>
        <w:t>MARKING DETAIL FOR FREEWAYS</w:t>
      </w:r>
    </w:p>
    <w:p w14:paraId="21999785" w14:textId="77777777" w:rsidR="00EB3F01" w:rsidRDefault="00EB3F01" w:rsidP="00EB3F01">
      <w:pPr>
        <w:tabs>
          <w:tab w:val="left" w:pos="1008"/>
          <w:tab w:val="left" w:pos="1872"/>
        </w:tabs>
        <w:spacing w:after="120"/>
        <w:ind w:left="1872" w:hanging="1872"/>
        <w:outlineLvl w:val="0"/>
      </w:pPr>
      <w:r>
        <w:t>T-M-6</w:t>
      </w:r>
      <w:r>
        <w:tab/>
        <w:t>03-01-23</w:t>
      </w:r>
      <w:r>
        <w:tab/>
        <w:t xml:space="preserve">MARKING DETAIL FOR EXPRESSWAY AND FREEWAY INTERCHANGES </w:t>
      </w:r>
    </w:p>
    <w:p w14:paraId="1C56996B" w14:textId="77777777" w:rsidR="00EB3F01" w:rsidRDefault="00EB3F01" w:rsidP="00EB3F01">
      <w:pPr>
        <w:tabs>
          <w:tab w:val="left" w:pos="1008"/>
          <w:tab w:val="left" w:pos="1872"/>
        </w:tabs>
        <w:spacing w:after="120"/>
        <w:ind w:left="1872" w:hanging="1872"/>
        <w:outlineLvl w:val="0"/>
      </w:pPr>
      <w:r>
        <w:t>T-M-7</w:t>
      </w:r>
      <w:r>
        <w:tab/>
        <w:t>06-28-19</w:t>
      </w:r>
      <w:r>
        <w:tab/>
        <w:t>GORE MARKING DETAILS FOR EXPRESSWAY &amp; FREEWAY INTERCHANGES</w:t>
      </w:r>
    </w:p>
    <w:p w14:paraId="41486F05" w14:textId="77777777" w:rsidR="00EB3F01" w:rsidRDefault="00EB3F01" w:rsidP="00EB3F01">
      <w:pPr>
        <w:tabs>
          <w:tab w:val="left" w:pos="1008"/>
          <w:tab w:val="left" w:pos="1872"/>
        </w:tabs>
        <w:spacing w:after="120"/>
        <w:ind w:left="1872" w:hanging="1872"/>
        <w:outlineLvl w:val="0"/>
      </w:pPr>
      <w:r>
        <w:t>T-M-8</w:t>
      </w:r>
      <w:r>
        <w:tab/>
        <w:t>06-28-19</w:t>
      </w:r>
      <w:r>
        <w:tab/>
        <w:t>MARKING DETAILS FOR EXPRESSWAYS &amp; FREEWAYS</w:t>
      </w:r>
    </w:p>
    <w:p w14:paraId="12D7E1CB" w14:textId="77777777" w:rsidR="00EB3F01" w:rsidRDefault="00EB3F01" w:rsidP="00EB3F01">
      <w:pPr>
        <w:tabs>
          <w:tab w:val="left" w:pos="1008"/>
          <w:tab w:val="left" w:pos="1872"/>
        </w:tabs>
        <w:spacing w:after="120"/>
        <w:ind w:left="1872" w:hanging="1872"/>
        <w:outlineLvl w:val="0"/>
      </w:pPr>
      <w:r>
        <w:t>T-M-9</w:t>
      </w:r>
      <w:r>
        <w:tab/>
        <w:t>05-01-23</w:t>
      </w:r>
      <w:r>
        <w:tab/>
        <w:t>PAVEMENT MARKING AND SIGNING DETAILS FOR RAMP INTERSECTIONS</w:t>
      </w:r>
    </w:p>
    <w:p w14:paraId="7EFDED74" w14:textId="77777777" w:rsidR="00EB3F01" w:rsidRDefault="00EB3F01" w:rsidP="00EB3F01">
      <w:pPr>
        <w:tabs>
          <w:tab w:val="left" w:pos="1008"/>
          <w:tab w:val="left" w:pos="1872"/>
        </w:tabs>
        <w:spacing w:after="120"/>
        <w:ind w:left="1872" w:hanging="1872"/>
        <w:outlineLvl w:val="0"/>
      </w:pPr>
      <w:r>
        <w:t>T-M-9A</w:t>
      </w:r>
      <w:r>
        <w:tab/>
      </w:r>
      <w:r>
        <w:tab/>
      </w:r>
      <w:r w:rsidRPr="00524749">
        <w:t>PAVEMENT MARKING AND SIGNING DETAILS FOR RAMP INTERSECTIONS</w:t>
      </w:r>
    </w:p>
    <w:p w14:paraId="6E8B6AA2" w14:textId="77777777" w:rsidR="00EB3F01" w:rsidRDefault="00EB3F01" w:rsidP="00EB3F01">
      <w:pPr>
        <w:tabs>
          <w:tab w:val="left" w:pos="1008"/>
          <w:tab w:val="left" w:pos="1872"/>
        </w:tabs>
        <w:spacing w:after="120"/>
        <w:ind w:left="1872" w:hanging="1872"/>
        <w:outlineLvl w:val="0"/>
      </w:pPr>
      <w:r>
        <w:t>T-M-9B</w:t>
      </w:r>
      <w:r>
        <w:tab/>
      </w:r>
      <w:r>
        <w:tab/>
      </w:r>
      <w:r w:rsidRPr="00524749">
        <w:t>PAVEMENT MARKING AND SIGNING DETAILS FOR RAMP INTERSECTIONS</w:t>
      </w:r>
    </w:p>
    <w:p w14:paraId="7586AD7A" w14:textId="77777777" w:rsidR="00EB3F01" w:rsidRDefault="00EB3F01" w:rsidP="00EB3F01">
      <w:pPr>
        <w:tabs>
          <w:tab w:val="left" w:pos="1008"/>
          <w:tab w:val="left" w:pos="1872"/>
        </w:tabs>
        <w:spacing w:after="120"/>
        <w:ind w:left="1872" w:hanging="1872"/>
        <w:outlineLvl w:val="0"/>
      </w:pPr>
      <w:r>
        <w:t>T-M-15</w:t>
      </w:r>
      <w:r>
        <w:tab/>
        <w:t>06-28-19</w:t>
      </w:r>
      <w:r>
        <w:tab/>
        <w:t xml:space="preserve">ASPHALT SHOULDER RUMBLE STRIP INSTALLATION DETAILS FOR INTERSTATE AND ACCESS CONTROLLED ROUTES </w:t>
      </w:r>
    </w:p>
    <w:p w14:paraId="4ABA1F6D" w14:textId="77777777" w:rsidR="00EB3F01" w:rsidRDefault="00EB3F01" w:rsidP="00EB3F01">
      <w:pPr>
        <w:tabs>
          <w:tab w:val="left" w:pos="1008"/>
          <w:tab w:val="left" w:pos="1872"/>
        </w:tabs>
        <w:spacing w:after="120"/>
        <w:ind w:left="1872" w:hanging="1872"/>
        <w:outlineLvl w:val="0"/>
      </w:pPr>
      <w:r>
        <w:t>T-M-15A</w:t>
      </w:r>
      <w:r>
        <w:tab/>
        <w:t>06-28-19</w:t>
      </w:r>
      <w:r>
        <w:tab/>
        <w:t>ASPHALT SHOULDER RUMBLE STRIP INSTALLATION DETAILS FOR NON-ACCESS CONTROLLED RURAL ROUTES</w:t>
      </w:r>
    </w:p>
    <w:p w14:paraId="6154670C" w14:textId="77777777" w:rsidR="00EB3F01" w:rsidRDefault="00EB3F01" w:rsidP="00EB3F01">
      <w:pPr>
        <w:tabs>
          <w:tab w:val="left" w:pos="1008"/>
          <w:tab w:val="left" w:pos="1872"/>
        </w:tabs>
        <w:spacing w:after="120"/>
        <w:ind w:left="1872" w:hanging="1872"/>
        <w:outlineLvl w:val="0"/>
      </w:pPr>
      <w:r>
        <w:t>T-M-16</w:t>
      </w:r>
      <w:r>
        <w:tab/>
      </w:r>
      <w:r w:rsidR="00E95D73">
        <w:t>07-30-24</w:t>
      </w:r>
      <w:r>
        <w:tab/>
        <w:t>RUMBLE STRIPE INSTALLATION LAYOUT</w:t>
      </w:r>
    </w:p>
    <w:p w14:paraId="7E021803" w14:textId="77777777" w:rsidR="00EB3F01" w:rsidRDefault="00EB3F01" w:rsidP="00EB3F01">
      <w:pPr>
        <w:tabs>
          <w:tab w:val="left" w:pos="1008"/>
          <w:tab w:val="left" w:pos="1872"/>
        </w:tabs>
        <w:spacing w:after="120"/>
        <w:ind w:left="1872" w:hanging="1872"/>
        <w:outlineLvl w:val="0"/>
      </w:pPr>
      <w:r>
        <w:t>T-M-16A</w:t>
      </w:r>
      <w:r>
        <w:tab/>
        <w:t>02-03-20</w:t>
      </w:r>
      <w:r>
        <w:tab/>
        <w:t>RUMBLE STRIPE DETAILS FOR EDGE OF PAVEMENT AND CENTERLINE</w:t>
      </w:r>
    </w:p>
    <w:p w14:paraId="3160376F" w14:textId="77777777" w:rsidR="00F07532" w:rsidRDefault="00F07532" w:rsidP="00F07532">
      <w:pPr>
        <w:tabs>
          <w:tab w:val="left" w:pos="1008"/>
          <w:tab w:val="left" w:pos="1872"/>
        </w:tabs>
        <w:spacing w:after="120"/>
        <w:ind w:left="1872" w:hanging="1872"/>
        <w:outlineLvl w:val="0"/>
      </w:pPr>
      <w:r>
        <w:t>T-M-16B</w:t>
      </w:r>
      <w:r>
        <w:tab/>
      </w:r>
      <w:r>
        <w:tab/>
        <w:t>MUMBLE STRIP/STRIPE DETAILS FOR EDGE OF PAVEMENT</w:t>
      </w:r>
    </w:p>
    <w:p w14:paraId="533B590B" w14:textId="77777777" w:rsidR="00EB3F01" w:rsidRDefault="00EB3F01" w:rsidP="00EB3F01">
      <w:pPr>
        <w:tabs>
          <w:tab w:val="left" w:pos="1008"/>
          <w:tab w:val="left" w:pos="1872"/>
        </w:tabs>
        <w:spacing w:after="120"/>
        <w:ind w:left="1872" w:hanging="1872"/>
        <w:outlineLvl w:val="0"/>
      </w:pPr>
      <w:r>
        <w:t>T-M-17</w:t>
      </w:r>
      <w:r>
        <w:tab/>
        <w:t>05-04-22</w:t>
      </w:r>
      <w:r>
        <w:tab/>
        <w:t>PAVEMENT MARKING DETAILS FOR ROUNDABOUTS</w:t>
      </w:r>
    </w:p>
    <w:p w14:paraId="26D3CBEC" w14:textId="77777777" w:rsidR="00EB3F01" w:rsidRDefault="00EB3F01" w:rsidP="00EB3F01">
      <w:pPr>
        <w:tabs>
          <w:tab w:val="left" w:pos="1008"/>
          <w:tab w:val="left" w:pos="1872"/>
        </w:tabs>
        <w:spacing w:after="120"/>
        <w:ind w:left="1872" w:hanging="1872"/>
        <w:outlineLvl w:val="0"/>
      </w:pPr>
      <w:r>
        <w:t>T-M-18</w:t>
      </w:r>
      <w:r>
        <w:tab/>
        <w:t>10-29-21</w:t>
      </w:r>
      <w:r>
        <w:tab/>
        <w:t>FLEXIBLE DELINEATOR DETAILS</w:t>
      </w:r>
    </w:p>
    <w:p w14:paraId="2642D6CE" w14:textId="77777777" w:rsidR="00EB3F01" w:rsidRDefault="00EB3F01" w:rsidP="00EB3F01">
      <w:pPr>
        <w:tabs>
          <w:tab w:val="left" w:pos="1008"/>
          <w:tab w:val="left" w:pos="1872"/>
        </w:tabs>
        <w:spacing w:after="120"/>
        <w:ind w:left="1872" w:hanging="1872"/>
        <w:outlineLvl w:val="0"/>
      </w:pPr>
      <w:r>
        <w:t>T-M-18A</w:t>
      </w:r>
      <w:r>
        <w:tab/>
      </w:r>
      <w:r>
        <w:tab/>
        <w:t>DELINEATOR MOUNTING DETAILS</w:t>
      </w:r>
    </w:p>
    <w:p w14:paraId="6D376DE8" w14:textId="77777777" w:rsidR="00EB3F01" w:rsidRDefault="00EB3F01" w:rsidP="00EB3F01">
      <w:pPr>
        <w:tabs>
          <w:tab w:val="left" w:pos="1008"/>
          <w:tab w:val="left" w:pos="1872"/>
        </w:tabs>
        <w:spacing w:after="120"/>
        <w:ind w:left="1872" w:hanging="1872"/>
        <w:outlineLvl w:val="0"/>
      </w:pPr>
      <w:r>
        <w:t>T-M-19</w:t>
      </w:r>
      <w:r>
        <w:tab/>
        <w:t>0</w:t>
      </w:r>
      <w:r w:rsidR="003824AA">
        <w:t>1</w:t>
      </w:r>
      <w:r>
        <w:t>-0</w:t>
      </w:r>
      <w:r w:rsidR="003824AA">
        <w:t>9</w:t>
      </w:r>
      <w:r>
        <w:t>-2</w:t>
      </w:r>
      <w:r w:rsidR="003824AA">
        <w:t>4</w:t>
      </w:r>
      <w:r>
        <w:tab/>
        <w:t xml:space="preserve">PAVEMENT MARKING DETAILS FOR RESTRICTED CROSSING &amp; J-TURN INTERSECTION. </w:t>
      </w:r>
    </w:p>
    <w:p w14:paraId="02804BA8" w14:textId="77777777" w:rsidR="00EB3F01" w:rsidRDefault="00EB3F01" w:rsidP="00EB3F01">
      <w:pPr>
        <w:tabs>
          <w:tab w:val="left" w:pos="1008"/>
          <w:tab w:val="left" w:pos="1872"/>
        </w:tabs>
        <w:spacing w:after="120"/>
        <w:ind w:left="1872" w:hanging="1872"/>
        <w:outlineLvl w:val="0"/>
        <w:rPr>
          <w:b/>
          <w:color w:val="4F81BD" w:themeColor="accent1"/>
        </w:rPr>
      </w:pPr>
      <w:bookmarkStart w:id="30" w:name="_Toc433089667"/>
      <w:r>
        <w:rPr>
          <w:b/>
          <w:color w:val="4F81BD" w:themeColor="accent1"/>
        </w:rPr>
        <w:t>10-10</w:t>
      </w:r>
      <w:r w:rsidR="00DC74DD">
        <w:rPr>
          <w:b/>
          <w:color w:val="4F81BD" w:themeColor="accent1"/>
        </w:rPr>
        <w:t>7</w:t>
      </w:r>
      <w:r>
        <w:rPr>
          <w:b/>
          <w:color w:val="4F81BD" w:themeColor="accent1"/>
        </w:rPr>
        <w:t xml:space="preserve">.02     </w:t>
      </w:r>
      <w:r>
        <w:rPr>
          <w:b/>
          <w:color w:val="4F81BD" w:themeColor="accent1"/>
        </w:rPr>
        <w:tab/>
        <w:t>WORK ZONES</w:t>
      </w:r>
      <w:bookmarkEnd w:id="30"/>
    </w:p>
    <w:p w14:paraId="0EE30E94" w14:textId="77777777" w:rsidR="00EB3F01" w:rsidRDefault="00EB3F01" w:rsidP="00EB3F01">
      <w:pPr>
        <w:tabs>
          <w:tab w:val="left" w:pos="1008"/>
          <w:tab w:val="left" w:pos="1872"/>
        </w:tabs>
        <w:spacing w:after="120"/>
        <w:ind w:left="1872" w:hanging="1872"/>
        <w:outlineLvl w:val="0"/>
      </w:pPr>
      <w:r>
        <w:t>T-WZ-10</w:t>
      </w:r>
      <w:r>
        <w:tab/>
        <w:t>04-02-12</w:t>
      </w:r>
      <w:r>
        <w:tab/>
        <w:t>ADVANCE ROAD WORK SIGNING ON HIGHWAYS AND FREEWAYS</w:t>
      </w:r>
    </w:p>
    <w:p w14:paraId="37B2ED21" w14:textId="77777777" w:rsidR="00EB3F01" w:rsidRDefault="00EB3F01" w:rsidP="00EB3F01">
      <w:pPr>
        <w:tabs>
          <w:tab w:val="left" w:pos="1008"/>
          <w:tab w:val="left" w:pos="1872"/>
        </w:tabs>
        <w:spacing w:after="120"/>
        <w:ind w:left="1872" w:hanging="1872"/>
        <w:outlineLvl w:val="0"/>
      </w:pPr>
      <w:r>
        <w:t>T-WZ-11</w:t>
      </w:r>
      <w:r>
        <w:tab/>
        <w:t>03-04-21</w:t>
      </w:r>
      <w:r>
        <w:tab/>
        <w:t>ONE LANE CLOSURE DETAIL ON DIVIDED HIGHWAYS</w:t>
      </w:r>
    </w:p>
    <w:p w14:paraId="663FDFA8" w14:textId="77777777" w:rsidR="00EB3F01" w:rsidRDefault="00EB3F01" w:rsidP="00EB3F01">
      <w:pPr>
        <w:tabs>
          <w:tab w:val="left" w:pos="1008"/>
          <w:tab w:val="left" w:pos="1872"/>
        </w:tabs>
        <w:spacing w:after="120"/>
        <w:ind w:left="1872" w:hanging="1872"/>
        <w:outlineLvl w:val="0"/>
      </w:pPr>
      <w:r>
        <w:t>T-WZ-12</w:t>
      </w:r>
      <w:r>
        <w:tab/>
        <w:t>03-04-21</w:t>
      </w:r>
      <w:r>
        <w:tab/>
        <w:t>ONE LANE CLOSURE DETAIL FOR BRIDGES ON DIVIDED HIGHWAYS</w:t>
      </w:r>
    </w:p>
    <w:p w14:paraId="3B74139D" w14:textId="77777777" w:rsidR="00EB3F01" w:rsidRDefault="00EB3F01" w:rsidP="00EB3F01">
      <w:pPr>
        <w:tabs>
          <w:tab w:val="left" w:pos="1008"/>
          <w:tab w:val="left" w:pos="1872"/>
        </w:tabs>
        <w:spacing w:after="120"/>
        <w:ind w:left="1872" w:hanging="1872"/>
        <w:outlineLvl w:val="0"/>
      </w:pPr>
      <w:r>
        <w:t>T-WZ-13</w:t>
      </w:r>
      <w:r>
        <w:tab/>
        <w:t>05-01-20</w:t>
      </w:r>
      <w:r>
        <w:tab/>
        <w:t>TWO-OUTSIDE LANE CLOSURE FOR EXPRESSWAY AND FREEWAYS</w:t>
      </w:r>
    </w:p>
    <w:p w14:paraId="6F2130DE" w14:textId="77777777" w:rsidR="00EB3F01" w:rsidRDefault="00EB3F01" w:rsidP="00EB3F01">
      <w:pPr>
        <w:tabs>
          <w:tab w:val="left" w:pos="1008"/>
          <w:tab w:val="left" w:pos="1872"/>
        </w:tabs>
        <w:spacing w:after="120"/>
        <w:ind w:left="1872" w:hanging="1872"/>
        <w:outlineLvl w:val="0"/>
      </w:pPr>
      <w:r>
        <w:t>T-WZ-14</w:t>
      </w:r>
      <w:r>
        <w:tab/>
        <w:t>03-04-21</w:t>
      </w:r>
      <w:r>
        <w:tab/>
        <w:t>TWO-OUTSIDE LANE CLOSURE FOR INTERSTATES AND EXPRESSWAYS</w:t>
      </w:r>
    </w:p>
    <w:p w14:paraId="675CB5BF" w14:textId="77777777" w:rsidR="00EB3F01" w:rsidRDefault="00EB3F01" w:rsidP="00EB3F01">
      <w:pPr>
        <w:tabs>
          <w:tab w:val="left" w:pos="1008"/>
          <w:tab w:val="left" w:pos="1872"/>
        </w:tabs>
        <w:spacing w:after="120"/>
        <w:ind w:left="1872" w:hanging="1872"/>
        <w:outlineLvl w:val="0"/>
      </w:pPr>
      <w:r>
        <w:t>T-WZ-15</w:t>
      </w:r>
      <w:r>
        <w:tab/>
        <w:t>05-01-20</w:t>
      </w:r>
      <w:r>
        <w:tab/>
        <w:t>INTERIOR LANE CLOSURE FOR FREEWAYS</w:t>
      </w:r>
    </w:p>
    <w:p w14:paraId="6AB55F63" w14:textId="77777777" w:rsidR="00EB3F01" w:rsidRDefault="00EB3F01" w:rsidP="00EB3F01">
      <w:pPr>
        <w:tabs>
          <w:tab w:val="left" w:pos="1008"/>
          <w:tab w:val="left" w:pos="1872"/>
        </w:tabs>
        <w:spacing w:after="120"/>
        <w:ind w:left="1872" w:hanging="1872"/>
        <w:outlineLvl w:val="0"/>
      </w:pPr>
      <w:r>
        <w:t>T-WZ-16</w:t>
      </w:r>
      <w:r>
        <w:tab/>
      </w:r>
      <w:r w:rsidR="00E95D73">
        <w:t>07-30-24</w:t>
      </w:r>
      <w:r>
        <w:tab/>
        <w:t>LANE SHIFT FOR DIVIDED HIGHWAYS AND FREEWAYS</w:t>
      </w:r>
    </w:p>
    <w:p w14:paraId="4B195499" w14:textId="77777777" w:rsidR="00EB3F01" w:rsidRDefault="00EB3F01" w:rsidP="00EB3F01">
      <w:pPr>
        <w:tabs>
          <w:tab w:val="left" w:pos="1008"/>
          <w:tab w:val="left" w:pos="1872"/>
        </w:tabs>
        <w:spacing w:after="120"/>
        <w:ind w:left="1872" w:hanging="1872"/>
        <w:outlineLvl w:val="0"/>
      </w:pPr>
      <w:r>
        <w:t>T-WZ-18</w:t>
      </w:r>
      <w:r>
        <w:tab/>
        <w:t>07-07-23</w:t>
      </w:r>
      <w:r>
        <w:tab/>
        <w:t>SHOULDER CLOSURE DETAIL FOR FREEWAYS AND DIVIDED HIGHWAYS</w:t>
      </w:r>
    </w:p>
    <w:p w14:paraId="25CF402F" w14:textId="77777777" w:rsidR="00EB3F01" w:rsidRDefault="00EB3F01" w:rsidP="00EB3F01">
      <w:pPr>
        <w:tabs>
          <w:tab w:val="left" w:pos="1008"/>
          <w:tab w:val="left" w:pos="1872"/>
        </w:tabs>
        <w:spacing w:after="120"/>
        <w:ind w:left="1872" w:hanging="1872"/>
        <w:outlineLvl w:val="0"/>
      </w:pPr>
      <w:r>
        <w:t>T-WZ-19</w:t>
      </w:r>
      <w:r>
        <w:tab/>
        <w:t>03-04-21</w:t>
      </w:r>
      <w:r>
        <w:tab/>
        <w:t>MEDIAN CROSS-OVER DETAIL ON FREEWAYS</w:t>
      </w:r>
    </w:p>
    <w:p w14:paraId="1ADE134F" w14:textId="77777777" w:rsidR="00EB3F01" w:rsidRDefault="00EB3F01" w:rsidP="00EB3F01">
      <w:pPr>
        <w:tabs>
          <w:tab w:val="left" w:pos="1008"/>
          <w:tab w:val="left" w:pos="1872"/>
        </w:tabs>
        <w:spacing w:after="120"/>
        <w:ind w:left="1872" w:hanging="1872"/>
        <w:outlineLvl w:val="0"/>
      </w:pPr>
      <w:r>
        <w:t>T-WZ-20</w:t>
      </w:r>
      <w:r>
        <w:tab/>
        <w:t>12-18-99</w:t>
      </w:r>
      <w:r>
        <w:tab/>
        <w:t>GEOMETRIC MEDIAN CROSS-OVER DETAIL ON DIVIDED HIGHWAYS</w:t>
      </w:r>
    </w:p>
    <w:p w14:paraId="54977512" w14:textId="77777777" w:rsidR="00EB3F01" w:rsidRDefault="00EB3F01" w:rsidP="00EB3F01">
      <w:pPr>
        <w:tabs>
          <w:tab w:val="left" w:pos="1008"/>
          <w:tab w:val="left" w:pos="1872"/>
        </w:tabs>
        <w:spacing w:after="120"/>
        <w:ind w:left="1872" w:hanging="1872"/>
        <w:outlineLvl w:val="0"/>
      </w:pPr>
      <w:r>
        <w:t>T-WZ-21</w:t>
      </w:r>
      <w:r>
        <w:tab/>
        <w:t>05-01-20</w:t>
      </w:r>
      <w:r>
        <w:tab/>
        <w:t>LANE CLOSURE WITH LEFT HAND MERGE AND LANE SHIFT</w:t>
      </w:r>
    </w:p>
    <w:p w14:paraId="5173164B" w14:textId="77777777" w:rsidR="00EB3F01" w:rsidRDefault="00EB3F01" w:rsidP="00EB3F01">
      <w:pPr>
        <w:tabs>
          <w:tab w:val="left" w:pos="1008"/>
          <w:tab w:val="left" w:pos="1872"/>
        </w:tabs>
        <w:spacing w:after="120"/>
        <w:ind w:left="1872" w:hanging="1872"/>
        <w:outlineLvl w:val="0"/>
      </w:pPr>
      <w:r>
        <w:t>T-WZ-30</w:t>
      </w:r>
      <w:r>
        <w:tab/>
        <w:t>09-01-05</w:t>
      </w:r>
      <w:r>
        <w:tab/>
        <w:t>TRAFFIC CONTROL 2-LANE, 2-WAY DIVERSION (40 MPH OR LESS)</w:t>
      </w:r>
    </w:p>
    <w:p w14:paraId="472B2485" w14:textId="77777777" w:rsidR="00EB3F01" w:rsidRDefault="00EB3F01" w:rsidP="00EB3F01">
      <w:pPr>
        <w:tabs>
          <w:tab w:val="left" w:pos="1008"/>
          <w:tab w:val="left" w:pos="1872"/>
        </w:tabs>
        <w:spacing w:after="120"/>
        <w:ind w:left="1872" w:hanging="1872"/>
        <w:outlineLvl w:val="0"/>
      </w:pPr>
      <w:r>
        <w:t>T-WZ-31</w:t>
      </w:r>
      <w:r>
        <w:tab/>
        <w:t>09-01-05</w:t>
      </w:r>
      <w:r>
        <w:tab/>
        <w:t>TRAFFIC CONTROL 2-LANE, 2-WAY DIVERSION (GREATER THAN 40 MPH)</w:t>
      </w:r>
    </w:p>
    <w:p w14:paraId="5D24E405" w14:textId="77777777" w:rsidR="00EB3F01" w:rsidRDefault="00EB3F01" w:rsidP="00EB3F01">
      <w:pPr>
        <w:tabs>
          <w:tab w:val="left" w:pos="1008"/>
          <w:tab w:val="left" w:pos="1872"/>
        </w:tabs>
        <w:spacing w:after="120"/>
        <w:ind w:left="1872" w:hanging="1872"/>
        <w:outlineLvl w:val="0"/>
      </w:pPr>
      <w:r>
        <w:t>T-WZ-32</w:t>
      </w:r>
      <w:r>
        <w:tab/>
        <w:t>11-30-20</w:t>
      </w:r>
      <w:r>
        <w:tab/>
        <w:t>TRAFFIC CONTROL PLAN SIGNAL LAYOUT FOR TRAFFIC SIGNAL AT TWO LANE BRIDGE RECONSTRUCTION SITE</w:t>
      </w:r>
    </w:p>
    <w:p w14:paraId="6B4C8E9F" w14:textId="77777777" w:rsidR="00EB3F01" w:rsidRDefault="00EB3F01" w:rsidP="00EB3F01">
      <w:pPr>
        <w:tabs>
          <w:tab w:val="left" w:pos="1008"/>
          <w:tab w:val="left" w:pos="1872"/>
        </w:tabs>
        <w:spacing w:after="120"/>
        <w:ind w:left="1872" w:hanging="1872"/>
        <w:outlineLvl w:val="0"/>
      </w:pPr>
      <w:r>
        <w:t>T-WZ-33</w:t>
      </w:r>
      <w:r>
        <w:tab/>
        <w:t>05-27-98</w:t>
      </w:r>
      <w:r>
        <w:tab/>
        <w:t>TRAFFIC CONTROL PLAN FOR CLOSE INTERSECTION CONDITIONS USING TRAFFIC SIGNAL AT TWO LANE BRIDGE RECONSTRUCTION SITE</w:t>
      </w:r>
    </w:p>
    <w:p w14:paraId="73085ECC" w14:textId="77777777" w:rsidR="00EB3F01" w:rsidRDefault="00EB3F01" w:rsidP="00EB3F01">
      <w:pPr>
        <w:tabs>
          <w:tab w:val="left" w:pos="1008"/>
          <w:tab w:val="left" w:pos="1872"/>
        </w:tabs>
        <w:spacing w:after="120"/>
        <w:ind w:left="1872" w:hanging="1872"/>
        <w:outlineLvl w:val="0"/>
      </w:pPr>
      <w:r>
        <w:t>T-WZ-34</w:t>
      </w:r>
      <w:r>
        <w:tab/>
        <w:t>09-01-05</w:t>
      </w:r>
      <w:r>
        <w:tab/>
        <w:t>TRAFFIC CONTROL PLAN GENERAL NOTES FOR TRAFFIC SIGNAL AT TWO LANE BRIDGE RECONSTRUCTION SITE</w:t>
      </w:r>
    </w:p>
    <w:p w14:paraId="2329ADD3" w14:textId="77777777" w:rsidR="00EB3F01" w:rsidRDefault="00EB3F01" w:rsidP="00EB3F01">
      <w:pPr>
        <w:tabs>
          <w:tab w:val="left" w:pos="1008"/>
          <w:tab w:val="left" w:pos="1872"/>
        </w:tabs>
        <w:spacing w:after="120"/>
        <w:ind w:left="1872" w:hanging="1872"/>
        <w:outlineLvl w:val="0"/>
      </w:pPr>
      <w:r>
        <w:t>T-WZ-35</w:t>
      </w:r>
      <w:r>
        <w:tab/>
        <w:t>04-02-12</w:t>
      </w:r>
      <w:r>
        <w:tab/>
        <w:t xml:space="preserve">TRAFFIC CONTROL PLAN PAY ITEM AND SIGN DETAILS FOR TRAFFIC SIGNAL AT TWO LANE BRIDGE RECONSTRUCTION SITE </w:t>
      </w:r>
    </w:p>
    <w:p w14:paraId="10FE38EB" w14:textId="77777777" w:rsidR="00EB3F01" w:rsidRDefault="00EB3F01" w:rsidP="00EB3F01">
      <w:pPr>
        <w:tabs>
          <w:tab w:val="left" w:pos="1008"/>
          <w:tab w:val="left" w:pos="1872"/>
        </w:tabs>
        <w:spacing w:after="120"/>
        <w:ind w:left="1872" w:hanging="1872"/>
        <w:outlineLvl w:val="0"/>
      </w:pPr>
      <w:r>
        <w:t>T-WZ-36</w:t>
      </w:r>
      <w:r>
        <w:tab/>
        <w:t>03-05-17</w:t>
      </w:r>
      <w:r>
        <w:tab/>
        <w:t>LANE CLOSURE ON LOW-VOLUME 2-LANE HIGHWAY</w:t>
      </w:r>
    </w:p>
    <w:p w14:paraId="03DA4ADE" w14:textId="77777777" w:rsidR="00EB3F01" w:rsidRDefault="00EB3F01" w:rsidP="00EB3F01">
      <w:pPr>
        <w:tabs>
          <w:tab w:val="left" w:pos="1008"/>
          <w:tab w:val="left" w:pos="1872"/>
        </w:tabs>
        <w:spacing w:after="120"/>
        <w:ind w:left="1872" w:hanging="1872"/>
        <w:outlineLvl w:val="0"/>
      </w:pPr>
      <w:r>
        <w:t>T-WZ-40</w:t>
      </w:r>
      <w:r>
        <w:tab/>
        <w:t>03-05-17</w:t>
      </w:r>
      <w:r>
        <w:tab/>
        <w:t>RIGHT LANE CLOSURES AT NEAR SIDE OF INTERSECTIONS</w:t>
      </w:r>
    </w:p>
    <w:p w14:paraId="6876E2AA" w14:textId="77777777" w:rsidR="00EB3F01" w:rsidRDefault="00EB3F01" w:rsidP="00EB3F01">
      <w:pPr>
        <w:tabs>
          <w:tab w:val="left" w:pos="1008"/>
          <w:tab w:val="left" w:pos="1872"/>
        </w:tabs>
        <w:spacing w:after="120"/>
        <w:ind w:left="1872" w:hanging="1872"/>
        <w:outlineLvl w:val="0"/>
      </w:pPr>
      <w:r>
        <w:t>T-WZ-41</w:t>
      </w:r>
      <w:r>
        <w:tab/>
        <w:t>03-05-17</w:t>
      </w:r>
      <w:r>
        <w:tab/>
        <w:t>LEFT LANE CLOSURES AT NEAR SIDE OF INTERSECTIONS</w:t>
      </w:r>
    </w:p>
    <w:p w14:paraId="33E2808E" w14:textId="77777777" w:rsidR="00EB3F01" w:rsidRDefault="00EB3F01" w:rsidP="00EB3F01">
      <w:pPr>
        <w:tabs>
          <w:tab w:val="left" w:pos="1008"/>
          <w:tab w:val="left" w:pos="1872"/>
        </w:tabs>
        <w:spacing w:after="120"/>
        <w:ind w:left="1872" w:hanging="1872"/>
        <w:outlineLvl w:val="0"/>
      </w:pPr>
      <w:r>
        <w:t>T-WZ-42</w:t>
      </w:r>
      <w:r>
        <w:tab/>
        <w:t>03-05-17</w:t>
      </w:r>
      <w:r>
        <w:tab/>
        <w:t>CENTER LANE CLOSURES AT NEAR SIDE OF INTERSECTIONS</w:t>
      </w:r>
    </w:p>
    <w:p w14:paraId="136A978A" w14:textId="77777777" w:rsidR="00EB3F01" w:rsidRDefault="00EB3F01" w:rsidP="00EB3F01">
      <w:pPr>
        <w:tabs>
          <w:tab w:val="left" w:pos="1008"/>
          <w:tab w:val="left" w:pos="1872"/>
        </w:tabs>
        <w:spacing w:after="120"/>
        <w:ind w:left="1872" w:hanging="1872"/>
        <w:outlineLvl w:val="0"/>
      </w:pPr>
      <w:r>
        <w:t>T-WZ-50</w:t>
      </w:r>
      <w:r>
        <w:tab/>
        <w:t>04-02-12</w:t>
      </w:r>
      <w:r>
        <w:tab/>
        <w:t>TRAFFIC CONTROL FOR SIGNALS ONLY PROJECTS ON 2 OR 3 LANE MAJOR ROUTES</w:t>
      </w:r>
    </w:p>
    <w:p w14:paraId="7B443556" w14:textId="77777777" w:rsidR="00EB3F01" w:rsidRDefault="00EB3F01" w:rsidP="00EB3F01">
      <w:pPr>
        <w:tabs>
          <w:tab w:val="left" w:pos="1008"/>
          <w:tab w:val="left" w:pos="1872"/>
        </w:tabs>
        <w:spacing w:after="120"/>
        <w:ind w:left="1872" w:hanging="1872"/>
        <w:outlineLvl w:val="0"/>
      </w:pPr>
      <w:r>
        <w:t>T-WZ-51</w:t>
      </w:r>
      <w:r>
        <w:tab/>
        <w:t>04-02-12</w:t>
      </w:r>
      <w:r>
        <w:tab/>
        <w:t>TRAFFIC CONTROL FOR SIGNALS ONLY PROJECTS ON 4 OR 5 LANE MAJOR ROUTES</w:t>
      </w:r>
    </w:p>
    <w:p w14:paraId="02BF2AE4" w14:textId="77777777" w:rsidR="00EB3F01" w:rsidRDefault="00EB3F01" w:rsidP="00EB3F01">
      <w:pPr>
        <w:tabs>
          <w:tab w:val="left" w:pos="1008"/>
          <w:tab w:val="left" w:pos="1872"/>
        </w:tabs>
        <w:spacing w:after="120"/>
        <w:ind w:left="1872" w:hanging="1872"/>
        <w:outlineLvl w:val="0"/>
      </w:pPr>
      <w:r>
        <w:t>T-WZ-52</w:t>
      </w:r>
      <w:r>
        <w:tab/>
        <w:t>04-02-12</w:t>
      </w:r>
      <w:r>
        <w:tab/>
        <w:t>TRAFFIC CONTROL FOR SIGNALS ONLY PROJECTS ON 4 OR 5 LANE MAJOR AND MINOR ROUTES</w:t>
      </w:r>
    </w:p>
    <w:p w14:paraId="7ADD3009" w14:textId="77777777" w:rsidR="00EB3F01" w:rsidRDefault="00EB3F01" w:rsidP="00EB3F01">
      <w:pPr>
        <w:tabs>
          <w:tab w:val="left" w:pos="1008"/>
          <w:tab w:val="left" w:pos="1872"/>
        </w:tabs>
        <w:spacing w:after="120"/>
        <w:ind w:left="1872" w:hanging="1872"/>
        <w:outlineLvl w:val="0"/>
      </w:pPr>
      <w:r>
        <w:t>T-WZ-53</w:t>
      </w:r>
      <w:r>
        <w:tab/>
        <w:t>04-02-12</w:t>
      </w:r>
      <w:r>
        <w:tab/>
        <w:t>TRAFFIC CONTROL FOR SIGNALS ONLY PROJECTS ON 4 OR MORE LANE DIVIDED MAJOR ROUTES</w:t>
      </w:r>
    </w:p>
    <w:p w14:paraId="1288C6DB" w14:textId="77777777" w:rsidR="00EB3F01" w:rsidRDefault="00EB3F01" w:rsidP="00EB3F01">
      <w:pPr>
        <w:tabs>
          <w:tab w:val="left" w:pos="1008"/>
          <w:tab w:val="left" w:pos="1872"/>
        </w:tabs>
        <w:spacing w:after="120"/>
        <w:ind w:left="1872" w:hanging="1872"/>
        <w:outlineLvl w:val="0"/>
      </w:pPr>
      <w:r>
        <w:lastRenderedPageBreak/>
        <w:t>T-WZ-54</w:t>
      </w:r>
      <w:r>
        <w:tab/>
        <w:t>04-02-12</w:t>
      </w:r>
      <w:r>
        <w:tab/>
        <w:t>TRAFFIC CONTROL FOR SIGNALS ONLY PROJECTS ON 4 OR MORE LANE DIVIDED MAJOR ROUTES AND 4 OR MORE LANE MINOR ROUTES</w:t>
      </w:r>
    </w:p>
    <w:p w14:paraId="2441743C" w14:textId="77777777" w:rsidR="00EB3F01" w:rsidRDefault="00EB3F01" w:rsidP="00EB3F01">
      <w:pPr>
        <w:tabs>
          <w:tab w:val="left" w:pos="1008"/>
          <w:tab w:val="left" w:pos="1872"/>
        </w:tabs>
        <w:spacing w:after="120"/>
        <w:ind w:left="1872" w:hanging="1872"/>
        <w:outlineLvl w:val="0"/>
      </w:pPr>
      <w:r>
        <w:t>T-WZ-55</w:t>
      </w:r>
      <w:r>
        <w:tab/>
        <w:t>10-29-21</w:t>
      </w:r>
      <w:r>
        <w:tab/>
        <w:t>SIDEWALK TRAFFIC CONTROL</w:t>
      </w:r>
    </w:p>
    <w:p w14:paraId="7E14EFDE" w14:textId="77777777" w:rsidR="00EB3F01" w:rsidRDefault="00EB3F01" w:rsidP="00EB3F01">
      <w:pPr>
        <w:tabs>
          <w:tab w:val="left" w:pos="1008"/>
          <w:tab w:val="left" w:pos="1872"/>
        </w:tabs>
        <w:spacing w:after="120"/>
        <w:ind w:left="1872" w:hanging="1872"/>
        <w:outlineLvl w:val="0"/>
      </w:pPr>
      <w:r>
        <w:t>T-WZ-56</w:t>
      </w:r>
      <w:r>
        <w:tab/>
        <w:t>05-15-22</w:t>
      </w:r>
      <w:r>
        <w:tab/>
        <w:t>TRANSVERSE RUMBLE STRIP USE WITHIN WORK ZONES</w:t>
      </w:r>
    </w:p>
    <w:p w14:paraId="04432232" w14:textId="77777777" w:rsidR="00EB3F01" w:rsidRDefault="00EB3F01" w:rsidP="00EB3F01">
      <w:pPr>
        <w:tabs>
          <w:tab w:val="left" w:pos="1008"/>
          <w:tab w:val="left" w:pos="1872"/>
        </w:tabs>
        <w:spacing w:after="120"/>
        <w:ind w:left="1872" w:hanging="1872"/>
        <w:outlineLvl w:val="0"/>
      </w:pPr>
      <w:r>
        <w:t>T-WZ-60</w:t>
      </w:r>
      <w:r>
        <w:tab/>
      </w:r>
      <w:r>
        <w:tab/>
        <w:t>FREEWAY RESURFACING SIGNING LAYOUT</w:t>
      </w:r>
    </w:p>
    <w:p w14:paraId="1E838619" w14:textId="77777777" w:rsidR="00EB3F01" w:rsidRDefault="00EB3F01" w:rsidP="00EB3F01">
      <w:pPr>
        <w:tabs>
          <w:tab w:val="left" w:pos="1008"/>
          <w:tab w:val="left" w:pos="1872"/>
        </w:tabs>
        <w:spacing w:after="120"/>
        <w:ind w:left="1872" w:hanging="1872"/>
        <w:outlineLvl w:val="0"/>
      </w:pPr>
      <w:r>
        <w:t>T-WZ-61</w:t>
      </w:r>
      <w:r>
        <w:tab/>
        <w:t>05-15-22</w:t>
      </w:r>
      <w:r>
        <w:tab/>
        <w:t>ROLLING ROADBLOCK DETAIL FOR DIVIDED HIGHWAYS</w:t>
      </w:r>
    </w:p>
    <w:p w14:paraId="36BC2DD2" w14:textId="77777777" w:rsidR="00EB3F01" w:rsidRDefault="00EB3F01" w:rsidP="00EB3F01">
      <w:pPr>
        <w:tabs>
          <w:tab w:val="left" w:pos="1008"/>
          <w:tab w:val="left" w:pos="1872"/>
        </w:tabs>
        <w:spacing w:after="120"/>
        <w:ind w:left="1872" w:hanging="1872"/>
        <w:outlineLvl w:val="0"/>
      </w:pPr>
      <w:r>
        <w:t>T-WZ-62</w:t>
      </w:r>
      <w:r>
        <w:tab/>
      </w:r>
      <w:r>
        <w:tab/>
        <w:t>CONSTRUCTION ACCESS/EMERGENCY PULL-OFF ON FREEWAYS</w:t>
      </w:r>
    </w:p>
    <w:p w14:paraId="6C36A8BA" w14:textId="77777777" w:rsidR="00EB3F01" w:rsidRDefault="00EB3F01" w:rsidP="00EB3F01">
      <w:pPr>
        <w:tabs>
          <w:tab w:val="left" w:pos="1008"/>
          <w:tab w:val="left" w:pos="1872"/>
        </w:tabs>
        <w:spacing w:after="120"/>
        <w:ind w:left="1872" w:hanging="1872"/>
        <w:outlineLvl w:val="0"/>
      </w:pPr>
      <w:r>
        <w:t>T-WZ-63</w:t>
      </w:r>
      <w:r>
        <w:tab/>
      </w:r>
      <w:r w:rsidR="006A32EB">
        <w:t>01-09-24</w:t>
      </w:r>
      <w:r>
        <w:tab/>
        <w:t>WORK ZONE IN THE VICINITY OF AN ENTRANCE RAMP</w:t>
      </w:r>
    </w:p>
    <w:p w14:paraId="07F3E6CD" w14:textId="77777777" w:rsidR="00EB3F01" w:rsidRDefault="00EB3F01" w:rsidP="00EB3F01">
      <w:pPr>
        <w:tabs>
          <w:tab w:val="left" w:pos="1008"/>
          <w:tab w:val="left" w:pos="1872"/>
        </w:tabs>
        <w:spacing w:after="120"/>
        <w:ind w:left="1872" w:hanging="1872"/>
        <w:outlineLvl w:val="0"/>
      </w:pPr>
      <w:r>
        <w:t>T-WZ-64</w:t>
      </w:r>
      <w:r>
        <w:tab/>
      </w:r>
      <w:r>
        <w:tab/>
        <w:t>WORK ZONE IN THE VICINITY OF AN EXIT</w:t>
      </w:r>
    </w:p>
    <w:p w14:paraId="32EA0A6F" w14:textId="77777777" w:rsidR="00357396" w:rsidRDefault="00357396" w:rsidP="00EB3F01">
      <w:pPr>
        <w:tabs>
          <w:tab w:val="left" w:pos="1008"/>
          <w:tab w:val="left" w:pos="1872"/>
        </w:tabs>
        <w:spacing w:after="120"/>
        <w:ind w:left="1872" w:hanging="1872"/>
        <w:outlineLvl w:val="0"/>
      </w:pPr>
      <w:r>
        <w:t>T-WZ-65</w:t>
      </w:r>
      <w:r>
        <w:tab/>
      </w:r>
      <w:r>
        <w:tab/>
        <w:t>LANE CLOSURE WITH LATE MERGE</w:t>
      </w:r>
    </w:p>
    <w:p w14:paraId="579F147F" w14:textId="77777777" w:rsidR="00EB3F01" w:rsidRDefault="00EB3F01" w:rsidP="00EB3F01">
      <w:pPr>
        <w:tabs>
          <w:tab w:val="left" w:pos="1008"/>
          <w:tab w:val="left" w:pos="1872"/>
        </w:tabs>
        <w:spacing w:after="120"/>
        <w:ind w:left="1872" w:hanging="1872"/>
        <w:outlineLvl w:val="0"/>
      </w:pPr>
      <w:r>
        <w:t>T-WZ-FAB1</w:t>
      </w:r>
      <w:r>
        <w:tab/>
      </w:r>
      <w:r>
        <w:tab/>
        <w:t>FLASHING YELLOW ARROW BOARD</w:t>
      </w:r>
    </w:p>
    <w:p w14:paraId="0CE2339E" w14:textId="77777777" w:rsidR="00EB3F01" w:rsidRDefault="00EB3F01" w:rsidP="00EB3F01">
      <w:pPr>
        <w:tabs>
          <w:tab w:val="left" w:pos="1008"/>
          <w:tab w:val="left" w:pos="1872"/>
        </w:tabs>
        <w:spacing w:after="120"/>
        <w:ind w:left="1872" w:hanging="1872"/>
        <w:outlineLvl w:val="0"/>
      </w:pPr>
      <w:r>
        <w:t>T-WZ-PBR1</w:t>
      </w:r>
      <w:r>
        <w:tab/>
        <w:t>12-09-22</w:t>
      </w:r>
      <w:r>
        <w:tab/>
        <w:t>INTERCONNECTED PORTABLE BARRIER RAIL</w:t>
      </w:r>
    </w:p>
    <w:p w14:paraId="5CE2E1F4" w14:textId="77777777" w:rsidR="00EB3F01" w:rsidRDefault="00EB3F01" w:rsidP="00EB3F01">
      <w:pPr>
        <w:tabs>
          <w:tab w:val="left" w:pos="1008"/>
          <w:tab w:val="left" w:pos="1872"/>
        </w:tabs>
        <w:spacing w:after="120"/>
        <w:ind w:left="1872" w:hanging="1872"/>
        <w:outlineLvl w:val="0"/>
      </w:pPr>
      <w:r w:rsidRPr="008010BC">
        <w:t>T-WZ-PBR2</w:t>
      </w:r>
      <w:r w:rsidRPr="008010BC">
        <w:tab/>
        <w:t>02-28-20</w:t>
      </w:r>
      <w:r w:rsidRPr="008010BC">
        <w:tab/>
        <w:t>DETAILS FOR</w:t>
      </w:r>
      <w:r>
        <w:t xml:space="preserve"> WORK ZONE CHANNELIZATION DEVICES</w:t>
      </w:r>
    </w:p>
    <w:p w14:paraId="07033844" w14:textId="77777777" w:rsidR="00EB3F01" w:rsidRDefault="00EB3F01" w:rsidP="00EB3F01">
      <w:pPr>
        <w:tabs>
          <w:tab w:val="left" w:pos="1008"/>
          <w:tab w:val="left" w:pos="1872"/>
        </w:tabs>
        <w:spacing w:after="120"/>
        <w:ind w:left="1872" w:hanging="1872"/>
        <w:outlineLvl w:val="0"/>
      </w:pPr>
      <w:r>
        <w:t>T-WZ-PCB1</w:t>
      </w:r>
      <w:r>
        <w:tab/>
        <w:t>12-09-22</w:t>
      </w:r>
      <w:r>
        <w:tab/>
        <w:t>10 FOOT PORTABLE CONCRETE BARRIER RAIL</w:t>
      </w:r>
    </w:p>
    <w:p w14:paraId="21924E63" w14:textId="77777777" w:rsidR="00EB3F01" w:rsidRDefault="00EB3F01" w:rsidP="00EB3F01">
      <w:pPr>
        <w:tabs>
          <w:tab w:val="left" w:pos="1008"/>
          <w:tab w:val="left" w:pos="1872"/>
        </w:tabs>
        <w:spacing w:after="120"/>
        <w:ind w:left="1872" w:hanging="1872"/>
        <w:outlineLvl w:val="0"/>
      </w:pPr>
      <w:r>
        <w:t>T-WZ-PCB2</w:t>
      </w:r>
      <w:r>
        <w:tab/>
        <w:t>12-09--22</w:t>
      </w:r>
      <w:r>
        <w:tab/>
        <w:t>20 FOOT PORTABLE CONCRETE BARRIER RAIL</w:t>
      </w:r>
    </w:p>
    <w:p w14:paraId="04D602F6" w14:textId="77777777" w:rsidR="00EB3F01" w:rsidRDefault="00EB3F01" w:rsidP="00EB3F01">
      <w:pPr>
        <w:tabs>
          <w:tab w:val="left" w:pos="1008"/>
          <w:tab w:val="left" w:pos="1872"/>
        </w:tabs>
        <w:spacing w:after="120"/>
        <w:ind w:left="1872" w:hanging="1872"/>
        <w:outlineLvl w:val="0"/>
      </w:pPr>
      <w:r>
        <w:t>T-WZ-PCB2A</w:t>
      </w:r>
      <w:r>
        <w:tab/>
        <w:t>12-09-22</w:t>
      </w:r>
      <w:r>
        <w:tab/>
        <w:t>20 FOOT PORTABLE CONCRETE BARRIER RAIL STIFFENER TUBE</w:t>
      </w:r>
    </w:p>
    <w:p w14:paraId="213C466D" w14:textId="77777777" w:rsidR="00EB3F01" w:rsidRDefault="00EB3F01" w:rsidP="00EB3F01">
      <w:pPr>
        <w:tabs>
          <w:tab w:val="left" w:pos="1008"/>
          <w:tab w:val="left" w:pos="1872"/>
        </w:tabs>
        <w:spacing w:after="120"/>
        <w:ind w:left="1872" w:hanging="1872"/>
        <w:outlineLvl w:val="0"/>
      </w:pPr>
      <w:r>
        <w:t>T-WZ-PCB3</w:t>
      </w:r>
      <w:r>
        <w:tab/>
      </w:r>
      <w:r w:rsidRPr="00BF2209">
        <w:t>01-28-22</w:t>
      </w:r>
      <w:r w:rsidRPr="00BF2209">
        <w:tab/>
        <w:t>PORTABLE</w:t>
      </w:r>
      <w:r>
        <w:t xml:space="preserve"> CONCRETE BARRIER RAIL DETAILS</w:t>
      </w:r>
    </w:p>
    <w:p w14:paraId="206679C6" w14:textId="77777777" w:rsidR="00EB3F01" w:rsidRDefault="00EB3F01" w:rsidP="00EB3F01">
      <w:pPr>
        <w:tabs>
          <w:tab w:val="left" w:pos="1008"/>
          <w:tab w:val="left" w:pos="1872"/>
        </w:tabs>
        <w:spacing w:after="120"/>
        <w:ind w:left="1872" w:hanging="1872"/>
        <w:outlineLvl w:val="0"/>
      </w:pPr>
      <w:r>
        <w:t>T-WZ-PCB4</w:t>
      </w:r>
      <w:r>
        <w:tab/>
        <w:t>12-09-22</w:t>
      </w:r>
      <w:r>
        <w:tab/>
        <w:t>PORTABLE CONCRETE BARRIER RAIL ANCHOR PIN DETAILS</w:t>
      </w:r>
    </w:p>
    <w:p w14:paraId="165A60EC" w14:textId="77777777" w:rsidR="00EB3F01" w:rsidRDefault="00EB3F01" w:rsidP="00EB3F01">
      <w:pPr>
        <w:keepNext/>
        <w:tabs>
          <w:tab w:val="left" w:pos="4608"/>
        </w:tabs>
        <w:spacing w:after="120"/>
        <w:rPr>
          <w:b/>
          <w:bCs/>
          <w:snapToGrid w:val="0"/>
          <w:sz w:val="18"/>
        </w:rPr>
      </w:pPr>
      <w:r>
        <w:rPr>
          <w:b/>
          <w:bCs/>
          <w:snapToGrid w:val="0"/>
          <w:sz w:val="18"/>
        </w:rPr>
        <w:t>10-10</w:t>
      </w:r>
      <w:r w:rsidR="00DC74DD">
        <w:rPr>
          <w:b/>
          <w:bCs/>
          <w:snapToGrid w:val="0"/>
          <w:sz w:val="18"/>
        </w:rPr>
        <w:t>8</w:t>
      </w:r>
      <w:r>
        <w:rPr>
          <w:b/>
          <w:bCs/>
          <w:snapToGrid w:val="0"/>
          <w:sz w:val="18"/>
        </w:rPr>
        <w:t>.00   EROSION PREVENTION AND SEDIMENT CONTROL</w:t>
      </w:r>
    </w:p>
    <w:p w14:paraId="2444F5DC" w14:textId="77777777" w:rsidR="00EB3F01" w:rsidRDefault="00EB3F01" w:rsidP="00EB3F01">
      <w:pPr>
        <w:tabs>
          <w:tab w:val="left" w:pos="1008"/>
          <w:tab w:val="left" w:pos="1872"/>
        </w:tabs>
        <w:spacing w:after="120"/>
        <w:ind w:left="1872" w:hanging="1872"/>
        <w:outlineLvl w:val="0"/>
        <w:rPr>
          <w:b/>
          <w:color w:val="4F81BD" w:themeColor="accent1"/>
        </w:rPr>
      </w:pPr>
      <w:bookmarkStart w:id="31" w:name="_Toc433089669"/>
      <w:r>
        <w:rPr>
          <w:b/>
          <w:color w:val="4F81BD" w:themeColor="accent1"/>
        </w:rPr>
        <w:t>10-10</w:t>
      </w:r>
      <w:r w:rsidR="00DC74DD">
        <w:rPr>
          <w:b/>
          <w:color w:val="4F81BD" w:themeColor="accent1"/>
        </w:rPr>
        <w:t>8</w:t>
      </w:r>
      <w:r>
        <w:rPr>
          <w:b/>
          <w:color w:val="4F81BD" w:themeColor="accent1"/>
        </w:rPr>
        <w:t xml:space="preserve">.01     </w:t>
      </w:r>
      <w:r>
        <w:rPr>
          <w:b/>
          <w:color w:val="4F81BD" w:themeColor="accent1"/>
        </w:rPr>
        <w:tab/>
        <w:t>DEWATERING DEVICES</w:t>
      </w:r>
      <w:bookmarkEnd w:id="31"/>
    </w:p>
    <w:p w14:paraId="0498AE46" w14:textId="77777777" w:rsidR="00EB3F01" w:rsidRDefault="00EB3F01" w:rsidP="00EB3F01">
      <w:pPr>
        <w:tabs>
          <w:tab w:val="left" w:pos="1008"/>
          <w:tab w:val="left" w:pos="1872"/>
        </w:tabs>
        <w:spacing w:after="120"/>
        <w:ind w:left="1872" w:hanging="1872"/>
        <w:outlineLvl w:val="0"/>
      </w:pPr>
      <w:r>
        <w:t>EC-STR-1</w:t>
      </w:r>
      <w:r>
        <w:tab/>
        <w:t>08-01-12</w:t>
      </w:r>
      <w:r>
        <w:tab/>
        <w:t>DEWATERING STRUCTURE</w:t>
      </w:r>
    </w:p>
    <w:p w14:paraId="7062737E" w14:textId="77777777" w:rsidR="00EB3F01" w:rsidRDefault="00EB3F01" w:rsidP="00EB3F01">
      <w:pPr>
        <w:tabs>
          <w:tab w:val="left" w:pos="1008"/>
          <w:tab w:val="left" w:pos="1872"/>
        </w:tabs>
        <w:spacing w:after="120"/>
        <w:ind w:left="1872" w:hanging="1872"/>
        <w:outlineLvl w:val="0"/>
      </w:pPr>
      <w:r>
        <w:t>EC-STR-2</w:t>
      </w:r>
      <w:r>
        <w:tab/>
        <w:t>08-01-12</w:t>
      </w:r>
      <w:r>
        <w:tab/>
        <w:t>SEDIMENT FILTER BAG</w:t>
      </w:r>
    </w:p>
    <w:p w14:paraId="0BF58E3B" w14:textId="77777777" w:rsidR="00EB3F01" w:rsidRDefault="00EB3F01" w:rsidP="00EB3F01">
      <w:pPr>
        <w:tabs>
          <w:tab w:val="left" w:pos="1008"/>
          <w:tab w:val="left" w:pos="1872"/>
        </w:tabs>
        <w:spacing w:after="120"/>
        <w:ind w:left="1872" w:hanging="1872"/>
        <w:outlineLvl w:val="0"/>
        <w:rPr>
          <w:b/>
          <w:color w:val="4F81BD" w:themeColor="accent1"/>
        </w:rPr>
      </w:pPr>
      <w:bookmarkStart w:id="32" w:name="_Toc433089670"/>
      <w:r>
        <w:rPr>
          <w:b/>
          <w:color w:val="4F81BD" w:themeColor="accent1"/>
        </w:rPr>
        <w:t>10-10</w:t>
      </w:r>
      <w:r w:rsidR="00DC74DD">
        <w:rPr>
          <w:b/>
          <w:color w:val="4F81BD" w:themeColor="accent1"/>
        </w:rPr>
        <w:t>8</w:t>
      </w:r>
      <w:r>
        <w:rPr>
          <w:b/>
          <w:color w:val="4F81BD" w:themeColor="accent1"/>
        </w:rPr>
        <w:t>.02</w:t>
      </w:r>
      <w:r>
        <w:rPr>
          <w:b/>
          <w:color w:val="4F81BD" w:themeColor="accent1"/>
        </w:rPr>
        <w:tab/>
        <w:t>SLOPE DEVICES</w:t>
      </w:r>
      <w:bookmarkEnd w:id="32"/>
    </w:p>
    <w:p w14:paraId="665E1ECF" w14:textId="77777777" w:rsidR="00EB3F01" w:rsidRDefault="00EB3F01" w:rsidP="00EB3F01">
      <w:pPr>
        <w:tabs>
          <w:tab w:val="left" w:pos="1008"/>
          <w:tab w:val="left" w:pos="1872"/>
        </w:tabs>
        <w:spacing w:after="120"/>
        <w:ind w:left="1872" w:hanging="1872"/>
        <w:outlineLvl w:val="0"/>
      </w:pPr>
      <w:r>
        <w:t>EC-STR-3B</w:t>
      </w:r>
      <w:r>
        <w:tab/>
        <w:t>06-15-21</w:t>
      </w:r>
      <w:r>
        <w:tab/>
        <w:t>SILT FENCE</w:t>
      </w:r>
    </w:p>
    <w:p w14:paraId="43D0DFF0" w14:textId="77777777" w:rsidR="00EB3F01" w:rsidRDefault="00EB3F01" w:rsidP="00EB3F01">
      <w:pPr>
        <w:tabs>
          <w:tab w:val="left" w:pos="1008"/>
          <w:tab w:val="left" w:pos="1872"/>
        </w:tabs>
        <w:spacing w:after="120"/>
        <w:ind w:left="1872" w:hanging="1872"/>
        <w:outlineLvl w:val="0"/>
      </w:pPr>
      <w:r>
        <w:t>EC-STR-3C</w:t>
      </w:r>
      <w:r>
        <w:tab/>
        <w:t>03-01-23</w:t>
      </w:r>
      <w:r>
        <w:tab/>
        <w:t>SILT FENCE WITH WIRE BACKING</w:t>
      </w:r>
    </w:p>
    <w:p w14:paraId="3F2BD3E1" w14:textId="77777777" w:rsidR="00EB3F01" w:rsidRDefault="00EB3F01" w:rsidP="00EB3F01">
      <w:pPr>
        <w:tabs>
          <w:tab w:val="left" w:pos="1008"/>
          <w:tab w:val="left" w:pos="1872"/>
        </w:tabs>
        <w:spacing w:after="120"/>
        <w:ind w:left="1872" w:hanging="1872"/>
        <w:outlineLvl w:val="0"/>
      </w:pPr>
      <w:r>
        <w:t>EC-STR-3D</w:t>
      </w:r>
      <w:r>
        <w:tab/>
        <w:t>03-01-23</w:t>
      </w:r>
      <w:r>
        <w:tab/>
        <w:t>ENHANCED SILT FENCE</w:t>
      </w:r>
    </w:p>
    <w:p w14:paraId="0F6C227A" w14:textId="77777777" w:rsidR="00EB3F01" w:rsidRDefault="00EB3F01" w:rsidP="00EB3F01">
      <w:pPr>
        <w:tabs>
          <w:tab w:val="left" w:pos="1008"/>
          <w:tab w:val="left" w:pos="1872"/>
        </w:tabs>
        <w:spacing w:after="120"/>
        <w:ind w:left="1872" w:hanging="1872"/>
        <w:outlineLvl w:val="0"/>
      </w:pPr>
      <w:r>
        <w:t>EC-STR-3E</w:t>
      </w:r>
      <w:r>
        <w:tab/>
        <w:t>04-01-08</w:t>
      </w:r>
      <w:r>
        <w:tab/>
        <w:t>SILT FENCE FABRIC JOINING DETAILS</w:t>
      </w:r>
    </w:p>
    <w:p w14:paraId="42735D97" w14:textId="77777777" w:rsidR="00EB3F01" w:rsidRDefault="00EB3F01" w:rsidP="00EB3F01">
      <w:pPr>
        <w:tabs>
          <w:tab w:val="left" w:pos="1008"/>
          <w:tab w:val="left" w:pos="1872"/>
        </w:tabs>
        <w:spacing w:after="120"/>
        <w:ind w:left="1872" w:hanging="1872"/>
        <w:outlineLvl w:val="0"/>
      </w:pPr>
      <w:r>
        <w:t>EC-STR-8</w:t>
      </w:r>
      <w:r>
        <w:tab/>
        <w:t>06-10-14</w:t>
      </w:r>
      <w:r>
        <w:tab/>
        <w:t>FILTER SOCK</w:t>
      </w:r>
    </w:p>
    <w:p w14:paraId="5EDA3754" w14:textId="77777777" w:rsidR="00EB3F01" w:rsidRDefault="00EB3F01" w:rsidP="00EB3F01">
      <w:pPr>
        <w:tabs>
          <w:tab w:val="left" w:pos="1008"/>
          <w:tab w:val="left" w:pos="1872"/>
        </w:tabs>
        <w:spacing w:after="120"/>
        <w:ind w:left="1872" w:hanging="1872"/>
        <w:outlineLvl w:val="0"/>
      </w:pPr>
      <w:r>
        <w:t>EC-STR-27</w:t>
      </w:r>
      <w:r>
        <w:tab/>
        <w:t>08-01-12</w:t>
      </w:r>
      <w:r>
        <w:tab/>
        <w:t>TEMPORARY SLOPE DRAIN AND BERM</w:t>
      </w:r>
    </w:p>
    <w:p w14:paraId="74898AAC" w14:textId="77777777" w:rsidR="00EB3F01" w:rsidRDefault="00EB3F01" w:rsidP="00EB3F01">
      <w:pPr>
        <w:tabs>
          <w:tab w:val="left" w:pos="1008"/>
          <w:tab w:val="left" w:pos="1872"/>
        </w:tabs>
        <w:spacing w:after="120"/>
        <w:ind w:left="1872" w:hanging="1872"/>
        <w:outlineLvl w:val="0"/>
      </w:pPr>
      <w:r>
        <w:t>EC-STR-29</w:t>
      </w:r>
      <w:r>
        <w:tab/>
        <w:t>08-01-12</w:t>
      </w:r>
      <w:r>
        <w:tab/>
        <w:t>PERMANENT SLOPE DRAIN PIPE</w:t>
      </w:r>
    </w:p>
    <w:p w14:paraId="5B99DDAC" w14:textId="77777777" w:rsidR="00EB3F01" w:rsidRDefault="00EB3F01" w:rsidP="00EB3F01">
      <w:pPr>
        <w:tabs>
          <w:tab w:val="left" w:pos="1008"/>
          <w:tab w:val="left" w:pos="1872"/>
        </w:tabs>
        <w:spacing w:after="120"/>
        <w:ind w:left="1872" w:hanging="1872"/>
        <w:outlineLvl w:val="0"/>
      </w:pPr>
      <w:r>
        <w:t>EC-STR-34</w:t>
      </w:r>
      <w:r>
        <w:tab/>
        <w:t>05-04-22</w:t>
      </w:r>
      <w:r>
        <w:tab/>
        <w:t>EROSION CONTROL BLANKET FOR SLOPE INSTALLATION</w:t>
      </w:r>
    </w:p>
    <w:p w14:paraId="38D9EC9F" w14:textId="77777777" w:rsidR="00EB3F01" w:rsidRDefault="00EB3F01" w:rsidP="00EB3F01">
      <w:pPr>
        <w:tabs>
          <w:tab w:val="left" w:pos="1008"/>
          <w:tab w:val="left" w:pos="1872"/>
        </w:tabs>
        <w:spacing w:after="120"/>
        <w:ind w:left="1872" w:hanging="1872"/>
        <w:outlineLvl w:val="0"/>
      </w:pPr>
      <w:r>
        <w:t>EC-STR-35</w:t>
      </w:r>
      <w:r>
        <w:tab/>
        <w:t>08-01-12</w:t>
      </w:r>
      <w:r>
        <w:tab/>
        <w:t>FILTER BERMS</w:t>
      </w:r>
    </w:p>
    <w:p w14:paraId="1B576123" w14:textId="77777777" w:rsidR="00EB3F01" w:rsidRDefault="00EB3F01" w:rsidP="00EB3F01">
      <w:pPr>
        <w:tabs>
          <w:tab w:val="left" w:pos="1008"/>
          <w:tab w:val="left" w:pos="1872"/>
        </w:tabs>
        <w:spacing w:after="120"/>
        <w:ind w:left="1872" w:hanging="1872"/>
        <w:outlineLvl w:val="0"/>
      </w:pPr>
      <w:r>
        <w:t>EC-STR-37</w:t>
      </w:r>
      <w:r>
        <w:tab/>
        <w:t>06-10-14</w:t>
      </w:r>
      <w:r>
        <w:tab/>
        <w:t>SEDIMENT TUBE</w:t>
      </w:r>
    </w:p>
    <w:p w14:paraId="0236393C" w14:textId="77777777" w:rsidR="00EB3F01" w:rsidRDefault="00EB3F01" w:rsidP="00EB3F01">
      <w:pPr>
        <w:tabs>
          <w:tab w:val="left" w:pos="1008"/>
          <w:tab w:val="left" w:pos="1872"/>
        </w:tabs>
        <w:spacing w:after="120"/>
        <w:ind w:left="1872" w:hanging="1872"/>
        <w:outlineLvl w:val="0"/>
        <w:rPr>
          <w:b/>
          <w:color w:val="4F81BD" w:themeColor="accent1"/>
        </w:rPr>
      </w:pPr>
      <w:bookmarkStart w:id="33" w:name="_Toc433089671"/>
      <w:r>
        <w:rPr>
          <w:b/>
          <w:color w:val="4F81BD" w:themeColor="accent1"/>
        </w:rPr>
        <w:t>10-10</w:t>
      </w:r>
      <w:r w:rsidR="00DC74DD">
        <w:rPr>
          <w:b/>
          <w:color w:val="4F81BD" w:themeColor="accent1"/>
        </w:rPr>
        <w:t>8</w:t>
      </w:r>
      <w:r>
        <w:rPr>
          <w:b/>
          <w:color w:val="4F81BD" w:themeColor="accent1"/>
        </w:rPr>
        <w:t xml:space="preserve">.03     </w:t>
      </w:r>
      <w:r>
        <w:rPr>
          <w:b/>
          <w:color w:val="4F81BD" w:themeColor="accent1"/>
        </w:rPr>
        <w:tab/>
        <w:t>DITCH DEVICES</w:t>
      </w:r>
      <w:bookmarkEnd w:id="33"/>
    </w:p>
    <w:p w14:paraId="753E6B24" w14:textId="77777777" w:rsidR="00EB3F01" w:rsidRDefault="00EB3F01" w:rsidP="00EB3F01">
      <w:pPr>
        <w:tabs>
          <w:tab w:val="left" w:pos="1008"/>
          <w:tab w:val="left" w:pos="1872"/>
        </w:tabs>
        <w:spacing w:after="120"/>
        <w:ind w:left="1872" w:hanging="1872"/>
        <w:outlineLvl w:val="0"/>
      </w:pPr>
      <w:r>
        <w:t>EC-STR-4</w:t>
      </w:r>
      <w:r>
        <w:tab/>
      </w:r>
      <w:r w:rsidR="00E95D73">
        <w:t>07-30-24</w:t>
      </w:r>
      <w:r>
        <w:tab/>
        <w:t>ENHANCED SILT FENCE CHECK (TRAPEZOIDAL DITCH)</w:t>
      </w:r>
    </w:p>
    <w:p w14:paraId="76A134B2" w14:textId="77777777" w:rsidR="00EB3F01" w:rsidRDefault="00EB3F01" w:rsidP="00EB3F01">
      <w:pPr>
        <w:tabs>
          <w:tab w:val="left" w:pos="1008"/>
          <w:tab w:val="left" w:pos="1872"/>
        </w:tabs>
        <w:spacing w:after="120"/>
        <w:ind w:left="1872" w:hanging="1872"/>
        <w:outlineLvl w:val="0"/>
      </w:pPr>
      <w:r>
        <w:t>EC-STR-4A</w:t>
      </w:r>
      <w:r>
        <w:tab/>
      </w:r>
      <w:r w:rsidR="00E95D73">
        <w:t>07-30-24</w:t>
      </w:r>
      <w:r>
        <w:tab/>
        <w:t>ENHANCED SILT FENCE CHECK (V-DITCH)</w:t>
      </w:r>
    </w:p>
    <w:p w14:paraId="216F81BC" w14:textId="77777777" w:rsidR="00EB3F01" w:rsidRDefault="00EB3F01" w:rsidP="00EB3F01">
      <w:pPr>
        <w:tabs>
          <w:tab w:val="left" w:pos="1008"/>
          <w:tab w:val="left" w:pos="1872"/>
        </w:tabs>
        <w:spacing w:after="120"/>
        <w:ind w:left="1872" w:hanging="1872"/>
        <w:outlineLvl w:val="0"/>
      </w:pPr>
      <w:r>
        <w:t>EC-STR-4B</w:t>
      </w:r>
      <w:r>
        <w:tab/>
        <w:t>08-01-12</w:t>
      </w:r>
      <w:r>
        <w:tab/>
        <w:t>ENHANCED SILT FENCE CHECK DETAILS</w:t>
      </w:r>
    </w:p>
    <w:p w14:paraId="4DD0C085" w14:textId="77777777" w:rsidR="00EB3F01" w:rsidRDefault="00EB3F01" w:rsidP="00EB3F01">
      <w:pPr>
        <w:tabs>
          <w:tab w:val="left" w:pos="1008"/>
          <w:tab w:val="left" w:pos="1872"/>
        </w:tabs>
        <w:spacing w:after="120"/>
        <w:ind w:left="1872" w:hanging="1872"/>
        <w:outlineLvl w:val="0"/>
      </w:pPr>
      <w:r>
        <w:t>EC-STR-6</w:t>
      </w:r>
      <w:r>
        <w:tab/>
        <w:t>11-30-20</w:t>
      </w:r>
      <w:r>
        <w:tab/>
        <w:t>ROCK CHECK DAM</w:t>
      </w:r>
    </w:p>
    <w:p w14:paraId="5C768322" w14:textId="77777777" w:rsidR="00EB3F01" w:rsidRDefault="00EB3F01" w:rsidP="00EB3F01">
      <w:pPr>
        <w:tabs>
          <w:tab w:val="left" w:pos="1008"/>
          <w:tab w:val="left" w:pos="1872"/>
        </w:tabs>
        <w:spacing w:after="120"/>
        <w:ind w:left="1872" w:hanging="1872"/>
        <w:outlineLvl w:val="0"/>
      </w:pPr>
      <w:r>
        <w:t>EC-STR-6A</w:t>
      </w:r>
      <w:r>
        <w:tab/>
        <w:t>05-06-16</w:t>
      </w:r>
      <w:r>
        <w:tab/>
        <w:t>ENHANCED ROCK CHECK DAM</w:t>
      </w:r>
    </w:p>
    <w:p w14:paraId="4991A0DE" w14:textId="77777777" w:rsidR="00EB3F01" w:rsidRDefault="00EB3F01" w:rsidP="00EB3F01">
      <w:pPr>
        <w:tabs>
          <w:tab w:val="left" w:pos="1008"/>
          <w:tab w:val="left" w:pos="1872"/>
        </w:tabs>
        <w:spacing w:after="120"/>
        <w:ind w:left="1872" w:hanging="1872"/>
        <w:outlineLvl w:val="0"/>
      </w:pPr>
      <w:r>
        <w:t>EC-STR-7</w:t>
      </w:r>
      <w:r>
        <w:tab/>
        <w:t>05-04-22</w:t>
      </w:r>
      <w:r>
        <w:tab/>
        <w:t>SEDIMENT TRAP WITH CHECK DAM</w:t>
      </w:r>
    </w:p>
    <w:p w14:paraId="72D5459A" w14:textId="77777777" w:rsidR="00EB3F01" w:rsidRDefault="00EB3F01" w:rsidP="00EB3F01">
      <w:pPr>
        <w:tabs>
          <w:tab w:val="left" w:pos="1008"/>
          <w:tab w:val="left" w:pos="1872"/>
        </w:tabs>
        <w:spacing w:after="120"/>
        <w:ind w:left="1872" w:hanging="1872"/>
        <w:outlineLvl w:val="0"/>
      </w:pPr>
      <w:r>
        <w:t>EC-STR-55</w:t>
      </w:r>
      <w:r>
        <w:tab/>
        <w:t>08-01-12</w:t>
      </w:r>
      <w:r>
        <w:tab/>
        <w:t>GABION CHECK DAM</w:t>
      </w:r>
    </w:p>
    <w:p w14:paraId="7ADC26CB" w14:textId="77777777" w:rsidR="00EB3F01" w:rsidRDefault="00EB3F01" w:rsidP="00EB3F01">
      <w:pPr>
        <w:tabs>
          <w:tab w:val="left" w:pos="1008"/>
          <w:tab w:val="left" w:pos="1872"/>
        </w:tabs>
        <w:spacing w:after="120"/>
        <w:ind w:left="1872" w:hanging="1872"/>
        <w:outlineLvl w:val="0"/>
      </w:pPr>
      <w:r>
        <w:t>EC-STR-56</w:t>
      </w:r>
      <w:r>
        <w:tab/>
        <w:t>04-01-08</w:t>
      </w:r>
      <w:r>
        <w:tab/>
        <w:t>GABION CHECK DAM DESIGN TABLES</w:t>
      </w:r>
    </w:p>
    <w:p w14:paraId="6AC931B4" w14:textId="77777777" w:rsidR="00EB3F01" w:rsidRDefault="00EB3F01" w:rsidP="00EB3F01">
      <w:pPr>
        <w:tabs>
          <w:tab w:val="left" w:pos="1008"/>
          <w:tab w:val="left" w:pos="1872"/>
        </w:tabs>
        <w:spacing w:after="120"/>
        <w:ind w:left="1872" w:hanging="1872"/>
        <w:outlineLvl w:val="0"/>
      </w:pPr>
      <w:r>
        <w:t>EC-STR-57</w:t>
      </w:r>
      <w:r>
        <w:tab/>
        <w:t>04-01-08</w:t>
      </w:r>
      <w:r>
        <w:tab/>
        <w:t>GABION ASSEMBLY DETAILS</w:t>
      </w:r>
    </w:p>
    <w:p w14:paraId="4384BF40" w14:textId="77777777" w:rsidR="00EB3F01" w:rsidRDefault="00EB3F01" w:rsidP="00EB3F01">
      <w:pPr>
        <w:tabs>
          <w:tab w:val="left" w:pos="1008"/>
          <w:tab w:val="left" w:pos="1872"/>
        </w:tabs>
        <w:spacing w:after="120"/>
        <w:ind w:left="1872" w:hanging="1872"/>
        <w:outlineLvl w:val="0"/>
      </w:pPr>
      <w:r>
        <w:t>EC-STR-58</w:t>
      </w:r>
      <w:r>
        <w:tab/>
        <w:t>04-01-08</w:t>
      </w:r>
      <w:r>
        <w:tab/>
        <w:t>GABION ASSEMBLY DETAILS</w:t>
      </w:r>
    </w:p>
    <w:p w14:paraId="56A9D3A3" w14:textId="77777777" w:rsidR="00EB3F01" w:rsidRDefault="00EB3F01" w:rsidP="00EB3F01">
      <w:pPr>
        <w:tabs>
          <w:tab w:val="left" w:pos="1008"/>
          <w:tab w:val="left" w:pos="1872"/>
        </w:tabs>
        <w:spacing w:after="120"/>
        <w:ind w:left="1872" w:hanging="1872"/>
        <w:outlineLvl w:val="0"/>
      </w:pPr>
      <w:r>
        <w:t>EC-STR-59</w:t>
      </w:r>
      <w:r>
        <w:tab/>
        <w:t>08-01-12</w:t>
      </w:r>
      <w:r>
        <w:tab/>
        <w:t>GABION CHECK DAM GENERAL NOTES AND COMPONENT PROPERTIES</w:t>
      </w:r>
    </w:p>
    <w:p w14:paraId="4C2908CE" w14:textId="77777777" w:rsidR="00EB3F01" w:rsidRDefault="00EB3F01" w:rsidP="00EB3F01">
      <w:pPr>
        <w:tabs>
          <w:tab w:val="left" w:pos="1008"/>
          <w:tab w:val="left" w:pos="1872"/>
        </w:tabs>
        <w:spacing w:after="120"/>
        <w:ind w:left="1872" w:hanging="1872"/>
        <w:outlineLvl w:val="0"/>
      </w:pPr>
      <w:r>
        <w:t>EC-STR-61</w:t>
      </w:r>
      <w:r>
        <w:tab/>
        <w:t>03-16-17</w:t>
      </w:r>
      <w:r>
        <w:tab/>
        <w:t>LEVEL SPREADERS</w:t>
      </w:r>
    </w:p>
    <w:p w14:paraId="5D439296" w14:textId="77777777" w:rsidR="00EB3F01" w:rsidRDefault="00EB3F01" w:rsidP="00EB3F01">
      <w:pPr>
        <w:tabs>
          <w:tab w:val="left" w:pos="1008"/>
          <w:tab w:val="left" w:pos="1872"/>
        </w:tabs>
        <w:spacing w:after="120"/>
        <w:ind w:left="1872" w:hanging="1872"/>
        <w:outlineLvl w:val="0"/>
        <w:rPr>
          <w:b/>
          <w:color w:val="4F81BD" w:themeColor="accent1"/>
        </w:rPr>
      </w:pPr>
      <w:bookmarkStart w:id="34" w:name="_Toc433089672"/>
      <w:r>
        <w:rPr>
          <w:b/>
          <w:color w:val="4F81BD" w:themeColor="accent1"/>
        </w:rPr>
        <w:t>10-10</w:t>
      </w:r>
      <w:r w:rsidR="00DC74DD">
        <w:rPr>
          <w:b/>
          <w:color w:val="4F81BD" w:themeColor="accent1"/>
        </w:rPr>
        <w:t>8</w:t>
      </w:r>
      <w:r>
        <w:rPr>
          <w:b/>
          <w:color w:val="4F81BD" w:themeColor="accent1"/>
        </w:rPr>
        <w:t xml:space="preserve">.04     </w:t>
      </w:r>
      <w:r>
        <w:rPr>
          <w:b/>
          <w:color w:val="4F81BD" w:themeColor="accent1"/>
        </w:rPr>
        <w:tab/>
        <w:t>INLET PROTECTION</w:t>
      </w:r>
      <w:bookmarkEnd w:id="34"/>
    </w:p>
    <w:p w14:paraId="045B76D6" w14:textId="77777777" w:rsidR="00EB3F01" w:rsidRDefault="00EB3F01" w:rsidP="00EB3F01">
      <w:pPr>
        <w:tabs>
          <w:tab w:val="left" w:pos="1008"/>
          <w:tab w:val="left" w:pos="1872"/>
        </w:tabs>
        <w:spacing w:after="120"/>
        <w:ind w:left="1872" w:hanging="1872"/>
        <w:outlineLvl w:val="0"/>
      </w:pPr>
      <w:r>
        <w:t>EC-STR-11</w:t>
      </w:r>
      <w:r>
        <w:tab/>
        <w:t>03-16-17</w:t>
      </w:r>
      <w:r>
        <w:tab/>
        <w:t>CULVERT PROTECTION TYPE 1</w:t>
      </w:r>
    </w:p>
    <w:p w14:paraId="43EAAA43" w14:textId="77777777" w:rsidR="00EB3F01" w:rsidRDefault="00EB3F01" w:rsidP="00EB3F01">
      <w:pPr>
        <w:tabs>
          <w:tab w:val="left" w:pos="1008"/>
          <w:tab w:val="left" w:pos="1872"/>
        </w:tabs>
        <w:spacing w:after="120"/>
        <w:ind w:left="1872" w:hanging="1872"/>
        <w:outlineLvl w:val="0"/>
      </w:pPr>
      <w:r>
        <w:t>EC-STR-19</w:t>
      </w:r>
      <w:r>
        <w:tab/>
        <w:t>04-01-08</w:t>
      </w:r>
      <w:r>
        <w:tab/>
        <w:t>CATCH BASIN PROTECTION</w:t>
      </w:r>
    </w:p>
    <w:p w14:paraId="1C92A0DD" w14:textId="77777777" w:rsidR="00EB3F01" w:rsidRDefault="00EB3F01" w:rsidP="00EB3F01">
      <w:pPr>
        <w:tabs>
          <w:tab w:val="left" w:pos="1008"/>
          <w:tab w:val="left" w:pos="1872"/>
        </w:tabs>
        <w:spacing w:after="120"/>
        <w:ind w:left="1872" w:hanging="1872"/>
        <w:outlineLvl w:val="0"/>
      </w:pPr>
      <w:r>
        <w:t>EC-STR-39</w:t>
      </w:r>
      <w:r>
        <w:tab/>
        <w:t>08-01-12</w:t>
      </w:r>
      <w:r>
        <w:tab/>
        <w:t>CURB INLET PROTECTION TYPE 1 &amp; 2</w:t>
      </w:r>
    </w:p>
    <w:p w14:paraId="4031ED91" w14:textId="77777777" w:rsidR="00EB3F01" w:rsidRDefault="00EB3F01" w:rsidP="00EB3F01">
      <w:pPr>
        <w:tabs>
          <w:tab w:val="left" w:pos="1008"/>
          <w:tab w:val="left" w:pos="1872"/>
        </w:tabs>
        <w:spacing w:after="120"/>
        <w:ind w:left="1872" w:hanging="1872"/>
        <w:outlineLvl w:val="0"/>
      </w:pPr>
      <w:r>
        <w:t>EC-STR-39A</w:t>
      </w:r>
      <w:r>
        <w:tab/>
        <w:t>08-01-12</w:t>
      </w:r>
      <w:r>
        <w:tab/>
        <w:t>CURB INLET PROTECTION TYPE 3 &amp; 4</w:t>
      </w:r>
    </w:p>
    <w:p w14:paraId="56739EC1" w14:textId="77777777" w:rsidR="00EB3F01" w:rsidRDefault="00EB3F01" w:rsidP="00EB3F01">
      <w:pPr>
        <w:tabs>
          <w:tab w:val="left" w:pos="1008"/>
          <w:tab w:val="left" w:pos="1872"/>
        </w:tabs>
        <w:spacing w:after="120"/>
        <w:ind w:left="1872" w:hanging="1872"/>
        <w:outlineLvl w:val="0"/>
      </w:pPr>
      <w:r>
        <w:t>EC-STR-40</w:t>
      </w:r>
      <w:r>
        <w:tab/>
      </w:r>
      <w:r>
        <w:tab/>
        <w:t>CATCH BASIN FILTER ASSEMBLY FOR CIRCULAR STRUCTURES</w:t>
      </w:r>
    </w:p>
    <w:p w14:paraId="2C9E2C1B" w14:textId="77777777" w:rsidR="00EB3F01" w:rsidRDefault="00EB3F01" w:rsidP="00EB3F01">
      <w:pPr>
        <w:tabs>
          <w:tab w:val="left" w:pos="1008"/>
          <w:tab w:val="left" w:pos="1872"/>
        </w:tabs>
        <w:spacing w:after="120"/>
        <w:ind w:left="1872" w:hanging="1872"/>
        <w:outlineLvl w:val="0"/>
      </w:pPr>
      <w:r>
        <w:t>EC-STR-41</w:t>
      </w:r>
      <w:r>
        <w:tab/>
      </w:r>
      <w:r>
        <w:tab/>
        <w:t>CATCH BASIN FILTER ASSEMBLY (TYPE 1)</w:t>
      </w:r>
    </w:p>
    <w:p w14:paraId="4B0EC10E" w14:textId="77777777" w:rsidR="00EB3F01" w:rsidRDefault="00EB3F01" w:rsidP="00EB3F01">
      <w:pPr>
        <w:tabs>
          <w:tab w:val="left" w:pos="1008"/>
          <w:tab w:val="left" w:pos="1872"/>
        </w:tabs>
        <w:spacing w:after="120"/>
        <w:ind w:left="1872" w:hanging="1872"/>
        <w:outlineLvl w:val="0"/>
      </w:pPr>
      <w:r>
        <w:t>EC-STR-41A</w:t>
      </w:r>
      <w:r>
        <w:tab/>
      </w:r>
      <w:r>
        <w:tab/>
        <w:t>CATCH BASIN FILTER ASSEMBLY (TYPE 1) SLIPCOVER DETAILS</w:t>
      </w:r>
    </w:p>
    <w:p w14:paraId="1011073D" w14:textId="77777777" w:rsidR="00EB3F01" w:rsidRDefault="00EB3F01" w:rsidP="00EB3F01">
      <w:pPr>
        <w:tabs>
          <w:tab w:val="left" w:pos="1008"/>
          <w:tab w:val="left" w:pos="1872"/>
        </w:tabs>
        <w:spacing w:after="120"/>
        <w:ind w:left="1872" w:hanging="1872"/>
        <w:outlineLvl w:val="0"/>
      </w:pPr>
      <w:r>
        <w:t>EC-STR-42</w:t>
      </w:r>
      <w:r>
        <w:tab/>
      </w:r>
      <w:r>
        <w:tab/>
        <w:t>CATCH BASIN FILTER ASSEMBLY (TYPE 2)</w:t>
      </w:r>
    </w:p>
    <w:p w14:paraId="784F57C5" w14:textId="77777777" w:rsidR="00EB3F01" w:rsidRDefault="00EB3F01" w:rsidP="00EB3F01">
      <w:pPr>
        <w:tabs>
          <w:tab w:val="left" w:pos="1008"/>
          <w:tab w:val="left" w:pos="1872"/>
        </w:tabs>
        <w:spacing w:after="120"/>
        <w:ind w:left="1872" w:hanging="1872"/>
        <w:outlineLvl w:val="0"/>
      </w:pPr>
      <w:r>
        <w:t>EC-STR-42A</w:t>
      </w:r>
      <w:r>
        <w:tab/>
      </w:r>
      <w:r>
        <w:tab/>
        <w:t>CATCH BASIN FILTER ASSEMBLY (TYPE 2) SLIPCOVER DETAILS</w:t>
      </w:r>
    </w:p>
    <w:p w14:paraId="16E70BA4" w14:textId="77777777" w:rsidR="00EB3F01" w:rsidRDefault="00EB3F01" w:rsidP="00EB3F01">
      <w:pPr>
        <w:tabs>
          <w:tab w:val="left" w:pos="1008"/>
          <w:tab w:val="left" w:pos="1872"/>
        </w:tabs>
        <w:spacing w:after="120"/>
        <w:ind w:left="1872" w:hanging="1872"/>
        <w:outlineLvl w:val="0"/>
      </w:pPr>
      <w:r>
        <w:t>EC-STR-43</w:t>
      </w:r>
      <w:r>
        <w:tab/>
      </w:r>
      <w:r>
        <w:tab/>
        <w:t>CATCH BASIN FILTER ASSEMBLY (TYPE 3)</w:t>
      </w:r>
    </w:p>
    <w:p w14:paraId="38B65BC9" w14:textId="77777777" w:rsidR="00EB3F01" w:rsidRDefault="00EB3F01" w:rsidP="00EB3F01">
      <w:pPr>
        <w:tabs>
          <w:tab w:val="left" w:pos="1008"/>
          <w:tab w:val="left" w:pos="1872"/>
        </w:tabs>
        <w:spacing w:after="120"/>
        <w:ind w:left="1872" w:hanging="1872"/>
        <w:outlineLvl w:val="0"/>
      </w:pPr>
      <w:r>
        <w:t>EC-STR-43A</w:t>
      </w:r>
      <w:r>
        <w:tab/>
      </w:r>
      <w:r>
        <w:tab/>
        <w:t>CATCH BASIN FILTER ASSEMBLY (TYPE 3) SLIPCOVER DETAILS</w:t>
      </w:r>
    </w:p>
    <w:p w14:paraId="46EBF341" w14:textId="77777777" w:rsidR="00EB3F01" w:rsidRDefault="00EB3F01" w:rsidP="00EB3F01">
      <w:pPr>
        <w:tabs>
          <w:tab w:val="left" w:pos="1008"/>
          <w:tab w:val="left" w:pos="1872"/>
        </w:tabs>
        <w:spacing w:after="120"/>
        <w:ind w:left="1872" w:hanging="1872"/>
        <w:outlineLvl w:val="0"/>
      </w:pPr>
      <w:r>
        <w:t>EC-STR-44</w:t>
      </w:r>
      <w:r>
        <w:tab/>
      </w:r>
      <w:r>
        <w:tab/>
        <w:t>CATCH BASIN FILTER ASSEMBLY (TYPE 4)</w:t>
      </w:r>
    </w:p>
    <w:p w14:paraId="64DFD828" w14:textId="77777777" w:rsidR="00EB3F01" w:rsidRDefault="00EB3F01" w:rsidP="00EB3F01">
      <w:pPr>
        <w:tabs>
          <w:tab w:val="left" w:pos="1008"/>
          <w:tab w:val="left" w:pos="1872"/>
        </w:tabs>
        <w:spacing w:after="120"/>
        <w:ind w:left="1872" w:hanging="1872"/>
        <w:outlineLvl w:val="0"/>
      </w:pPr>
      <w:r>
        <w:t>EC-STR-44A</w:t>
      </w:r>
      <w:r>
        <w:tab/>
      </w:r>
      <w:r>
        <w:tab/>
        <w:t>CATCH BASIN FILTER ASSEMBLY (TYPE 4) SLIPCOVER DETAILS</w:t>
      </w:r>
    </w:p>
    <w:p w14:paraId="7A7464AC" w14:textId="77777777" w:rsidR="00EB3F01" w:rsidRDefault="00EB3F01" w:rsidP="00EB3F01">
      <w:pPr>
        <w:tabs>
          <w:tab w:val="left" w:pos="1008"/>
          <w:tab w:val="left" w:pos="1872"/>
        </w:tabs>
        <w:spacing w:after="120"/>
        <w:ind w:left="1872" w:hanging="1872"/>
        <w:outlineLvl w:val="0"/>
      </w:pPr>
      <w:r>
        <w:t>EC-STR-45</w:t>
      </w:r>
      <w:r>
        <w:tab/>
      </w:r>
      <w:r>
        <w:tab/>
        <w:t>CATCH BASIN FILTER ASSEMBLY (TYPE 5)</w:t>
      </w:r>
    </w:p>
    <w:p w14:paraId="5E471B22" w14:textId="77777777" w:rsidR="00EB3F01" w:rsidRDefault="00EB3F01" w:rsidP="00EB3F01">
      <w:pPr>
        <w:tabs>
          <w:tab w:val="left" w:pos="1008"/>
          <w:tab w:val="left" w:pos="1872"/>
        </w:tabs>
        <w:spacing w:after="120"/>
        <w:ind w:left="1872" w:hanging="1872"/>
        <w:outlineLvl w:val="0"/>
      </w:pPr>
      <w:r>
        <w:t>EC-STR-45A</w:t>
      </w:r>
      <w:r>
        <w:tab/>
      </w:r>
      <w:r>
        <w:tab/>
        <w:t>CATCH BASIN FILTER ASSEMBLY (TYPE 5) SLIPCOVER DETAILS</w:t>
      </w:r>
    </w:p>
    <w:p w14:paraId="68E8E2E8" w14:textId="77777777" w:rsidR="00EB3F01" w:rsidRDefault="00EB3F01" w:rsidP="00EB3F01">
      <w:pPr>
        <w:tabs>
          <w:tab w:val="left" w:pos="1008"/>
          <w:tab w:val="left" w:pos="1872"/>
        </w:tabs>
        <w:spacing w:after="120"/>
        <w:ind w:left="1872" w:hanging="1872"/>
        <w:outlineLvl w:val="0"/>
      </w:pPr>
      <w:r>
        <w:t>EC-STR-46</w:t>
      </w:r>
      <w:r>
        <w:tab/>
      </w:r>
      <w:r>
        <w:tab/>
        <w:t>CATCH BASIN FILTER ASSEMBLY (TYPE 6)</w:t>
      </w:r>
    </w:p>
    <w:p w14:paraId="4955CC47" w14:textId="77777777" w:rsidR="00EB3F01" w:rsidRDefault="00EB3F01" w:rsidP="00EB3F01">
      <w:pPr>
        <w:tabs>
          <w:tab w:val="left" w:pos="1008"/>
          <w:tab w:val="left" w:pos="1872"/>
        </w:tabs>
        <w:spacing w:after="120"/>
        <w:ind w:left="1872" w:hanging="1872"/>
        <w:outlineLvl w:val="0"/>
      </w:pPr>
      <w:r>
        <w:t>EC-STR-46A</w:t>
      </w:r>
      <w:r>
        <w:tab/>
      </w:r>
      <w:r>
        <w:tab/>
        <w:t>CATCH BASIN FILTER ASSEMBLY (TYPE 6) SLIPCOVER DETAILS</w:t>
      </w:r>
    </w:p>
    <w:p w14:paraId="7B8A8C24" w14:textId="77777777" w:rsidR="00EB3F01" w:rsidRDefault="00EB3F01" w:rsidP="00EB3F01">
      <w:pPr>
        <w:tabs>
          <w:tab w:val="left" w:pos="1008"/>
          <w:tab w:val="left" w:pos="1872"/>
        </w:tabs>
        <w:spacing w:after="120"/>
        <w:ind w:left="1872" w:hanging="1872"/>
        <w:outlineLvl w:val="0"/>
      </w:pPr>
      <w:r>
        <w:t>EC-STR-47</w:t>
      </w:r>
      <w:r>
        <w:tab/>
      </w:r>
      <w:r>
        <w:tab/>
        <w:t>CATCH BASIN FILTER ASSEMBLY (TYPE 7)</w:t>
      </w:r>
    </w:p>
    <w:p w14:paraId="0D2F44CE" w14:textId="77777777" w:rsidR="00EB3F01" w:rsidRDefault="00EB3F01" w:rsidP="00EB3F01">
      <w:pPr>
        <w:tabs>
          <w:tab w:val="left" w:pos="1008"/>
          <w:tab w:val="left" w:pos="1872"/>
        </w:tabs>
        <w:spacing w:after="120"/>
        <w:ind w:left="1872" w:hanging="1872"/>
        <w:outlineLvl w:val="0"/>
      </w:pPr>
      <w:r>
        <w:t>EC-STR-47A</w:t>
      </w:r>
      <w:r>
        <w:tab/>
      </w:r>
      <w:r>
        <w:tab/>
        <w:t>CATCH BASIN FILTER ASSEMBLY (TYPE 7) SLIPCOVER DETAILS</w:t>
      </w:r>
    </w:p>
    <w:p w14:paraId="696F52E6" w14:textId="77777777" w:rsidR="00EB3F01" w:rsidRDefault="00EB3F01" w:rsidP="00EB3F01">
      <w:pPr>
        <w:tabs>
          <w:tab w:val="left" w:pos="1008"/>
          <w:tab w:val="left" w:pos="1872"/>
        </w:tabs>
        <w:spacing w:after="120"/>
        <w:ind w:left="1872" w:hanging="1872"/>
        <w:outlineLvl w:val="0"/>
      </w:pPr>
      <w:r>
        <w:t>EC-STR-48</w:t>
      </w:r>
      <w:r>
        <w:tab/>
      </w:r>
      <w:r>
        <w:tab/>
        <w:t xml:space="preserve">CATCH BASIN FILTER ASSEMBLY (TYPE 8) </w:t>
      </w:r>
    </w:p>
    <w:p w14:paraId="6ECC2701" w14:textId="77777777" w:rsidR="00EB3F01" w:rsidRDefault="00EB3F01" w:rsidP="00EB3F01">
      <w:pPr>
        <w:tabs>
          <w:tab w:val="left" w:pos="1008"/>
          <w:tab w:val="left" w:pos="1872"/>
        </w:tabs>
        <w:spacing w:after="120"/>
        <w:ind w:left="1872" w:hanging="1872"/>
        <w:outlineLvl w:val="0"/>
      </w:pPr>
      <w:r>
        <w:t>EC-STR-48A</w:t>
      </w:r>
      <w:r>
        <w:tab/>
      </w:r>
      <w:r>
        <w:tab/>
        <w:t>CATCH BASIN FILTER ASSEMBLY (TYPE 8) SLIPCOVER DETAILS</w:t>
      </w:r>
    </w:p>
    <w:p w14:paraId="29014F52" w14:textId="77777777" w:rsidR="00EB3F01" w:rsidRDefault="00EB3F01" w:rsidP="00EB3F01">
      <w:pPr>
        <w:tabs>
          <w:tab w:val="left" w:pos="1008"/>
          <w:tab w:val="left" w:pos="1872"/>
        </w:tabs>
        <w:spacing w:after="120"/>
        <w:ind w:left="1872" w:hanging="1872"/>
        <w:outlineLvl w:val="0"/>
      </w:pPr>
      <w:r>
        <w:t>EC-STR-49</w:t>
      </w:r>
      <w:r>
        <w:tab/>
      </w:r>
      <w:r>
        <w:tab/>
        <w:t>CATCH BASIN FILTER ASSEMBLY (TYPE 9)</w:t>
      </w:r>
    </w:p>
    <w:p w14:paraId="324CBD4E" w14:textId="77777777" w:rsidR="00EB3F01" w:rsidRDefault="00EB3F01" w:rsidP="00EB3F01">
      <w:pPr>
        <w:tabs>
          <w:tab w:val="left" w:pos="1008"/>
          <w:tab w:val="left" w:pos="1872"/>
        </w:tabs>
        <w:spacing w:after="120"/>
        <w:ind w:left="1872" w:hanging="1872"/>
        <w:outlineLvl w:val="0"/>
      </w:pPr>
      <w:r>
        <w:t>EC-STR-49A</w:t>
      </w:r>
      <w:r>
        <w:tab/>
      </w:r>
      <w:r>
        <w:tab/>
        <w:t>CATCH BASIN FILTER ASSEMBLY (TYPE 9) SLIPCOVER DETAILS</w:t>
      </w:r>
    </w:p>
    <w:p w14:paraId="45071BDF" w14:textId="77777777" w:rsidR="00EB3F01" w:rsidRDefault="00EB3F01" w:rsidP="00EB3F01">
      <w:pPr>
        <w:tabs>
          <w:tab w:val="left" w:pos="1008"/>
          <w:tab w:val="left" w:pos="1872"/>
        </w:tabs>
        <w:spacing w:after="120"/>
        <w:ind w:left="1872" w:hanging="1872"/>
        <w:outlineLvl w:val="0"/>
      </w:pPr>
      <w:r>
        <w:t>EC-STR-50</w:t>
      </w:r>
      <w:r>
        <w:tab/>
      </w:r>
      <w:r>
        <w:tab/>
        <w:t>CATCH BASIN FILTER ASSEMBLY (TYPE 10)</w:t>
      </w:r>
    </w:p>
    <w:p w14:paraId="3CC51F3E" w14:textId="77777777" w:rsidR="00EB3F01" w:rsidRDefault="00EB3F01" w:rsidP="00EB3F01">
      <w:pPr>
        <w:tabs>
          <w:tab w:val="left" w:pos="1008"/>
          <w:tab w:val="left" w:pos="1872"/>
        </w:tabs>
        <w:spacing w:after="120"/>
        <w:ind w:left="1872" w:hanging="1872"/>
        <w:outlineLvl w:val="0"/>
      </w:pPr>
      <w:r>
        <w:t>EC-STR-50A</w:t>
      </w:r>
      <w:r>
        <w:tab/>
      </w:r>
      <w:r>
        <w:tab/>
        <w:t>CATCH BASIN FILTER ASSEMBLY (TYPE 10) SLIPCOVER DETAILS</w:t>
      </w:r>
    </w:p>
    <w:p w14:paraId="714C5035" w14:textId="77777777" w:rsidR="00EB3F01" w:rsidRDefault="00EB3F01" w:rsidP="00EB3F01">
      <w:pPr>
        <w:tabs>
          <w:tab w:val="left" w:pos="1008"/>
          <w:tab w:val="left" w:pos="1872"/>
        </w:tabs>
        <w:spacing w:after="120"/>
        <w:ind w:left="1872" w:hanging="1872"/>
        <w:outlineLvl w:val="0"/>
      </w:pPr>
      <w:r>
        <w:t>EC-STR-51</w:t>
      </w:r>
      <w:r>
        <w:tab/>
      </w:r>
      <w:r>
        <w:tab/>
        <w:t>CATCH BASIN FILTER ASSEMBLY (TYPE 11)</w:t>
      </w:r>
    </w:p>
    <w:p w14:paraId="17ADF46C" w14:textId="77777777" w:rsidR="00EB3F01" w:rsidRDefault="00EB3F01" w:rsidP="00EB3F01">
      <w:pPr>
        <w:tabs>
          <w:tab w:val="left" w:pos="1008"/>
          <w:tab w:val="left" w:pos="1872"/>
        </w:tabs>
        <w:spacing w:after="120"/>
        <w:ind w:left="1872" w:hanging="1872"/>
        <w:outlineLvl w:val="0"/>
      </w:pPr>
      <w:r>
        <w:t>EC-STR-51A</w:t>
      </w:r>
      <w:r>
        <w:tab/>
      </w:r>
      <w:r>
        <w:tab/>
        <w:t>CATCH BASIN FILTER ASSEMBLY (TYPE 11) SLIPCOVER DETAILS</w:t>
      </w:r>
    </w:p>
    <w:p w14:paraId="07868DC2" w14:textId="77777777" w:rsidR="00EB3F01" w:rsidRDefault="00EB3F01" w:rsidP="00EB3F01">
      <w:pPr>
        <w:tabs>
          <w:tab w:val="left" w:pos="1008"/>
          <w:tab w:val="left" w:pos="1872"/>
        </w:tabs>
        <w:spacing w:after="120"/>
        <w:ind w:left="1872" w:hanging="1872"/>
        <w:outlineLvl w:val="0"/>
        <w:rPr>
          <w:b/>
          <w:color w:val="4F81BD" w:themeColor="accent1"/>
        </w:rPr>
      </w:pPr>
      <w:bookmarkStart w:id="35" w:name="_Toc433089673"/>
      <w:r>
        <w:rPr>
          <w:b/>
          <w:color w:val="4F81BD" w:themeColor="accent1"/>
        </w:rPr>
        <w:t>10-10</w:t>
      </w:r>
      <w:r w:rsidR="00DC74DD">
        <w:rPr>
          <w:b/>
          <w:color w:val="4F81BD" w:themeColor="accent1"/>
        </w:rPr>
        <w:t>8</w:t>
      </w:r>
      <w:r>
        <w:rPr>
          <w:b/>
          <w:color w:val="4F81BD" w:themeColor="accent1"/>
        </w:rPr>
        <w:t xml:space="preserve">.05     </w:t>
      </w:r>
      <w:r>
        <w:rPr>
          <w:b/>
          <w:color w:val="4F81BD" w:themeColor="accent1"/>
        </w:rPr>
        <w:tab/>
        <w:t>DETAINING DEVICES</w:t>
      </w:r>
      <w:bookmarkEnd w:id="35"/>
    </w:p>
    <w:p w14:paraId="4FF8F9A2" w14:textId="77777777" w:rsidR="00EB3F01" w:rsidRDefault="00EB3F01" w:rsidP="00EB3F01">
      <w:pPr>
        <w:tabs>
          <w:tab w:val="left" w:pos="1008"/>
          <w:tab w:val="left" w:pos="1872"/>
        </w:tabs>
        <w:spacing w:after="120"/>
        <w:ind w:left="1872" w:hanging="1872"/>
        <w:outlineLvl w:val="0"/>
      </w:pPr>
      <w:r>
        <w:t>EC-STR-12</w:t>
      </w:r>
      <w:r>
        <w:tab/>
        <w:t>08-01-12</w:t>
      </w:r>
      <w:r>
        <w:tab/>
        <w:t>ROCK SEDIMENT DAM</w:t>
      </w:r>
    </w:p>
    <w:p w14:paraId="1D8D917F" w14:textId="77777777" w:rsidR="00EB3F01" w:rsidRDefault="00EB3F01" w:rsidP="00EB3F01">
      <w:pPr>
        <w:tabs>
          <w:tab w:val="left" w:pos="1008"/>
          <w:tab w:val="left" w:pos="1872"/>
        </w:tabs>
        <w:spacing w:after="120"/>
        <w:ind w:left="1872" w:hanging="1872"/>
        <w:outlineLvl w:val="0"/>
      </w:pPr>
      <w:r>
        <w:t>EC-STR-13</w:t>
      </w:r>
      <w:r>
        <w:tab/>
        <w:t>08-01-12</w:t>
      </w:r>
      <w:r>
        <w:tab/>
        <w:t>ROCK AND EARTH SEDIMENT EMBANKMENT</w:t>
      </w:r>
    </w:p>
    <w:p w14:paraId="5B138037" w14:textId="77777777" w:rsidR="00EB3F01" w:rsidRDefault="00EB3F01" w:rsidP="00EB3F01">
      <w:pPr>
        <w:tabs>
          <w:tab w:val="left" w:pos="1008"/>
          <w:tab w:val="left" w:pos="1872"/>
        </w:tabs>
        <w:spacing w:after="120"/>
        <w:ind w:left="1872" w:hanging="1872"/>
        <w:outlineLvl w:val="0"/>
      </w:pPr>
      <w:r>
        <w:t>EC-STR-15</w:t>
      </w:r>
      <w:r>
        <w:tab/>
        <w:t>08-01-12</w:t>
      </w:r>
      <w:r>
        <w:tab/>
        <w:t>SEDIMENT BASIN</w:t>
      </w:r>
    </w:p>
    <w:p w14:paraId="162A97F9" w14:textId="77777777" w:rsidR="00EB3F01" w:rsidRDefault="00EB3F01" w:rsidP="00EB3F01">
      <w:pPr>
        <w:tabs>
          <w:tab w:val="left" w:pos="1008"/>
          <w:tab w:val="left" w:pos="1872"/>
        </w:tabs>
        <w:spacing w:after="120"/>
        <w:ind w:left="1872" w:hanging="1872"/>
        <w:outlineLvl w:val="0"/>
      </w:pPr>
      <w:r>
        <w:t>EC-STR-16</w:t>
      </w:r>
      <w:r>
        <w:tab/>
        <w:t>08-01-12</w:t>
      </w:r>
      <w:r>
        <w:tab/>
        <w:t>SEDIMENT BASIN RISER AND COLLAR APPURTENANCES</w:t>
      </w:r>
    </w:p>
    <w:p w14:paraId="7B14E4B3" w14:textId="77777777" w:rsidR="00EB3F01" w:rsidRDefault="00EB3F01" w:rsidP="00EB3F01">
      <w:pPr>
        <w:tabs>
          <w:tab w:val="left" w:pos="1008"/>
          <w:tab w:val="left" w:pos="1872"/>
        </w:tabs>
        <w:spacing w:after="120"/>
        <w:ind w:left="1872" w:hanging="1872"/>
        <w:outlineLvl w:val="0"/>
      </w:pPr>
      <w:r>
        <w:t>EC-STR-17</w:t>
      </w:r>
      <w:r>
        <w:tab/>
        <w:t>08-01-12</w:t>
      </w:r>
      <w:r>
        <w:tab/>
        <w:t>SEDIMENT BASIN EMBANKMENT DETAILS</w:t>
      </w:r>
    </w:p>
    <w:p w14:paraId="6B969E89" w14:textId="77777777" w:rsidR="00EB3F01" w:rsidRDefault="00EB3F01" w:rsidP="00EB3F01">
      <w:pPr>
        <w:tabs>
          <w:tab w:val="left" w:pos="1008"/>
          <w:tab w:val="left" w:pos="1872"/>
        </w:tabs>
        <w:spacing w:after="120"/>
        <w:ind w:left="1872" w:hanging="1872"/>
        <w:outlineLvl w:val="0"/>
      </w:pPr>
      <w:r>
        <w:t>EC-STR-18</w:t>
      </w:r>
      <w:r>
        <w:tab/>
      </w:r>
      <w:r>
        <w:tab/>
        <w:t>SEDIMENT BASIN FLOATING OUTLET STRUCTURE</w:t>
      </w:r>
    </w:p>
    <w:p w14:paraId="0C4CE330" w14:textId="77777777" w:rsidR="00EB3F01" w:rsidRDefault="00EB3F01" w:rsidP="00EB3F01">
      <w:pPr>
        <w:tabs>
          <w:tab w:val="left" w:pos="1008"/>
          <w:tab w:val="left" w:pos="1872"/>
        </w:tabs>
        <w:spacing w:after="120"/>
        <w:ind w:left="1872" w:hanging="1872"/>
        <w:outlineLvl w:val="0"/>
      </w:pPr>
      <w:r>
        <w:t>EC-STR-21</w:t>
      </w:r>
      <w:r>
        <w:tab/>
        <w:t>05-04-22</w:t>
      </w:r>
      <w:r>
        <w:tab/>
        <w:t>PERMANENT RIPRAP BASIN ENERGY DISSIPATORS</w:t>
      </w:r>
    </w:p>
    <w:p w14:paraId="7CB44DD3" w14:textId="77777777" w:rsidR="00EB3F01" w:rsidRDefault="00EB3F01" w:rsidP="00EB3F01">
      <w:pPr>
        <w:tabs>
          <w:tab w:val="left" w:pos="1008"/>
          <w:tab w:val="left" w:pos="1872"/>
        </w:tabs>
        <w:spacing w:after="120"/>
        <w:ind w:left="1872" w:hanging="1872"/>
        <w:outlineLvl w:val="0"/>
        <w:rPr>
          <w:b/>
          <w:color w:val="4F81BD" w:themeColor="accent1"/>
        </w:rPr>
      </w:pPr>
      <w:r>
        <w:rPr>
          <w:b/>
          <w:color w:val="4F81BD" w:themeColor="accent1"/>
        </w:rPr>
        <w:t>10-10</w:t>
      </w:r>
      <w:r w:rsidR="00DC74DD">
        <w:rPr>
          <w:b/>
          <w:color w:val="4F81BD" w:themeColor="accent1"/>
        </w:rPr>
        <w:t>8</w:t>
      </w:r>
      <w:r>
        <w:rPr>
          <w:b/>
          <w:color w:val="4F81BD" w:themeColor="accent1"/>
        </w:rPr>
        <w:t xml:space="preserve">.06     </w:t>
      </w:r>
      <w:r>
        <w:rPr>
          <w:b/>
          <w:color w:val="4F81BD" w:themeColor="accent1"/>
        </w:rPr>
        <w:tab/>
        <w:t>IN-STREAM DEVICES</w:t>
      </w:r>
    </w:p>
    <w:p w14:paraId="2C1A89FF" w14:textId="77777777" w:rsidR="00EB3F01" w:rsidRDefault="00EB3F01" w:rsidP="00EB3F01">
      <w:pPr>
        <w:tabs>
          <w:tab w:val="left" w:pos="1008"/>
          <w:tab w:val="left" w:pos="1872"/>
        </w:tabs>
        <w:spacing w:after="120"/>
        <w:ind w:left="1872" w:hanging="1872"/>
        <w:outlineLvl w:val="0"/>
      </w:pPr>
      <w:r>
        <w:t>EC-STR-11A</w:t>
      </w:r>
      <w:r>
        <w:tab/>
        <w:t>08-01-12</w:t>
      </w:r>
      <w:r>
        <w:tab/>
        <w:t>CULVERT PROTECTION TYPE 2</w:t>
      </w:r>
    </w:p>
    <w:p w14:paraId="112CB64F" w14:textId="77777777" w:rsidR="00EB3F01" w:rsidRDefault="00EB3F01" w:rsidP="00EB3F01">
      <w:pPr>
        <w:tabs>
          <w:tab w:val="left" w:pos="1008"/>
          <w:tab w:val="left" w:pos="1872"/>
        </w:tabs>
        <w:spacing w:after="120"/>
        <w:ind w:left="1872" w:hanging="1872"/>
        <w:outlineLvl w:val="0"/>
      </w:pPr>
      <w:r>
        <w:t>EC-STR-25</w:t>
      </w:r>
      <w:r>
        <w:tab/>
        <w:t>08-01-12</w:t>
      </w:r>
      <w:r>
        <w:tab/>
        <w:t>TEMPORARY CULVERT CROSSING, CONSTRUCTION EXIT, CONSTRUCTION FORD</w:t>
      </w:r>
    </w:p>
    <w:p w14:paraId="7B5AB0CA" w14:textId="77777777" w:rsidR="00EB3F01" w:rsidRDefault="00EB3F01" w:rsidP="00EB3F01">
      <w:pPr>
        <w:tabs>
          <w:tab w:val="left" w:pos="1008"/>
          <w:tab w:val="left" w:pos="1872"/>
        </w:tabs>
        <w:spacing w:after="120"/>
        <w:ind w:left="1872" w:hanging="1872"/>
        <w:outlineLvl w:val="0"/>
      </w:pPr>
      <w:r>
        <w:t>EC-STR-30</w:t>
      </w:r>
      <w:r>
        <w:tab/>
      </w:r>
      <w:r>
        <w:tab/>
        <w:t>INSTREAM DIVERSION (WITHOUT TRAFFIC)</w:t>
      </w:r>
    </w:p>
    <w:p w14:paraId="613D2925" w14:textId="77777777" w:rsidR="00EB3F01" w:rsidRDefault="00EB3F01" w:rsidP="00EB3F01">
      <w:pPr>
        <w:tabs>
          <w:tab w:val="left" w:pos="1008"/>
          <w:tab w:val="left" w:pos="1872"/>
        </w:tabs>
        <w:spacing w:after="120"/>
        <w:ind w:left="1872" w:hanging="1872"/>
        <w:outlineLvl w:val="0"/>
        <w:rPr>
          <w:color w:val="1F497D"/>
        </w:rPr>
      </w:pPr>
      <w:r>
        <w:t>EC-STR-30A</w:t>
      </w:r>
      <w:r>
        <w:tab/>
      </w:r>
      <w:r>
        <w:tab/>
        <w:t>INSTREAM DIVERSION (WITH TRAFFIC)</w:t>
      </w:r>
    </w:p>
    <w:p w14:paraId="026062B6" w14:textId="77777777" w:rsidR="00EB3F01" w:rsidRDefault="00EB3F01" w:rsidP="00EB3F01">
      <w:pPr>
        <w:tabs>
          <w:tab w:val="left" w:pos="1008"/>
          <w:tab w:val="left" w:pos="1872"/>
        </w:tabs>
        <w:spacing w:after="120"/>
        <w:ind w:left="1872" w:hanging="1872"/>
        <w:outlineLvl w:val="0"/>
      </w:pPr>
      <w:r>
        <w:t>EC-STR-31</w:t>
      </w:r>
      <w:r>
        <w:tab/>
        <w:t>05-04-22</w:t>
      </w:r>
      <w:r>
        <w:tab/>
        <w:t>TEMPORARY DIVERSION CHANNEL</w:t>
      </w:r>
    </w:p>
    <w:p w14:paraId="46B793AB" w14:textId="77777777" w:rsidR="00EB3F01" w:rsidRDefault="00EB3F01" w:rsidP="00EB3F01">
      <w:pPr>
        <w:tabs>
          <w:tab w:val="left" w:pos="1008"/>
          <w:tab w:val="left" w:pos="1872"/>
        </w:tabs>
        <w:spacing w:after="120"/>
        <w:ind w:left="1872" w:hanging="1872"/>
        <w:outlineLvl w:val="0"/>
      </w:pPr>
      <w:r>
        <w:t>EC-STR-31A</w:t>
      </w:r>
      <w:r>
        <w:tab/>
        <w:t>04-01-08</w:t>
      </w:r>
      <w:r>
        <w:tab/>
        <w:t>TEMPORARY DIVERSION CHANNEL DESIGN</w:t>
      </w:r>
    </w:p>
    <w:p w14:paraId="0BA8DFC4" w14:textId="77777777" w:rsidR="00EB3F01" w:rsidRDefault="00EB3F01" w:rsidP="00EB3F01">
      <w:pPr>
        <w:tabs>
          <w:tab w:val="left" w:pos="1008"/>
          <w:tab w:val="left" w:pos="1872"/>
        </w:tabs>
        <w:spacing w:after="120"/>
        <w:ind w:left="1872" w:hanging="1872"/>
        <w:outlineLvl w:val="0"/>
      </w:pPr>
      <w:r>
        <w:t>EC-STR-32</w:t>
      </w:r>
      <w:r>
        <w:tab/>
        <w:t>08-01-12</w:t>
      </w:r>
      <w:r>
        <w:tab/>
        <w:t>TEMPORARY DIVERSION CULVERTS</w:t>
      </w:r>
    </w:p>
    <w:p w14:paraId="689D281C" w14:textId="77777777" w:rsidR="00EB3F01" w:rsidRDefault="00EB3F01" w:rsidP="00EB3F01">
      <w:pPr>
        <w:tabs>
          <w:tab w:val="left" w:pos="1008"/>
          <w:tab w:val="left" w:pos="1872"/>
        </w:tabs>
        <w:spacing w:after="120"/>
        <w:ind w:left="1872" w:hanging="1872"/>
        <w:outlineLvl w:val="0"/>
      </w:pPr>
      <w:r>
        <w:t>EC-STR-33</w:t>
      </w:r>
      <w:r>
        <w:tab/>
        <w:t>08-01-12</w:t>
      </w:r>
      <w:r>
        <w:tab/>
        <w:t>SUSPENDED PIPE DIVERSION (DOWNSTREAM)</w:t>
      </w:r>
    </w:p>
    <w:p w14:paraId="7018A611" w14:textId="77777777" w:rsidR="00EB3F01" w:rsidRDefault="00EB3F01" w:rsidP="00EB3F01">
      <w:pPr>
        <w:tabs>
          <w:tab w:val="left" w:pos="1008"/>
          <w:tab w:val="left" w:pos="1872"/>
        </w:tabs>
        <w:spacing w:after="120"/>
        <w:ind w:left="1872" w:hanging="1872"/>
        <w:outlineLvl w:val="0"/>
      </w:pPr>
      <w:r>
        <w:t>EC-STR-33A</w:t>
      </w:r>
      <w:r>
        <w:tab/>
        <w:t>08-01-12</w:t>
      </w:r>
      <w:r>
        <w:tab/>
        <w:t>SUSPENDED PIPE DIVERSION (UPSTREAM)</w:t>
      </w:r>
    </w:p>
    <w:p w14:paraId="7CA7C997" w14:textId="77777777" w:rsidR="00EB3F01" w:rsidRDefault="00EB3F01" w:rsidP="00EB3F01">
      <w:pPr>
        <w:tabs>
          <w:tab w:val="left" w:pos="1008"/>
          <w:tab w:val="left" w:pos="1872"/>
        </w:tabs>
        <w:spacing w:after="120"/>
        <w:ind w:left="1872" w:hanging="1872"/>
        <w:outlineLvl w:val="0"/>
      </w:pPr>
      <w:r>
        <w:t>EC-STR-36</w:t>
      </w:r>
      <w:r>
        <w:tab/>
        <w:t>05-04-22</w:t>
      </w:r>
      <w:r>
        <w:tab/>
        <w:t xml:space="preserve">TURF REINFORCEMENT MAT FOR CHANNEL INSTALLATION </w:t>
      </w:r>
    </w:p>
    <w:p w14:paraId="4BEDA9F4" w14:textId="77777777" w:rsidR="00EB3F01" w:rsidRDefault="00EB3F01" w:rsidP="00EB3F01">
      <w:pPr>
        <w:tabs>
          <w:tab w:val="left" w:pos="1008"/>
          <w:tab w:val="left" w:pos="1872"/>
        </w:tabs>
        <w:spacing w:after="120"/>
        <w:ind w:left="1872" w:hanging="1872"/>
        <w:outlineLvl w:val="0"/>
      </w:pPr>
      <w:r>
        <w:t>EC-STR-38</w:t>
      </w:r>
      <w:r>
        <w:tab/>
        <w:t>08-01-12</w:t>
      </w:r>
      <w:r>
        <w:tab/>
        <w:t>FLOATING TURBIDITY CURTAIN</w:t>
      </w:r>
    </w:p>
    <w:p w14:paraId="779DD878" w14:textId="77777777" w:rsidR="00015857" w:rsidRDefault="00015857" w:rsidP="00015857">
      <w:pPr>
        <w:keepNext/>
        <w:tabs>
          <w:tab w:val="left" w:pos="4608"/>
        </w:tabs>
        <w:spacing w:after="120"/>
        <w:rPr>
          <w:b/>
          <w:bCs/>
          <w:snapToGrid w:val="0"/>
          <w:color w:val="000000"/>
          <w:sz w:val="18"/>
        </w:rPr>
      </w:pPr>
      <w:r>
        <w:rPr>
          <w:b/>
          <w:bCs/>
          <w:snapToGrid w:val="0"/>
          <w:color w:val="000000"/>
          <w:sz w:val="18"/>
        </w:rPr>
        <w:t>10-10</w:t>
      </w:r>
      <w:r w:rsidR="00DC74DD">
        <w:rPr>
          <w:b/>
          <w:bCs/>
          <w:snapToGrid w:val="0"/>
          <w:color w:val="000000"/>
          <w:sz w:val="18"/>
        </w:rPr>
        <w:t>9</w:t>
      </w:r>
      <w:r>
        <w:rPr>
          <w:b/>
          <w:bCs/>
          <w:snapToGrid w:val="0"/>
          <w:color w:val="000000"/>
          <w:sz w:val="18"/>
        </w:rPr>
        <w:t>.00   NATURAL STREAM DESIGN</w:t>
      </w:r>
    </w:p>
    <w:p w14:paraId="7D8663D5" w14:textId="77777777" w:rsidR="00015857" w:rsidRDefault="00015857" w:rsidP="00015857">
      <w:pPr>
        <w:tabs>
          <w:tab w:val="left" w:pos="1008"/>
          <w:tab w:val="left" w:pos="1872"/>
        </w:tabs>
        <w:spacing w:after="120"/>
        <w:ind w:left="1872" w:hanging="1872"/>
        <w:outlineLvl w:val="0"/>
        <w:rPr>
          <w:b/>
          <w:color w:val="4F81BD" w:themeColor="accent1"/>
        </w:rPr>
      </w:pPr>
      <w:r>
        <w:rPr>
          <w:b/>
          <w:color w:val="4F81BD" w:themeColor="accent1"/>
        </w:rPr>
        <w:t>10-10</w:t>
      </w:r>
      <w:r w:rsidR="00DC74DD">
        <w:rPr>
          <w:b/>
          <w:color w:val="4F81BD" w:themeColor="accent1"/>
        </w:rPr>
        <w:t>9</w:t>
      </w:r>
      <w:r>
        <w:rPr>
          <w:b/>
          <w:color w:val="4F81BD" w:themeColor="accent1"/>
        </w:rPr>
        <w:t xml:space="preserve">.01     </w:t>
      </w:r>
      <w:r>
        <w:rPr>
          <w:b/>
          <w:color w:val="4F81BD" w:themeColor="accent1"/>
        </w:rPr>
        <w:tab/>
        <w:t>DEFLECTORS, VANES AND ENERGY DISSIPATORS</w:t>
      </w:r>
    </w:p>
    <w:p w14:paraId="27B0E67B" w14:textId="77777777" w:rsidR="00015857" w:rsidRDefault="00015857" w:rsidP="00015857">
      <w:pPr>
        <w:tabs>
          <w:tab w:val="left" w:pos="1008"/>
          <w:tab w:val="left" w:pos="1872"/>
        </w:tabs>
        <w:spacing w:after="120"/>
        <w:ind w:left="1872" w:hanging="1872"/>
        <w:outlineLvl w:val="0"/>
      </w:pPr>
      <w:r>
        <w:t>D-NSD-13</w:t>
      </w:r>
      <w:r>
        <w:tab/>
        <w:t>05-01-20</w:t>
      </w:r>
      <w:r>
        <w:tab/>
        <w:t>LONGITUDINAL STONE TOE</w:t>
      </w:r>
    </w:p>
    <w:p w14:paraId="4886B927" w14:textId="77777777" w:rsidR="00015857" w:rsidRDefault="00015857" w:rsidP="00015857">
      <w:pPr>
        <w:tabs>
          <w:tab w:val="left" w:pos="1008"/>
          <w:tab w:val="left" w:pos="1872"/>
        </w:tabs>
        <w:spacing w:after="120"/>
        <w:ind w:left="1872" w:hanging="1872"/>
        <w:outlineLvl w:val="0"/>
      </w:pPr>
      <w:r>
        <w:t>D-NSD-21</w:t>
      </w:r>
      <w:r>
        <w:tab/>
        <w:t>05-01-20</w:t>
      </w:r>
      <w:r>
        <w:tab/>
        <w:t>BOULDER CLUSTERS</w:t>
      </w:r>
    </w:p>
    <w:p w14:paraId="7379D70B" w14:textId="77777777" w:rsidR="00015857" w:rsidRDefault="00015857" w:rsidP="00015857">
      <w:pPr>
        <w:tabs>
          <w:tab w:val="left" w:pos="1008"/>
          <w:tab w:val="left" w:pos="1872"/>
        </w:tabs>
        <w:spacing w:after="120"/>
        <w:ind w:left="1872" w:hanging="1872"/>
        <w:outlineLvl w:val="0"/>
      </w:pPr>
      <w:r>
        <w:t>D-NSD-22</w:t>
      </w:r>
      <w:r>
        <w:tab/>
        <w:t>05-01-20</w:t>
      </w:r>
      <w:r>
        <w:tab/>
        <w:t>BOULDER CROSS VANE</w:t>
      </w:r>
    </w:p>
    <w:p w14:paraId="243BC4F2" w14:textId="77777777" w:rsidR="00015857" w:rsidRDefault="00015857" w:rsidP="00015857">
      <w:pPr>
        <w:tabs>
          <w:tab w:val="left" w:pos="1008"/>
          <w:tab w:val="left" w:pos="1872"/>
        </w:tabs>
        <w:spacing w:after="120"/>
        <w:ind w:left="1872" w:hanging="1872"/>
        <w:outlineLvl w:val="0"/>
      </w:pPr>
      <w:r>
        <w:t>D-NSD-23</w:t>
      </w:r>
      <w:r>
        <w:tab/>
        <w:t>05-01-20</w:t>
      </w:r>
      <w:r>
        <w:tab/>
        <w:t>BOULDER CROSS VANE WITH STEP</w:t>
      </w:r>
    </w:p>
    <w:p w14:paraId="23FF4CCF" w14:textId="77777777" w:rsidR="00015857" w:rsidRDefault="00015857" w:rsidP="00015857">
      <w:pPr>
        <w:tabs>
          <w:tab w:val="left" w:pos="1008"/>
          <w:tab w:val="left" w:pos="1872"/>
        </w:tabs>
        <w:spacing w:after="120"/>
        <w:ind w:left="1872" w:hanging="1872"/>
        <w:outlineLvl w:val="0"/>
      </w:pPr>
      <w:r>
        <w:t>D-NSD-24</w:t>
      </w:r>
      <w:r>
        <w:tab/>
        <w:t>05-01-20</w:t>
      </w:r>
      <w:r>
        <w:tab/>
        <w:t>BOULDER W-WEIR</w:t>
      </w:r>
    </w:p>
    <w:p w14:paraId="14327353" w14:textId="77777777" w:rsidR="00015857" w:rsidRDefault="00015857" w:rsidP="00015857">
      <w:pPr>
        <w:tabs>
          <w:tab w:val="left" w:pos="1008"/>
          <w:tab w:val="left" w:pos="1872"/>
        </w:tabs>
        <w:spacing w:after="120"/>
        <w:ind w:left="1872" w:hanging="1872"/>
        <w:outlineLvl w:val="0"/>
      </w:pPr>
      <w:r>
        <w:t>D-NSD-25</w:t>
      </w:r>
      <w:r>
        <w:tab/>
        <w:t>05-01-20</w:t>
      </w:r>
      <w:r>
        <w:tab/>
        <w:t>BOULDER VANES AND J-HOOK</w:t>
      </w:r>
    </w:p>
    <w:p w14:paraId="6E7EED9F" w14:textId="77777777" w:rsidR="00015857" w:rsidRDefault="00015857" w:rsidP="00015857">
      <w:pPr>
        <w:tabs>
          <w:tab w:val="left" w:pos="1008"/>
          <w:tab w:val="left" w:pos="1872"/>
        </w:tabs>
        <w:spacing w:after="120"/>
        <w:ind w:left="1872" w:hanging="1872"/>
        <w:outlineLvl w:val="0"/>
      </w:pPr>
      <w:r>
        <w:t>D-NSD-26</w:t>
      </w:r>
      <w:r>
        <w:tab/>
        <w:t>11-30-20</w:t>
      </w:r>
      <w:r>
        <w:tab/>
        <w:t>LOG VANES, ROOT WADS, AND BOULDER J-HOOK</w:t>
      </w:r>
    </w:p>
    <w:p w14:paraId="166EEEFD" w14:textId="77777777" w:rsidR="00015857" w:rsidRDefault="00015857" w:rsidP="00015857">
      <w:pPr>
        <w:tabs>
          <w:tab w:val="left" w:pos="1008"/>
          <w:tab w:val="left" w:pos="1872"/>
        </w:tabs>
        <w:spacing w:after="120"/>
        <w:ind w:left="1872" w:hanging="1872"/>
        <w:outlineLvl w:val="0"/>
      </w:pPr>
      <w:r>
        <w:t>D-NSD-27</w:t>
      </w:r>
      <w:r>
        <w:tab/>
        <w:t>11-30-20</w:t>
      </w:r>
      <w:r>
        <w:tab/>
        <w:t>LOG AND BOULDER STEP POOLS</w:t>
      </w:r>
    </w:p>
    <w:p w14:paraId="38D32E10" w14:textId="77777777" w:rsidR="00015857" w:rsidRDefault="00015857" w:rsidP="00015857">
      <w:pPr>
        <w:tabs>
          <w:tab w:val="left" w:pos="1008"/>
          <w:tab w:val="left" w:pos="1872"/>
        </w:tabs>
        <w:spacing w:after="120"/>
        <w:ind w:left="1872" w:hanging="1872"/>
        <w:outlineLvl w:val="0"/>
      </w:pPr>
      <w:r>
        <w:t>D-NSD-28</w:t>
      </w:r>
      <w:r>
        <w:tab/>
        <w:t>05-01-20</w:t>
      </w:r>
      <w:r>
        <w:tab/>
        <w:t xml:space="preserve">BOULDER RIFFLES </w:t>
      </w:r>
    </w:p>
    <w:p w14:paraId="189AE099" w14:textId="77777777" w:rsidR="00015857" w:rsidRDefault="00015857" w:rsidP="00015857">
      <w:pPr>
        <w:tabs>
          <w:tab w:val="left" w:pos="1008"/>
          <w:tab w:val="left" w:pos="1872"/>
        </w:tabs>
        <w:spacing w:after="120"/>
        <w:ind w:left="1872" w:hanging="1872"/>
        <w:outlineLvl w:val="0"/>
      </w:pPr>
      <w:r>
        <w:t>D-NSD-28A</w:t>
      </w:r>
      <w:r>
        <w:tab/>
        <w:t>11-30-20</w:t>
      </w:r>
      <w:r>
        <w:tab/>
        <w:t>LOG RIFFLES</w:t>
      </w:r>
    </w:p>
    <w:p w14:paraId="08A71DAF" w14:textId="77777777" w:rsidR="00015857" w:rsidRDefault="00015857" w:rsidP="00015857">
      <w:pPr>
        <w:tabs>
          <w:tab w:val="left" w:pos="1008"/>
          <w:tab w:val="left" w:pos="1872"/>
        </w:tabs>
        <w:spacing w:after="120"/>
        <w:ind w:left="1872" w:hanging="1872"/>
        <w:outlineLvl w:val="0"/>
      </w:pPr>
      <w:r>
        <w:t>D-NSD-29</w:t>
      </w:r>
      <w:r>
        <w:tab/>
        <w:t>05-01-20</w:t>
      </w:r>
      <w:r>
        <w:tab/>
        <w:t>CONSTRUCTED ALLUVIAL RIFFLE</w:t>
      </w:r>
    </w:p>
    <w:p w14:paraId="0E2A7CB9" w14:textId="77777777" w:rsidR="00015857" w:rsidRDefault="00015857" w:rsidP="00015857">
      <w:pPr>
        <w:tabs>
          <w:tab w:val="left" w:pos="1008"/>
          <w:tab w:val="left" w:pos="1872"/>
        </w:tabs>
        <w:spacing w:after="120"/>
        <w:ind w:left="1872" w:hanging="1872"/>
        <w:outlineLvl w:val="0"/>
      </w:pPr>
      <w:r>
        <w:t>D-NSD-30</w:t>
      </w:r>
      <w:r>
        <w:tab/>
        <w:t>05-01-20</w:t>
      </w:r>
      <w:r>
        <w:tab/>
        <w:t>SUBSTRATE RESTORATION</w:t>
      </w:r>
    </w:p>
    <w:p w14:paraId="0EFF76E3" w14:textId="77777777" w:rsidR="00015857" w:rsidRDefault="00015857" w:rsidP="00015857">
      <w:pPr>
        <w:tabs>
          <w:tab w:val="left" w:pos="1008"/>
          <w:tab w:val="left" w:pos="1872"/>
        </w:tabs>
        <w:spacing w:after="120"/>
        <w:ind w:left="1872" w:hanging="1872"/>
        <w:outlineLvl w:val="0"/>
      </w:pPr>
      <w:r>
        <w:t>D-NSD-31</w:t>
      </w:r>
      <w:r>
        <w:tab/>
        <w:t>05-01-20</w:t>
      </w:r>
      <w:r>
        <w:tab/>
        <w:t>CLAY CHANNEL PLUG</w:t>
      </w:r>
    </w:p>
    <w:p w14:paraId="7980A659" w14:textId="77777777" w:rsidR="00015857" w:rsidRDefault="00015857" w:rsidP="00015857">
      <w:pPr>
        <w:tabs>
          <w:tab w:val="left" w:pos="1008"/>
          <w:tab w:val="left" w:pos="1872"/>
        </w:tabs>
        <w:spacing w:after="120"/>
        <w:ind w:left="1872" w:hanging="1872"/>
        <w:outlineLvl w:val="0"/>
      </w:pPr>
      <w:r>
        <w:t>D-NSD-32</w:t>
      </w:r>
      <w:r>
        <w:tab/>
        <w:t>05-01-20</w:t>
      </w:r>
      <w:r>
        <w:tab/>
        <w:t>WOOD TOE WITH GEO-LIFTS</w:t>
      </w:r>
    </w:p>
    <w:p w14:paraId="577A93E6" w14:textId="77777777" w:rsidR="00015857" w:rsidRDefault="00015857" w:rsidP="00015857">
      <w:pPr>
        <w:tabs>
          <w:tab w:val="left" w:pos="1008"/>
          <w:tab w:val="left" w:pos="1872"/>
        </w:tabs>
        <w:spacing w:after="120"/>
        <w:ind w:left="1872" w:hanging="1872"/>
        <w:outlineLvl w:val="0"/>
      </w:pPr>
      <w:r>
        <w:t>D-NSD-32A</w:t>
      </w:r>
      <w:r>
        <w:tab/>
        <w:t>05-01-20</w:t>
      </w:r>
      <w:r>
        <w:tab/>
        <w:t>BOULDER TOE WITH GEO-LIFTS</w:t>
      </w:r>
    </w:p>
    <w:p w14:paraId="1488CA3B" w14:textId="77777777" w:rsidR="00015857" w:rsidRDefault="00015857" w:rsidP="00015857">
      <w:pPr>
        <w:tabs>
          <w:tab w:val="left" w:pos="1008"/>
          <w:tab w:val="left" w:pos="1872"/>
        </w:tabs>
        <w:ind w:left="1872" w:hanging="1872"/>
        <w:outlineLvl w:val="0"/>
      </w:pPr>
      <w:r>
        <w:t>D-NSD-33</w:t>
      </w:r>
      <w:r>
        <w:tab/>
        <w:t>05-01-20</w:t>
      </w:r>
      <w:r>
        <w:tab/>
        <w:t>COIR FIBER EROSION CONTROL BLANKET AND</w:t>
      </w:r>
    </w:p>
    <w:p w14:paraId="5EC2ED95" w14:textId="77777777" w:rsidR="00015857" w:rsidRDefault="00015857" w:rsidP="00015857">
      <w:pPr>
        <w:tabs>
          <w:tab w:val="left" w:pos="1008"/>
          <w:tab w:val="left" w:pos="1872"/>
        </w:tabs>
        <w:spacing w:after="120"/>
        <w:ind w:left="1872" w:hanging="1872"/>
        <w:outlineLvl w:val="0"/>
      </w:pPr>
      <w:r>
        <w:tab/>
      </w:r>
      <w:r>
        <w:tab/>
        <w:t>COIR FIBER ROLLS</w:t>
      </w:r>
    </w:p>
    <w:p w14:paraId="77215726" w14:textId="77777777" w:rsidR="00015857" w:rsidRDefault="00015857" w:rsidP="00015857">
      <w:pPr>
        <w:tabs>
          <w:tab w:val="left" w:pos="1008"/>
          <w:tab w:val="left" w:pos="1872"/>
        </w:tabs>
        <w:spacing w:after="120"/>
        <w:ind w:left="1872" w:hanging="1872"/>
        <w:outlineLvl w:val="0"/>
      </w:pPr>
      <w:r>
        <w:t>D-NSD-34</w:t>
      </w:r>
      <w:r>
        <w:tab/>
        <w:t>05-01-20</w:t>
      </w:r>
      <w:r>
        <w:tab/>
        <w:t>LIVE STAKES AND LIVE SILTATION</w:t>
      </w:r>
    </w:p>
    <w:p w14:paraId="55194DD5" w14:textId="77777777" w:rsidR="00015857" w:rsidRDefault="00015857" w:rsidP="00015857">
      <w:pPr>
        <w:tabs>
          <w:tab w:val="left" w:pos="1008"/>
          <w:tab w:val="left" w:pos="1872"/>
        </w:tabs>
        <w:spacing w:after="120"/>
        <w:ind w:left="1872" w:hanging="1872"/>
        <w:outlineLvl w:val="0"/>
      </w:pPr>
      <w:r>
        <w:t>D-NSD-35</w:t>
      </w:r>
      <w:r>
        <w:tab/>
        <w:t>05-01-20</w:t>
      </w:r>
      <w:r>
        <w:tab/>
        <w:t>LIVE FASCINES</w:t>
      </w:r>
    </w:p>
    <w:p w14:paraId="46CBB620" w14:textId="77777777" w:rsidR="00015857" w:rsidRDefault="00015857" w:rsidP="00015857">
      <w:pPr>
        <w:tabs>
          <w:tab w:val="left" w:pos="1008"/>
          <w:tab w:val="left" w:pos="1872"/>
        </w:tabs>
        <w:spacing w:after="120"/>
        <w:ind w:left="1872" w:hanging="1872"/>
        <w:outlineLvl w:val="0"/>
      </w:pPr>
      <w:r>
        <w:t>D-NSD-36</w:t>
      </w:r>
      <w:r>
        <w:tab/>
        <w:t>05-01-20</w:t>
      </w:r>
      <w:r>
        <w:tab/>
        <w:t xml:space="preserve">BRUSH MATTRESS </w:t>
      </w:r>
    </w:p>
    <w:p w14:paraId="1016C9FC" w14:textId="77777777" w:rsidR="00015857" w:rsidRDefault="00015857" w:rsidP="00015857">
      <w:pPr>
        <w:tabs>
          <w:tab w:val="left" w:pos="1008"/>
          <w:tab w:val="left" w:pos="1872"/>
        </w:tabs>
        <w:spacing w:after="120"/>
        <w:ind w:left="1872" w:hanging="1872"/>
        <w:outlineLvl w:val="0"/>
      </w:pPr>
      <w:r>
        <w:t>D-NSD-37</w:t>
      </w:r>
      <w:r>
        <w:tab/>
        <w:t>05-01-20</w:t>
      </w:r>
      <w:r>
        <w:tab/>
        <w:t>SPECIAL NOTES FOR NATURAL STREAM DESIGN</w:t>
      </w:r>
    </w:p>
    <w:p w14:paraId="554F92A6" w14:textId="77777777" w:rsidR="00015857" w:rsidRPr="00A91798" w:rsidRDefault="00015857" w:rsidP="00EB3F01">
      <w:pPr>
        <w:tabs>
          <w:tab w:val="left" w:pos="1008"/>
          <w:tab w:val="left" w:pos="1872"/>
        </w:tabs>
        <w:spacing w:after="120"/>
        <w:ind w:left="1872" w:hanging="1872"/>
        <w:outlineLvl w:val="0"/>
      </w:pPr>
    </w:p>
    <w:p w14:paraId="68B9DCCB" w14:textId="77777777" w:rsidR="00511804" w:rsidRPr="00A91798" w:rsidRDefault="00511804" w:rsidP="001F7221">
      <w:pPr>
        <w:tabs>
          <w:tab w:val="left" w:pos="1008"/>
          <w:tab w:val="left" w:pos="1872"/>
        </w:tabs>
        <w:spacing w:after="120"/>
        <w:ind w:left="1872" w:hanging="1872"/>
        <w:outlineLvl w:val="0"/>
      </w:pPr>
    </w:p>
    <w:p w14:paraId="3D584691" w14:textId="77777777" w:rsidR="001C343D" w:rsidRPr="00511804" w:rsidRDefault="001C343D" w:rsidP="00511804"/>
    <w:sectPr w:rsidR="001C343D" w:rsidRPr="00511804" w:rsidSect="00ED5E68">
      <w:footerReference w:type="default" r:id="rId16"/>
      <w:type w:val="continuous"/>
      <w:pgSz w:w="24480" w:h="15840" w:orient="landscape" w:code="3"/>
      <w:pgMar w:top="1152" w:right="3024" w:bottom="1152" w:left="3024" w:header="0" w:footer="0" w:gutter="0"/>
      <w:cols w:num="3" w:space="387"/>
      <w:docGrid w:linePitch="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2AA397" w14:textId="77777777" w:rsidR="003D71AE" w:rsidRDefault="003D71AE">
      <w:r>
        <w:separator/>
      </w:r>
    </w:p>
  </w:endnote>
  <w:endnote w:type="continuationSeparator" w:id="0">
    <w:p w14:paraId="6C92AD54" w14:textId="77777777" w:rsidR="003D71AE" w:rsidRDefault="003D7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W1)">
    <w:altName w:val="Arial"/>
    <w:charset w:val="00"/>
    <w:family w:val="swiss"/>
    <w:pitch w:val="variable"/>
    <w:sig w:usb0="00000000" w:usb1="80000000" w:usb2="00000008"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4BC2C" w14:textId="77777777" w:rsidR="00AF1B6D" w:rsidRDefault="00AF1B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5D902" w14:textId="77777777" w:rsidR="00F57ABD" w:rsidRDefault="00F57ABD" w:rsidP="00A2556C">
    <w:pPr>
      <w:tabs>
        <w:tab w:val="center" w:pos="4680"/>
        <w:tab w:val="right" w:pos="9360"/>
      </w:tabs>
      <w:rPr>
        <w:rFonts w:eastAsia="Arial"/>
        <w:color w:val="00B050"/>
        <w:sz w:val="16"/>
        <w:szCs w:val="16"/>
      </w:rPr>
    </w:pPr>
  </w:p>
  <w:p w14:paraId="46A30754" w14:textId="77777777" w:rsidR="00F57ABD" w:rsidRDefault="00F57ABD" w:rsidP="00A2556C">
    <w:pPr>
      <w:tabs>
        <w:tab w:val="center" w:pos="4680"/>
        <w:tab w:val="right" w:pos="9360"/>
      </w:tabs>
      <w:rPr>
        <w:color w:val="00B050"/>
        <w:sz w:val="16"/>
        <w:szCs w:val="16"/>
      </w:rPr>
    </w:pPr>
    <w:r w:rsidRPr="00A2556C">
      <w:rPr>
        <w:rFonts w:eastAsia="Arial"/>
        <w:color w:val="00B050"/>
        <w:sz w:val="16"/>
        <w:szCs w:val="16"/>
      </w:rPr>
      <w:t>Pa</w:t>
    </w:r>
    <w:r>
      <w:rPr>
        <w:rFonts w:eastAsia="Arial"/>
        <w:color w:val="00B050"/>
        <w:sz w:val="16"/>
        <w:szCs w:val="16"/>
      </w:rPr>
      <w:t>g</w:t>
    </w:r>
    <w:r w:rsidRPr="00A2556C">
      <w:rPr>
        <w:rFonts w:eastAsia="Arial"/>
        <w:color w:val="00B050"/>
        <w:sz w:val="16"/>
        <w:szCs w:val="16"/>
      </w:rPr>
      <w:t xml:space="preserve">e </w:t>
    </w:r>
    <w:r w:rsidRPr="00A2556C">
      <w:rPr>
        <w:rFonts w:eastAsia="Arial"/>
        <w:color w:val="00B050"/>
        <w:sz w:val="16"/>
        <w:szCs w:val="16"/>
      </w:rPr>
      <w:fldChar w:fldCharType="begin"/>
    </w:r>
    <w:r w:rsidRPr="00A2556C">
      <w:rPr>
        <w:rFonts w:eastAsia="Arial"/>
        <w:color w:val="00B050"/>
        <w:sz w:val="16"/>
        <w:szCs w:val="16"/>
      </w:rPr>
      <w:instrText xml:space="preserve"> PAGE  \* Arabic  \* MERGEFORMAT </w:instrText>
    </w:r>
    <w:r w:rsidRPr="00A2556C">
      <w:rPr>
        <w:rFonts w:eastAsia="Arial"/>
        <w:color w:val="00B050"/>
        <w:sz w:val="16"/>
        <w:szCs w:val="16"/>
      </w:rPr>
      <w:fldChar w:fldCharType="separate"/>
    </w:r>
    <w:r>
      <w:rPr>
        <w:rFonts w:eastAsia="Arial"/>
        <w:noProof/>
        <w:color w:val="00B050"/>
        <w:sz w:val="16"/>
        <w:szCs w:val="16"/>
      </w:rPr>
      <w:t>1</w:t>
    </w:r>
    <w:r w:rsidRPr="00A2556C">
      <w:rPr>
        <w:rFonts w:eastAsia="Arial"/>
        <w:color w:val="00B050"/>
        <w:sz w:val="16"/>
        <w:szCs w:val="16"/>
      </w:rPr>
      <w:fldChar w:fldCharType="end"/>
    </w:r>
    <w:r w:rsidRPr="00DA4BC3">
      <w:rPr>
        <w:color w:val="00B050"/>
        <w:sz w:val="16"/>
        <w:szCs w:val="16"/>
      </w:rPr>
      <w:tab/>
    </w:r>
    <w:r w:rsidRPr="00DA4BC3">
      <w:rPr>
        <w:color w:val="00B050"/>
        <w:sz w:val="16"/>
        <w:szCs w:val="16"/>
      </w:rPr>
      <w:tab/>
    </w:r>
    <w:r w:rsidRPr="00DA4BC3">
      <w:rPr>
        <w:color w:val="00B050"/>
        <w:sz w:val="16"/>
        <w:szCs w:val="16"/>
      </w:rPr>
      <w:tab/>
    </w:r>
    <w:r w:rsidRPr="00DA4BC3">
      <w:rPr>
        <w:color w:val="00B050"/>
        <w:sz w:val="16"/>
        <w:szCs w:val="16"/>
      </w:rPr>
      <w:tab/>
    </w:r>
    <w:r w:rsidRPr="00DA4BC3">
      <w:rPr>
        <w:color w:val="00B050"/>
        <w:sz w:val="16"/>
        <w:szCs w:val="16"/>
      </w:rPr>
      <w:tab/>
    </w:r>
    <w:r w:rsidRPr="00DA4BC3">
      <w:rPr>
        <w:color w:val="00B050"/>
        <w:sz w:val="16"/>
        <w:szCs w:val="16"/>
      </w:rPr>
      <w:tab/>
    </w:r>
    <w:r w:rsidRPr="00DA4BC3">
      <w:rPr>
        <w:color w:val="00B050"/>
        <w:sz w:val="16"/>
        <w:szCs w:val="16"/>
      </w:rPr>
      <w:tab/>
    </w:r>
    <w:r w:rsidRPr="00DA4BC3">
      <w:rPr>
        <w:color w:val="00B050"/>
        <w:sz w:val="16"/>
        <w:szCs w:val="16"/>
      </w:rPr>
      <w:tab/>
      <w:t xml:space="preserve">                 </w:t>
    </w:r>
    <w:r w:rsidRPr="00DA4BC3">
      <w:rPr>
        <w:color w:val="00B050"/>
        <w:sz w:val="16"/>
        <w:szCs w:val="16"/>
      </w:rPr>
      <w:tab/>
    </w:r>
    <w:r w:rsidRPr="00DA4BC3">
      <w:rPr>
        <w:color w:val="00B050"/>
        <w:sz w:val="16"/>
        <w:szCs w:val="16"/>
      </w:rPr>
      <w:tab/>
    </w:r>
  </w:p>
  <w:p w14:paraId="775D070A" w14:textId="77777777" w:rsidR="00F57ABD" w:rsidRDefault="00F57ABD">
    <w:pPr>
      <w:pStyle w:val="Footer"/>
      <w:rPr>
        <w:color w:val="00B050"/>
        <w:sz w:val="16"/>
        <w:szCs w:val="16"/>
      </w:rPr>
    </w:pPr>
  </w:p>
  <w:p w14:paraId="46E40F8E" w14:textId="77777777" w:rsidR="00F57ABD" w:rsidRDefault="00F57A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AE210" w14:textId="77777777" w:rsidR="00AF1B6D" w:rsidRDefault="00AF1B6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BC6B0" w14:textId="77777777" w:rsidR="00F57ABD" w:rsidRDefault="00F57ABD" w:rsidP="00A2556C">
    <w:pPr>
      <w:tabs>
        <w:tab w:val="center" w:pos="4680"/>
        <w:tab w:val="right" w:pos="9360"/>
      </w:tabs>
      <w:rPr>
        <w:rFonts w:eastAsia="Arial"/>
        <w:color w:val="00B050"/>
        <w:sz w:val="16"/>
        <w:szCs w:val="16"/>
      </w:rPr>
    </w:pPr>
  </w:p>
  <w:p w14:paraId="2A02296D" w14:textId="77777777" w:rsidR="00F57ABD" w:rsidRDefault="00F57ABD" w:rsidP="00A2556C">
    <w:pPr>
      <w:tabs>
        <w:tab w:val="center" w:pos="4680"/>
        <w:tab w:val="right" w:pos="9360"/>
      </w:tabs>
      <w:rPr>
        <w:color w:val="00B050"/>
        <w:sz w:val="16"/>
        <w:szCs w:val="16"/>
      </w:rPr>
    </w:pPr>
    <w:r w:rsidRPr="00A2556C">
      <w:rPr>
        <w:rFonts w:eastAsia="Arial"/>
        <w:color w:val="00B050"/>
        <w:sz w:val="16"/>
        <w:szCs w:val="16"/>
      </w:rPr>
      <w:t>Pa</w:t>
    </w:r>
    <w:r>
      <w:rPr>
        <w:rFonts w:eastAsia="Arial"/>
        <w:color w:val="00B050"/>
        <w:sz w:val="16"/>
        <w:szCs w:val="16"/>
      </w:rPr>
      <w:t>g</w:t>
    </w:r>
    <w:r w:rsidRPr="00A2556C">
      <w:rPr>
        <w:rFonts w:eastAsia="Arial"/>
        <w:color w:val="00B050"/>
        <w:sz w:val="16"/>
        <w:szCs w:val="16"/>
      </w:rPr>
      <w:t xml:space="preserve">e </w:t>
    </w:r>
    <w:r w:rsidRPr="00A2556C">
      <w:rPr>
        <w:rFonts w:eastAsia="Arial"/>
        <w:color w:val="00B050"/>
        <w:sz w:val="16"/>
        <w:szCs w:val="16"/>
      </w:rPr>
      <w:fldChar w:fldCharType="begin"/>
    </w:r>
    <w:r w:rsidRPr="00A2556C">
      <w:rPr>
        <w:rFonts w:eastAsia="Arial"/>
        <w:color w:val="00B050"/>
        <w:sz w:val="16"/>
        <w:szCs w:val="16"/>
      </w:rPr>
      <w:instrText xml:space="preserve"> PAGE  \* Arabic  \* MERGEFORMAT </w:instrText>
    </w:r>
    <w:r w:rsidRPr="00A2556C">
      <w:rPr>
        <w:rFonts w:eastAsia="Arial"/>
        <w:color w:val="00B050"/>
        <w:sz w:val="16"/>
        <w:szCs w:val="16"/>
      </w:rPr>
      <w:fldChar w:fldCharType="separate"/>
    </w:r>
    <w:r>
      <w:rPr>
        <w:rFonts w:eastAsia="Arial"/>
        <w:noProof/>
        <w:color w:val="00B050"/>
        <w:sz w:val="16"/>
        <w:szCs w:val="16"/>
      </w:rPr>
      <w:t>6</w:t>
    </w:r>
    <w:r w:rsidRPr="00A2556C">
      <w:rPr>
        <w:rFonts w:eastAsia="Arial"/>
        <w:color w:val="00B050"/>
        <w:sz w:val="16"/>
        <w:szCs w:val="16"/>
      </w:rPr>
      <w:fldChar w:fldCharType="end"/>
    </w:r>
    <w:r w:rsidRPr="00DA4BC3">
      <w:rPr>
        <w:color w:val="00B050"/>
        <w:sz w:val="16"/>
        <w:szCs w:val="16"/>
      </w:rPr>
      <w:tab/>
    </w:r>
    <w:r w:rsidRPr="00DA4BC3">
      <w:rPr>
        <w:color w:val="00B050"/>
        <w:sz w:val="16"/>
        <w:szCs w:val="16"/>
      </w:rPr>
      <w:tab/>
    </w:r>
    <w:r w:rsidRPr="00DA4BC3">
      <w:rPr>
        <w:color w:val="00B050"/>
        <w:sz w:val="16"/>
        <w:szCs w:val="16"/>
      </w:rPr>
      <w:tab/>
    </w:r>
    <w:r w:rsidRPr="00DA4BC3">
      <w:rPr>
        <w:color w:val="00B050"/>
        <w:sz w:val="16"/>
        <w:szCs w:val="16"/>
      </w:rPr>
      <w:tab/>
    </w:r>
    <w:r w:rsidRPr="00DA4BC3">
      <w:rPr>
        <w:color w:val="00B050"/>
        <w:sz w:val="16"/>
        <w:szCs w:val="16"/>
      </w:rPr>
      <w:tab/>
    </w:r>
    <w:r w:rsidRPr="00DA4BC3">
      <w:rPr>
        <w:color w:val="00B050"/>
        <w:sz w:val="16"/>
        <w:szCs w:val="16"/>
      </w:rPr>
      <w:tab/>
    </w:r>
    <w:r w:rsidRPr="00DA4BC3">
      <w:rPr>
        <w:color w:val="00B050"/>
        <w:sz w:val="16"/>
        <w:szCs w:val="16"/>
      </w:rPr>
      <w:tab/>
    </w:r>
    <w:r w:rsidRPr="00DA4BC3">
      <w:rPr>
        <w:color w:val="00B050"/>
        <w:sz w:val="16"/>
        <w:szCs w:val="16"/>
      </w:rPr>
      <w:tab/>
      <w:t xml:space="preserve">                 </w:t>
    </w:r>
    <w:r w:rsidRPr="00DA4BC3">
      <w:rPr>
        <w:color w:val="00B050"/>
        <w:sz w:val="16"/>
        <w:szCs w:val="16"/>
      </w:rPr>
      <w:tab/>
    </w:r>
    <w:r w:rsidRPr="00DA4BC3">
      <w:rPr>
        <w:color w:val="00B050"/>
        <w:sz w:val="16"/>
        <w:szCs w:val="16"/>
      </w:rPr>
      <w:tab/>
    </w:r>
  </w:p>
  <w:p w14:paraId="2FFC0C1F" w14:textId="77777777" w:rsidR="00F57ABD" w:rsidRDefault="00F57ABD">
    <w:pPr>
      <w:pStyle w:val="Footer"/>
      <w:rPr>
        <w:color w:val="00B050"/>
        <w:sz w:val="16"/>
        <w:szCs w:val="16"/>
      </w:rPr>
    </w:pPr>
  </w:p>
  <w:p w14:paraId="7369CCB6" w14:textId="77777777" w:rsidR="00F57ABD" w:rsidRDefault="00F57A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5418DE" w14:textId="77777777" w:rsidR="003D71AE" w:rsidRDefault="003D71AE">
      <w:r>
        <w:separator/>
      </w:r>
    </w:p>
  </w:footnote>
  <w:footnote w:type="continuationSeparator" w:id="0">
    <w:p w14:paraId="63B64A3C" w14:textId="77777777" w:rsidR="003D71AE" w:rsidRDefault="003D7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A5063" w14:textId="77777777" w:rsidR="00AF1B6D" w:rsidRDefault="00AF1B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4D9A6" w14:textId="77777777" w:rsidR="00F57ABD" w:rsidRPr="00DB13E7" w:rsidRDefault="00F57ABD" w:rsidP="00A2556C">
    <w:pPr>
      <w:pStyle w:val="Header"/>
      <w:rPr>
        <w:color w:val="FF0000"/>
        <w:sz w:val="20"/>
      </w:rPr>
    </w:pPr>
  </w:p>
  <w:p w14:paraId="618E6A81" w14:textId="77777777" w:rsidR="00F57ABD" w:rsidRPr="00E843CA" w:rsidRDefault="00F57ABD" w:rsidP="00ED5E68">
    <w:pPr>
      <w:tabs>
        <w:tab w:val="center" w:pos="4680"/>
        <w:tab w:val="right" w:pos="9360"/>
      </w:tabs>
      <w:rPr>
        <w:color w:val="FF0000"/>
        <w:sz w:val="28"/>
        <w:szCs w:val="28"/>
      </w:rPr>
    </w:pPr>
    <w:r w:rsidRPr="00E843CA">
      <w:rPr>
        <w:color w:val="FF0000"/>
        <w:sz w:val="28"/>
        <w:szCs w:val="28"/>
      </w:rPr>
      <w:t>Updated:</w:t>
    </w:r>
    <w:r>
      <w:rPr>
        <w:color w:val="FF0000"/>
        <w:sz w:val="28"/>
        <w:szCs w:val="28"/>
      </w:rPr>
      <w:t xml:space="preserve"> </w:t>
    </w:r>
    <w:r w:rsidR="00AB4153">
      <w:rPr>
        <w:color w:val="FF0000"/>
        <w:sz w:val="28"/>
        <w:szCs w:val="28"/>
      </w:rPr>
      <w:t>0</w:t>
    </w:r>
    <w:r w:rsidR="0001249D">
      <w:rPr>
        <w:color w:val="FF0000"/>
        <w:sz w:val="28"/>
        <w:szCs w:val="28"/>
      </w:rPr>
      <w:t>7</w:t>
    </w:r>
    <w:r w:rsidR="00AB4153">
      <w:rPr>
        <w:color w:val="FF0000"/>
        <w:sz w:val="28"/>
        <w:szCs w:val="28"/>
      </w:rPr>
      <w:t>/</w:t>
    </w:r>
    <w:r w:rsidR="00015857">
      <w:rPr>
        <w:color w:val="FF0000"/>
        <w:sz w:val="28"/>
        <w:szCs w:val="28"/>
      </w:rPr>
      <w:t>3</w:t>
    </w:r>
    <w:r w:rsidR="00C27CCF">
      <w:rPr>
        <w:color w:val="FF0000"/>
        <w:sz w:val="28"/>
        <w:szCs w:val="28"/>
      </w:rPr>
      <w:t>1</w:t>
    </w:r>
    <w:r w:rsidR="00AB4153">
      <w:rPr>
        <w:color w:val="FF0000"/>
        <w:sz w:val="28"/>
        <w:szCs w:val="28"/>
      </w:rPr>
      <w:t>/202</w:t>
    </w:r>
    <w:r w:rsidR="00DB4BE6">
      <w:rPr>
        <w:color w:val="FF0000"/>
        <w:sz w:val="28"/>
        <w:szCs w:val="28"/>
      </w:rPr>
      <w:t>4</w:t>
    </w:r>
    <w:r w:rsidR="00EB3F01">
      <w:rPr>
        <w:color w:val="FF0000"/>
        <w:sz w:val="28"/>
        <w:szCs w:val="28"/>
      </w:rPr>
      <w:t>; IB 2</w:t>
    </w:r>
    <w:r w:rsidR="00DB4BE6">
      <w:rPr>
        <w:color w:val="FF0000"/>
        <w:sz w:val="28"/>
        <w:szCs w:val="28"/>
      </w:rPr>
      <w:t>4</w:t>
    </w:r>
    <w:r w:rsidR="00EB3F01">
      <w:rPr>
        <w:color w:val="FF0000"/>
        <w:sz w:val="28"/>
        <w:szCs w:val="28"/>
      </w:rPr>
      <w:t>-</w:t>
    </w:r>
    <w:r w:rsidR="00DB4BE6">
      <w:rPr>
        <w:color w:val="FF0000"/>
        <w:sz w:val="28"/>
        <w:szCs w:val="28"/>
      </w:rPr>
      <w:t>0</w:t>
    </w:r>
    <w:r w:rsidR="00C27CCF">
      <w:rPr>
        <w:color w:val="FF0000"/>
        <w:sz w:val="28"/>
        <w:szCs w:val="28"/>
      </w:rPr>
      <w:t>7</w:t>
    </w:r>
  </w:p>
  <w:p w14:paraId="2F98AF5B" w14:textId="77777777" w:rsidR="00F57ABD" w:rsidRPr="00A2556C" w:rsidRDefault="00F57ABD" w:rsidP="00ED5E68">
    <w:pPr>
      <w:pStyle w:val="Header"/>
    </w:pPr>
    <w:r>
      <w:rPr>
        <w:rFonts w:cs="Arial"/>
        <w:b/>
        <w:bCs/>
        <w:sz w:val="23"/>
        <w:szCs w:val="23"/>
      </w:rPr>
      <w:t>Effective Immediately</w:t>
    </w:r>
    <w:r w:rsidRPr="00887029">
      <w:rPr>
        <w:b/>
        <w:color w:val="4F81BD" w:themeColor="accent1"/>
        <w:sz w:val="23"/>
        <w:szCs w:val="23"/>
      </w:rPr>
      <w:t xml:space="preserve"> </w:t>
    </w:r>
    <w:r>
      <w:rPr>
        <w:b/>
        <w:color w:val="4F81BD" w:themeColor="accent1"/>
        <w:sz w:val="23"/>
        <w:szCs w:val="23"/>
      </w:rPr>
      <w:t xml:space="preserve">                                                             </w:t>
    </w:r>
    <w:r w:rsidRPr="00887029">
      <w:rPr>
        <w:b/>
        <w:color w:val="4F81BD" w:themeColor="accent1"/>
        <w:sz w:val="23"/>
        <w:szCs w:val="23"/>
      </w:rPr>
      <w:t>NOTE: REMOVE ALL BLUE TEXT BEFORE USE.</w:t>
    </w:r>
    <w:r>
      <w:rPr>
        <w:color w:val="4F81BD" w:themeColor="accent1"/>
        <w:sz w:val="23"/>
        <w:szCs w:val="23"/>
      </w:rPr>
      <w:t xml:space="preserve"> T</w:t>
    </w:r>
    <w:r w:rsidRPr="00302BB1">
      <w:rPr>
        <w:b/>
        <w:color w:val="4F81BD" w:themeColor="accent1"/>
        <w:sz w:val="23"/>
        <w:szCs w:val="23"/>
      </w:rPr>
      <w:t>HE BLUE TEXT IS FOR YOUR INFORMATION ONLY.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4DBC0" w14:textId="77777777" w:rsidR="00AF1B6D" w:rsidRDefault="00AF1B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76"/>
  <w:drawingGridHorizontalSpacing w:val="57"/>
  <w:drawingGridVerticalSpacing w:val="39"/>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840"/>
    <w:rsid w:val="00000842"/>
    <w:rsid w:val="00001B70"/>
    <w:rsid w:val="000020BD"/>
    <w:rsid w:val="00003C27"/>
    <w:rsid w:val="0000462A"/>
    <w:rsid w:val="000049DD"/>
    <w:rsid w:val="00006AA6"/>
    <w:rsid w:val="00007AE7"/>
    <w:rsid w:val="00011EED"/>
    <w:rsid w:val="0001249D"/>
    <w:rsid w:val="00014204"/>
    <w:rsid w:val="00015857"/>
    <w:rsid w:val="00023BAC"/>
    <w:rsid w:val="00024BEB"/>
    <w:rsid w:val="0003192D"/>
    <w:rsid w:val="00042756"/>
    <w:rsid w:val="000445B8"/>
    <w:rsid w:val="000466F3"/>
    <w:rsid w:val="000516C8"/>
    <w:rsid w:val="0005321D"/>
    <w:rsid w:val="00055CBB"/>
    <w:rsid w:val="0006760E"/>
    <w:rsid w:val="00074EBC"/>
    <w:rsid w:val="000753F7"/>
    <w:rsid w:val="000819E2"/>
    <w:rsid w:val="00082B8E"/>
    <w:rsid w:val="0008505D"/>
    <w:rsid w:val="00092872"/>
    <w:rsid w:val="00092B84"/>
    <w:rsid w:val="0009383F"/>
    <w:rsid w:val="00094A82"/>
    <w:rsid w:val="00095356"/>
    <w:rsid w:val="00096B20"/>
    <w:rsid w:val="00096D98"/>
    <w:rsid w:val="000A0202"/>
    <w:rsid w:val="000A0E5D"/>
    <w:rsid w:val="000A17B3"/>
    <w:rsid w:val="000A2533"/>
    <w:rsid w:val="000A2662"/>
    <w:rsid w:val="000A7A2B"/>
    <w:rsid w:val="000C10B7"/>
    <w:rsid w:val="000C29AA"/>
    <w:rsid w:val="000C46CA"/>
    <w:rsid w:val="000C71FB"/>
    <w:rsid w:val="000D44C5"/>
    <w:rsid w:val="000D48D5"/>
    <w:rsid w:val="000D5DB5"/>
    <w:rsid w:val="000D677A"/>
    <w:rsid w:val="000D704D"/>
    <w:rsid w:val="000D7AA0"/>
    <w:rsid w:val="000E2C5B"/>
    <w:rsid w:val="000E3849"/>
    <w:rsid w:val="000E44E3"/>
    <w:rsid w:val="000F06B3"/>
    <w:rsid w:val="000F2FA7"/>
    <w:rsid w:val="000F555A"/>
    <w:rsid w:val="00100375"/>
    <w:rsid w:val="0010168A"/>
    <w:rsid w:val="0010234F"/>
    <w:rsid w:val="00103E9C"/>
    <w:rsid w:val="00105106"/>
    <w:rsid w:val="00117682"/>
    <w:rsid w:val="00123F5F"/>
    <w:rsid w:val="00125B6D"/>
    <w:rsid w:val="00127511"/>
    <w:rsid w:val="0013065A"/>
    <w:rsid w:val="00131FEF"/>
    <w:rsid w:val="001353C6"/>
    <w:rsid w:val="00137218"/>
    <w:rsid w:val="00137247"/>
    <w:rsid w:val="00145737"/>
    <w:rsid w:val="00147627"/>
    <w:rsid w:val="00151A15"/>
    <w:rsid w:val="0015546E"/>
    <w:rsid w:val="001559B2"/>
    <w:rsid w:val="00160C05"/>
    <w:rsid w:val="00161448"/>
    <w:rsid w:val="00165E39"/>
    <w:rsid w:val="001757BE"/>
    <w:rsid w:val="0018273B"/>
    <w:rsid w:val="00186499"/>
    <w:rsid w:val="00187AFD"/>
    <w:rsid w:val="00190A2D"/>
    <w:rsid w:val="00191B9E"/>
    <w:rsid w:val="00192565"/>
    <w:rsid w:val="001A4CCA"/>
    <w:rsid w:val="001A749B"/>
    <w:rsid w:val="001B0764"/>
    <w:rsid w:val="001B0EF4"/>
    <w:rsid w:val="001B2CB0"/>
    <w:rsid w:val="001B6BA8"/>
    <w:rsid w:val="001C1BC2"/>
    <w:rsid w:val="001C2572"/>
    <w:rsid w:val="001C32CE"/>
    <w:rsid w:val="001C343D"/>
    <w:rsid w:val="001C7B76"/>
    <w:rsid w:val="001C7E7E"/>
    <w:rsid w:val="001D0D17"/>
    <w:rsid w:val="001D31CF"/>
    <w:rsid w:val="001E1C92"/>
    <w:rsid w:val="001E6162"/>
    <w:rsid w:val="001F0F76"/>
    <w:rsid w:val="001F255D"/>
    <w:rsid w:val="001F40F8"/>
    <w:rsid w:val="001F42D0"/>
    <w:rsid w:val="001F52A1"/>
    <w:rsid w:val="001F58FD"/>
    <w:rsid w:val="001F6E34"/>
    <w:rsid w:val="001F7221"/>
    <w:rsid w:val="001F7770"/>
    <w:rsid w:val="00200B16"/>
    <w:rsid w:val="00201182"/>
    <w:rsid w:val="00202776"/>
    <w:rsid w:val="00204B45"/>
    <w:rsid w:val="00211DD0"/>
    <w:rsid w:val="002150AA"/>
    <w:rsid w:val="00215209"/>
    <w:rsid w:val="00220B78"/>
    <w:rsid w:val="00223E2A"/>
    <w:rsid w:val="00224C9A"/>
    <w:rsid w:val="002326AB"/>
    <w:rsid w:val="00234740"/>
    <w:rsid w:val="002363D9"/>
    <w:rsid w:val="002422B6"/>
    <w:rsid w:val="0024241F"/>
    <w:rsid w:val="00242D77"/>
    <w:rsid w:val="00243F53"/>
    <w:rsid w:val="00245F8A"/>
    <w:rsid w:val="00250C1F"/>
    <w:rsid w:val="00254505"/>
    <w:rsid w:val="00261FF4"/>
    <w:rsid w:val="00263FED"/>
    <w:rsid w:val="00265E72"/>
    <w:rsid w:val="00270727"/>
    <w:rsid w:val="00270DDF"/>
    <w:rsid w:val="00277E78"/>
    <w:rsid w:val="002825E8"/>
    <w:rsid w:val="00283014"/>
    <w:rsid w:val="002871C2"/>
    <w:rsid w:val="0029039B"/>
    <w:rsid w:val="00293515"/>
    <w:rsid w:val="002973E2"/>
    <w:rsid w:val="002A03D6"/>
    <w:rsid w:val="002A29B2"/>
    <w:rsid w:val="002A4E1C"/>
    <w:rsid w:val="002B5A66"/>
    <w:rsid w:val="002B5F25"/>
    <w:rsid w:val="002C2411"/>
    <w:rsid w:val="002C4E0E"/>
    <w:rsid w:val="002C5927"/>
    <w:rsid w:val="002C6FB4"/>
    <w:rsid w:val="002D76A0"/>
    <w:rsid w:val="002E0DB7"/>
    <w:rsid w:val="002F2CD9"/>
    <w:rsid w:val="002F36B0"/>
    <w:rsid w:val="002F52DE"/>
    <w:rsid w:val="002F6E37"/>
    <w:rsid w:val="00300CDF"/>
    <w:rsid w:val="0030309E"/>
    <w:rsid w:val="003043E2"/>
    <w:rsid w:val="00306304"/>
    <w:rsid w:val="00312FE7"/>
    <w:rsid w:val="00313296"/>
    <w:rsid w:val="0032032F"/>
    <w:rsid w:val="003309F4"/>
    <w:rsid w:val="00335362"/>
    <w:rsid w:val="00341159"/>
    <w:rsid w:val="00342D88"/>
    <w:rsid w:val="003465FD"/>
    <w:rsid w:val="003476E0"/>
    <w:rsid w:val="00350F37"/>
    <w:rsid w:val="003541D2"/>
    <w:rsid w:val="00354F55"/>
    <w:rsid w:val="00357396"/>
    <w:rsid w:val="003617C6"/>
    <w:rsid w:val="00367BD4"/>
    <w:rsid w:val="00374337"/>
    <w:rsid w:val="00374FC2"/>
    <w:rsid w:val="00375676"/>
    <w:rsid w:val="00376F3D"/>
    <w:rsid w:val="003824AA"/>
    <w:rsid w:val="00391401"/>
    <w:rsid w:val="003953A0"/>
    <w:rsid w:val="003A2286"/>
    <w:rsid w:val="003A53AF"/>
    <w:rsid w:val="003A6A92"/>
    <w:rsid w:val="003A6B1A"/>
    <w:rsid w:val="003A6C54"/>
    <w:rsid w:val="003A76EE"/>
    <w:rsid w:val="003B24D9"/>
    <w:rsid w:val="003B2E54"/>
    <w:rsid w:val="003B67B8"/>
    <w:rsid w:val="003C04F0"/>
    <w:rsid w:val="003C3747"/>
    <w:rsid w:val="003C4561"/>
    <w:rsid w:val="003C6C48"/>
    <w:rsid w:val="003D604C"/>
    <w:rsid w:val="003D6507"/>
    <w:rsid w:val="003D71AE"/>
    <w:rsid w:val="003E075B"/>
    <w:rsid w:val="003E2DF9"/>
    <w:rsid w:val="003E3228"/>
    <w:rsid w:val="003E73A9"/>
    <w:rsid w:val="003F0303"/>
    <w:rsid w:val="003F1E18"/>
    <w:rsid w:val="003F3760"/>
    <w:rsid w:val="003F37C4"/>
    <w:rsid w:val="003F5122"/>
    <w:rsid w:val="00402578"/>
    <w:rsid w:val="00410393"/>
    <w:rsid w:val="00412543"/>
    <w:rsid w:val="004144A5"/>
    <w:rsid w:val="004177C0"/>
    <w:rsid w:val="00423C9F"/>
    <w:rsid w:val="00423F45"/>
    <w:rsid w:val="0043134B"/>
    <w:rsid w:val="00432AED"/>
    <w:rsid w:val="00433322"/>
    <w:rsid w:val="00435C7A"/>
    <w:rsid w:val="00444324"/>
    <w:rsid w:val="00444EDB"/>
    <w:rsid w:val="00447301"/>
    <w:rsid w:val="0045046A"/>
    <w:rsid w:val="0045096B"/>
    <w:rsid w:val="00452318"/>
    <w:rsid w:val="00454B92"/>
    <w:rsid w:val="00454D12"/>
    <w:rsid w:val="00454E29"/>
    <w:rsid w:val="00455787"/>
    <w:rsid w:val="00455EE9"/>
    <w:rsid w:val="004610D1"/>
    <w:rsid w:val="00461289"/>
    <w:rsid w:val="0046197C"/>
    <w:rsid w:val="004624D1"/>
    <w:rsid w:val="00463578"/>
    <w:rsid w:val="0046415B"/>
    <w:rsid w:val="00477F89"/>
    <w:rsid w:val="004868EC"/>
    <w:rsid w:val="00491729"/>
    <w:rsid w:val="00495C80"/>
    <w:rsid w:val="004977F3"/>
    <w:rsid w:val="004979FB"/>
    <w:rsid w:val="004A14B5"/>
    <w:rsid w:val="004A3228"/>
    <w:rsid w:val="004A3B68"/>
    <w:rsid w:val="004A4883"/>
    <w:rsid w:val="004A5A2B"/>
    <w:rsid w:val="004A5C74"/>
    <w:rsid w:val="004A7258"/>
    <w:rsid w:val="004A7B55"/>
    <w:rsid w:val="004B21AA"/>
    <w:rsid w:val="004B22FD"/>
    <w:rsid w:val="004B32DB"/>
    <w:rsid w:val="004C3225"/>
    <w:rsid w:val="004C4CA9"/>
    <w:rsid w:val="004C50CF"/>
    <w:rsid w:val="004C5D1E"/>
    <w:rsid w:val="004C5FE2"/>
    <w:rsid w:val="004D223A"/>
    <w:rsid w:val="004D29AF"/>
    <w:rsid w:val="004D7609"/>
    <w:rsid w:val="004E43B8"/>
    <w:rsid w:val="004E5F61"/>
    <w:rsid w:val="004F00CC"/>
    <w:rsid w:val="00501BB7"/>
    <w:rsid w:val="005030F8"/>
    <w:rsid w:val="005061CF"/>
    <w:rsid w:val="00510580"/>
    <w:rsid w:val="005107AD"/>
    <w:rsid w:val="00511804"/>
    <w:rsid w:val="005156A2"/>
    <w:rsid w:val="005178BA"/>
    <w:rsid w:val="00521BC0"/>
    <w:rsid w:val="00522BC6"/>
    <w:rsid w:val="005261B2"/>
    <w:rsid w:val="00543617"/>
    <w:rsid w:val="00550FDF"/>
    <w:rsid w:val="00553DEC"/>
    <w:rsid w:val="00554668"/>
    <w:rsid w:val="00556A06"/>
    <w:rsid w:val="00561560"/>
    <w:rsid w:val="0056456D"/>
    <w:rsid w:val="00576F8D"/>
    <w:rsid w:val="00581A5A"/>
    <w:rsid w:val="005928A7"/>
    <w:rsid w:val="00593D1A"/>
    <w:rsid w:val="005947AF"/>
    <w:rsid w:val="005965DE"/>
    <w:rsid w:val="005A2A9B"/>
    <w:rsid w:val="005A3CAE"/>
    <w:rsid w:val="005A7041"/>
    <w:rsid w:val="005A78AE"/>
    <w:rsid w:val="005B44BC"/>
    <w:rsid w:val="005B5F3E"/>
    <w:rsid w:val="005B732D"/>
    <w:rsid w:val="005C07EF"/>
    <w:rsid w:val="005C14C3"/>
    <w:rsid w:val="005C1695"/>
    <w:rsid w:val="005D1463"/>
    <w:rsid w:val="005D1DE2"/>
    <w:rsid w:val="005D5F3B"/>
    <w:rsid w:val="005D7208"/>
    <w:rsid w:val="005E13CA"/>
    <w:rsid w:val="005E29D4"/>
    <w:rsid w:val="005F0C91"/>
    <w:rsid w:val="005F5B1B"/>
    <w:rsid w:val="005F6999"/>
    <w:rsid w:val="00601ABE"/>
    <w:rsid w:val="006039E2"/>
    <w:rsid w:val="00605031"/>
    <w:rsid w:val="0061748D"/>
    <w:rsid w:val="006176AC"/>
    <w:rsid w:val="0062046C"/>
    <w:rsid w:val="0062129C"/>
    <w:rsid w:val="0062225B"/>
    <w:rsid w:val="00623925"/>
    <w:rsid w:val="006365D0"/>
    <w:rsid w:val="00636E41"/>
    <w:rsid w:val="00643B85"/>
    <w:rsid w:val="0065196B"/>
    <w:rsid w:val="00652A81"/>
    <w:rsid w:val="0065561A"/>
    <w:rsid w:val="00660753"/>
    <w:rsid w:val="0066373A"/>
    <w:rsid w:val="0066461E"/>
    <w:rsid w:val="00665229"/>
    <w:rsid w:val="006668EC"/>
    <w:rsid w:val="00670E7A"/>
    <w:rsid w:val="00672C65"/>
    <w:rsid w:val="006746F5"/>
    <w:rsid w:val="006752B5"/>
    <w:rsid w:val="00676A1A"/>
    <w:rsid w:val="006774D4"/>
    <w:rsid w:val="006802DA"/>
    <w:rsid w:val="00680BFE"/>
    <w:rsid w:val="00682251"/>
    <w:rsid w:val="006824C1"/>
    <w:rsid w:val="00685FD8"/>
    <w:rsid w:val="006915E1"/>
    <w:rsid w:val="0069266E"/>
    <w:rsid w:val="00694662"/>
    <w:rsid w:val="00695701"/>
    <w:rsid w:val="00696BC8"/>
    <w:rsid w:val="006A0E37"/>
    <w:rsid w:val="006A18A9"/>
    <w:rsid w:val="006A32EB"/>
    <w:rsid w:val="006A5840"/>
    <w:rsid w:val="006B11F3"/>
    <w:rsid w:val="006B6FAF"/>
    <w:rsid w:val="006C0CED"/>
    <w:rsid w:val="006C2459"/>
    <w:rsid w:val="006C51BE"/>
    <w:rsid w:val="006C53E8"/>
    <w:rsid w:val="006C59D8"/>
    <w:rsid w:val="006C5DFF"/>
    <w:rsid w:val="006C67FB"/>
    <w:rsid w:val="006D0096"/>
    <w:rsid w:val="006D5B76"/>
    <w:rsid w:val="006D5FA3"/>
    <w:rsid w:val="006E1A7B"/>
    <w:rsid w:val="006E22BA"/>
    <w:rsid w:val="006E667A"/>
    <w:rsid w:val="006E67C9"/>
    <w:rsid w:val="006E686E"/>
    <w:rsid w:val="006F657B"/>
    <w:rsid w:val="007015F2"/>
    <w:rsid w:val="007039D2"/>
    <w:rsid w:val="007047F1"/>
    <w:rsid w:val="0070484D"/>
    <w:rsid w:val="00705739"/>
    <w:rsid w:val="00710318"/>
    <w:rsid w:val="007114AA"/>
    <w:rsid w:val="007135A6"/>
    <w:rsid w:val="00714BC7"/>
    <w:rsid w:val="00716795"/>
    <w:rsid w:val="0071781B"/>
    <w:rsid w:val="00720B87"/>
    <w:rsid w:val="007223F4"/>
    <w:rsid w:val="007447A1"/>
    <w:rsid w:val="00744F69"/>
    <w:rsid w:val="0075470E"/>
    <w:rsid w:val="00756681"/>
    <w:rsid w:val="0076113F"/>
    <w:rsid w:val="007641EA"/>
    <w:rsid w:val="00767CFF"/>
    <w:rsid w:val="00773688"/>
    <w:rsid w:val="00775059"/>
    <w:rsid w:val="00782448"/>
    <w:rsid w:val="0078291C"/>
    <w:rsid w:val="00790190"/>
    <w:rsid w:val="007905D5"/>
    <w:rsid w:val="007A086E"/>
    <w:rsid w:val="007A51CD"/>
    <w:rsid w:val="007B0741"/>
    <w:rsid w:val="007B6180"/>
    <w:rsid w:val="007B73D6"/>
    <w:rsid w:val="007B750C"/>
    <w:rsid w:val="007D03CB"/>
    <w:rsid w:val="007D44F9"/>
    <w:rsid w:val="007D4FF0"/>
    <w:rsid w:val="007D501E"/>
    <w:rsid w:val="007E0851"/>
    <w:rsid w:val="007E0FFD"/>
    <w:rsid w:val="007E356F"/>
    <w:rsid w:val="007F2C60"/>
    <w:rsid w:val="00801999"/>
    <w:rsid w:val="00802EF6"/>
    <w:rsid w:val="00804BC1"/>
    <w:rsid w:val="00813850"/>
    <w:rsid w:val="00813B5C"/>
    <w:rsid w:val="008149B2"/>
    <w:rsid w:val="00815787"/>
    <w:rsid w:val="00815AC5"/>
    <w:rsid w:val="00817CE2"/>
    <w:rsid w:val="008277AA"/>
    <w:rsid w:val="00835681"/>
    <w:rsid w:val="0084084B"/>
    <w:rsid w:val="00840F32"/>
    <w:rsid w:val="0084119F"/>
    <w:rsid w:val="00842FB3"/>
    <w:rsid w:val="00853FB5"/>
    <w:rsid w:val="00861022"/>
    <w:rsid w:val="00862016"/>
    <w:rsid w:val="008719D1"/>
    <w:rsid w:val="00872518"/>
    <w:rsid w:val="00875ABB"/>
    <w:rsid w:val="00876478"/>
    <w:rsid w:val="00876CFD"/>
    <w:rsid w:val="00880CA7"/>
    <w:rsid w:val="0088258D"/>
    <w:rsid w:val="008842FF"/>
    <w:rsid w:val="00884DDE"/>
    <w:rsid w:val="00887029"/>
    <w:rsid w:val="00887DD6"/>
    <w:rsid w:val="00895175"/>
    <w:rsid w:val="0089794B"/>
    <w:rsid w:val="008A0464"/>
    <w:rsid w:val="008A0F51"/>
    <w:rsid w:val="008A2E53"/>
    <w:rsid w:val="008A3984"/>
    <w:rsid w:val="008A648B"/>
    <w:rsid w:val="008A7B1C"/>
    <w:rsid w:val="008B02EC"/>
    <w:rsid w:val="008B03C6"/>
    <w:rsid w:val="008B42D1"/>
    <w:rsid w:val="008B6E25"/>
    <w:rsid w:val="008B7A1A"/>
    <w:rsid w:val="008C4A2E"/>
    <w:rsid w:val="008D0536"/>
    <w:rsid w:val="008D2489"/>
    <w:rsid w:val="008D26C0"/>
    <w:rsid w:val="008E13F7"/>
    <w:rsid w:val="008E5D5D"/>
    <w:rsid w:val="008E6DE9"/>
    <w:rsid w:val="008E75FE"/>
    <w:rsid w:val="008E7DDD"/>
    <w:rsid w:val="008F1B51"/>
    <w:rsid w:val="008F1D3D"/>
    <w:rsid w:val="008F1D84"/>
    <w:rsid w:val="008F48B4"/>
    <w:rsid w:val="008F4EC2"/>
    <w:rsid w:val="00901AC0"/>
    <w:rsid w:val="00901D43"/>
    <w:rsid w:val="00901F35"/>
    <w:rsid w:val="00903A63"/>
    <w:rsid w:val="00903F6A"/>
    <w:rsid w:val="009058A1"/>
    <w:rsid w:val="009061AD"/>
    <w:rsid w:val="00906BF6"/>
    <w:rsid w:val="009166F0"/>
    <w:rsid w:val="009223BD"/>
    <w:rsid w:val="009265C0"/>
    <w:rsid w:val="00927DAA"/>
    <w:rsid w:val="009346D9"/>
    <w:rsid w:val="00935CC1"/>
    <w:rsid w:val="00941A83"/>
    <w:rsid w:val="0094521A"/>
    <w:rsid w:val="00946774"/>
    <w:rsid w:val="00946BB7"/>
    <w:rsid w:val="00946DEE"/>
    <w:rsid w:val="00953AEB"/>
    <w:rsid w:val="00954F8B"/>
    <w:rsid w:val="00957829"/>
    <w:rsid w:val="00957FE7"/>
    <w:rsid w:val="00961423"/>
    <w:rsid w:val="00965C57"/>
    <w:rsid w:val="00967283"/>
    <w:rsid w:val="009705E3"/>
    <w:rsid w:val="009723A0"/>
    <w:rsid w:val="009743A2"/>
    <w:rsid w:val="0097493D"/>
    <w:rsid w:val="009754A8"/>
    <w:rsid w:val="009758BF"/>
    <w:rsid w:val="00976555"/>
    <w:rsid w:val="00976734"/>
    <w:rsid w:val="00986DBC"/>
    <w:rsid w:val="0098772B"/>
    <w:rsid w:val="00987852"/>
    <w:rsid w:val="009879C2"/>
    <w:rsid w:val="009941BC"/>
    <w:rsid w:val="00996015"/>
    <w:rsid w:val="00996C34"/>
    <w:rsid w:val="009970E7"/>
    <w:rsid w:val="009A6A15"/>
    <w:rsid w:val="009A6D90"/>
    <w:rsid w:val="009A7C94"/>
    <w:rsid w:val="009B0DA3"/>
    <w:rsid w:val="009B119A"/>
    <w:rsid w:val="009B3604"/>
    <w:rsid w:val="009B47D4"/>
    <w:rsid w:val="009B5D5A"/>
    <w:rsid w:val="009B6675"/>
    <w:rsid w:val="009C4C66"/>
    <w:rsid w:val="009D0729"/>
    <w:rsid w:val="009D67E0"/>
    <w:rsid w:val="009E2687"/>
    <w:rsid w:val="009E27AC"/>
    <w:rsid w:val="009E2FF9"/>
    <w:rsid w:val="009E4AF8"/>
    <w:rsid w:val="009E7E1D"/>
    <w:rsid w:val="009F6280"/>
    <w:rsid w:val="009F7BFA"/>
    <w:rsid w:val="00A0021E"/>
    <w:rsid w:val="00A03533"/>
    <w:rsid w:val="00A03C46"/>
    <w:rsid w:val="00A07214"/>
    <w:rsid w:val="00A12EB4"/>
    <w:rsid w:val="00A13B23"/>
    <w:rsid w:val="00A158C0"/>
    <w:rsid w:val="00A15DBC"/>
    <w:rsid w:val="00A17945"/>
    <w:rsid w:val="00A21DD3"/>
    <w:rsid w:val="00A24A6D"/>
    <w:rsid w:val="00A2556C"/>
    <w:rsid w:val="00A2583D"/>
    <w:rsid w:val="00A30135"/>
    <w:rsid w:val="00A348B0"/>
    <w:rsid w:val="00A40156"/>
    <w:rsid w:val="00A425F6"/>
    <w:rsid w:val="00A43E25"/>
    <w:rsid w:val="00A463A3"/>
    <w:rsid w:val="00A46A27"/>
    <w:rsid w:val="00A572E7"/>
    <w:rsid w:val="00A617A8"/>
    <w:rsid w:val="00A67DDB"/>
    <w:rsid w:val="00A731C8"/>
    <w:rsid w:val="00A75385"/>
    <w:rsid w:val="00A82648"/>
    <w:rsid w:val="00A83114"/>
    <w:rsid w:val="00A86DDC"/>
    <w:rsid w:val="00A91798"/>
    <w:rsid w:val="00A92C3B"/>
    <w:rsid w:val="00A948C0"/>
    <w:rsid w:val="00A95B74"/>
    <w:rsid w:val="00AA3BE7"/>
    <w:rsid w:val="00AA403B"/>
    <w:rsid w:val="00AA4EC5"/>
    <w:rsid w:val="00AA7827"/>
    <w:rsid w:val="00AA7976"/>
    <w:rsid w:val="00AA7EC2"/>
    <w:rsid w:val="00AB16DA"/>
    <w:rsid w:val="00AB4153"/>
    <w:rsid w:val="00AB5448"/>
    <w:rsid w:val="00AB7EA7"/>
    <w:rsid w:val="00AC4B9E"/>
    <w:rsid w:val="00AC60D9"/>
    <w:rsid w:val="00AD5E65"/>
    <w:rsid w:val="00AD6EC5"/>
    <w:rsid w:val="00AE143C"/>
    <w:rsid w:val="00AF00BA"/>
    <w:rsid w:val="00AF1654"/>
    <w:rsid w:val="00AF1B6D"/>
    <w:rsid w:val="00AF335E"/>
    <w:rsid w:val="00AF429C"/>
    <w:rsid w:val="00AF5596"/>
    <w:rsid w:val="00AF696A"/>
    <w:rsid w:val="00AF790D"/>
    <w:rsid w:val="00B035CD"/>
    <w:rsid w:val="00B037DB"/>
    <w:rsid w:val="00B03B65"/>
    <w:rsid w:val="00B06054"/>
    <w:rsid w:val="00B14B28"/>
    <w:rsid w:val="00B15DF5"/>
    <w:rsid w:val="00B17814"/>
    <w:rsid w:val="00B231AE"/>
    <w:rsid w:val="00B25F27"/>
    <w:rsid w:val="00B274D6"/>
    <w:rsid w:val="00B306B2"/>
    <w:rsid w:val="00B348EF"/>
    <w:rsid w:val="00B35BE4"/>
    <w:rsid w:val="00B4240A"/>
    <w:rsid w:val="00B43629"/>
    <w:rsid w:val="00B4445D"/>
    <w:rsid w:val="00B471D6"/>
    <w:rsid w:val="00B5245E"/>
    <w:rsid w:val="00B52951"/>
    <w:rsid w:val="00B5488E"/>
    <w:rsid w:val="00B557CE"/>
    <w:rsid w:val="00B5721B"/>
    <w:rsid w:val="00B63598"/>
    <w:rsid w:val="00B66367"/>
    <w:rsid w:val="00B66564"/>
    <w:rsid w:val="00B6677A"/>
    <w:rsid w:val="00B70CE5"/>
    <w:rsid w:val="00B826E3"/>
    <w:rsid w:val="00B85590"/>
    <w:rsid w:val="00B90DF0"/>
    <w:rsid w:val="00B925DD"/>
    <w:rsid w:val="00B93E51"/>
    <w:rsid w:val="00BA3CC6"/>
    <w:rsid w:val="00BA5DA7"/>
    <w:rsid w:val="00BB5B3B"/>
    <w:rsid w:val="00BB6073"/>
    <w:rsid w:val="00BC2F27"/>
    <w:rsid w:val="00BC62A1"/>
    <w:rsid w:val="00BD08D6"/>
    <w:rsid w:val="00BD3FCC"/>
    <w:rsid w:val="00BD6F55"/>
    <w:rsid w:val="00BE267E"/>
    <w:rsid w:val="00BE3911"/>
    <w:rsid w:val="00BE4233"/>
    <w:rsid w:val="00BF0201"/>
    <w:rsid w:val="00BF0A60"/>
    <w:rsid w:val="00BF0AB7"/>
    <w:rsid w:val="00BF1391"/>
    <w:rsid w:val="00BF3638"/>
    <w:rsid w:val="00BF3D19"/>
    <w:rsid w:val="00BF49A9"/>
    <w:rsid w:val="00C0344F"/>
    <w:rsid w:val="00C03897"/>
    <w:rsid w:val="00C0473A"/>
    <w:rsid w:val="00C0650B"/>
    <w:rsid w:val="00C072AA"/>
    <w:rsid w:val="00C07E34"/>
    <w:rsid w:val="00C1078D"/>
    <w:rsid w:val="00C11984"/>
    <w:rsid w:val="00C11F0F"/>
    <w:rsid w:val="00C121BC"/>
    <w:rsid w:val="00C226DA"/>
    <w:rsid w:val="00C230F2"/>
    <w:rsid w:val="00C23351"/>
    <w:rsid w:val="00C24CEF"/>
    <w:rsid w:val="00C26376"/>
    <w:rsid w:val="00C27C87"/>
    <w:rsid w:val="00C27CCF"/>
    <w:rsid w:val="00C309C9"/>
    <w:rsid w:val="00C30DB8"/>
    <w:rsid w:val="00C34836"/>
    <w:rsid w:val="00C36087"/>
    <w:rsid w:val="00C36324"/>
    <w:rsid w:val="00C4141A"/>
    <w:rsid w:val="00C42D27"/>
    <w:rsid w:val="00C437D5"/>
    <w:rsid w:val="00C44E4A"/>
    <w:rsid w:val="00C44E8F"/>
    <w:rsid w:val="00C459A2"/>
    <w:rsid w:val="00C45B55"/>
    <w:rsid w:val="00C5271A"/>
    <w:rsid w:val="00C57B5F"/>
    <w:rsid w:val="00C639BF"/>
    <w:rsid w:val="00C64E5E"/>
    <w:rsid w:val="00C728AC"/>
    <w:rsid w:val="00C73198"/>
    <w:rsid w:val="00C80D0F"/>
    <w:rsid w:val="00C86ADC"/>
    <w:rsid w:val="00C92784"/>
    <w:rsid w:val="00C93CCA"/>
    <w:rsid w:val="00C97033"/>
    <w:rsid w:val="00CA0795"/>
    <w:rsid w:val="00CA0E2E"/>
    <w:rsid w:val="00CB02C6"/>
    <w:rsid w:val="00CB3204"/>
    <w:rsid w:val="00CB5CDC"/>
    <w:rsid w:val="00CC161B"/>
    <w:rsid w:val="00CC6123"/>
    <w:rsid w:val="00CC61DE"/>
    <w:rsid w:val="00CD1E3E"/>
    <w:rsid w:val="00CE1103"/>
    <w:rsid w:val="00CE6F64"/>
    <w:rsid w:val="00CF2B51"/>
    <w:rsid w:val="00CF3A77"/>
    <w:rsid w:val="00CF3B04"/>
    <w:rsid w:val="00D00035"/>
    <w:rsid w:val="00D023A2"/>
    <w:rsid w:val="00D02E84"/>
    <w:rsid w:val="00D04E79"/>
    <w:rsid w:val="00D14361"/>
    <w:rsid w:val="00D14925"/>
    <w:rsid w:val="00D2198F"/>
    <w:rsid w:val="00D26CC4"/>
    <w:rsid w:val="00D27936"/>
    <w:rsid w:val="00D3111F"/>
    <w:rsid w:val="00D35975"/>
    <w:rsid w:val="00D43D81"/>
    <w:rsid w:val="00D50019"/>
    <w:rsid w:val="00D5214E"/>
    <w:rsid w:val="00D52993"/>
    <w:rsid w:val="00D55EC0"/>
    <w:rsid w:val="00D56B67"/>
    <w:rsid w:val="00D576A5"/>
    <w:rsid w:val="00D652DD"/>
    <w:rsid w:val="00D6751D"/>
    <w:rsid w:val="00D67ACC"/>
    <w:rsid w:val="00D70524"/>
    <w:rsid w:val="00D713CC"/>
    <w:rsid w:val="00D720BC"/>
    <w:rsid w:val="00D733F0"/>
    <w:rsid w:val="00D7601D"/>
    <w:rsid w:val="00D779E1"/>
    <w:rsid w:val="00D819E3"/>
    <w:rsid w:val="00D82ABE"/>
    <w:rsid w:val="00D84336"/>
    <w:rsid w:val="00D848A7"/>
    <w:rsid w:val="00D9017E"/>
    <w:rsid w:val="00D94694"/>
    <w:rsid w:val="00D9788B"/>
    <w:rsid w:val="00DA4868"/>
    <w:rsid w:val="00DA7E91"/>
    <w:rsid w:val="00DB035F"/>
    <w:rsid w:val="00DB1995"/>
    <w:rsid w:val="00DB2B52"/>
    <w:rsid w:val="00DB2F62"/>
    <w:rsid w:val="00DB4BE6"/>
    <w:rsid w:val="00DB529A"/>
    <w:rsid w:val="00DB5825"/>
    <w:rsid w:val="00DB6EA6"/>
    <w:rsid w:val="00DC0E67"/>
    <w:rsid w:val="00DC3FBF"/>
    <w:rsid w:val="00DC74DD"/>
    <w:rsid w:val="00DD0579"/>
    <w:rsid w:val="00DE3293"/>
    <w:rsid w:val="00DE57D5"/>
    <w:rsid w:val="00DE75CE"/>
    <w:rsid w:val="00DF0A80"/>
    <w:rsid w:val="00DF39AD"/>
    <w:rsid w:val="00DF77E7"/>
    <w:rsid w:val="00E038E1"/>
    <w:rsid w:val="00E0520F"/>
    <w:rsid w:val="00E07333"/>
    <w:rsid w:val="00E11FAE"/>
    <w:rsid w:val="00E14CDF"/>
    <w:rsid w:val="00E25497"/>
    <w:rsid w:val="00E25ACD"/>
    <w:rsid w:val="00E35248"/>
    <w:rsid w:val="00E37D0C"/>
    <w:rsid w:val="00E37F78"/>
    <w:rsid w:val="00E436C7"/>
    <w:rsid w:val="00E465C1"/>
    <w:rsid w:val="00E5272D"/>
    <w:rsid w:val="00E5554E"/>
    <w:rsid w:val="00E57AE2"/>
    <w:rsid w:val="00E60A90"/>
    <w:rsid w:val="00E6388C"/>
    <w:rsid w:val="00E8304F"/>
    <w:rsid w:val="00E839D5"/>
    <w:rsid w:val="00E858E3"/>
    <w:rsid w:val="00E94300"/>
    <w:rsid w:val="00E95D73"/>
    <w:rsid w:val="00E96FA5"/>
    <w:rsid w:val="00EA20A7"/>
    <w:rsid w:val="00EA3D99"/>
    <w:rsid w:val="00EA6713"/>
    <w:rsid w:val="00EB3F01"/>
    <w:rsid w:val="00EB4F24"/>
    <w:rsid w:val="00EC364A"/>
    <w:rsid w:val="00EC5098"/>
    <w:rsid w:val="00EC679C"/>
    <w:rsid w:val="00ED5E68"/>
    <w:rsid w:val="00ED6579"/>
    <w:rsid w:val="00ED71DF"/>
    <w:rsid w:val="00EE005C"/>
    <w:rsid w:val="00EE0866"/>
    <w:rsid w:val="00EE22FB"/>
    <w:rsid w:val="00EE3576"/>
    <w:rsid w:val="00EF1A2D"/>
    <w:rsid w:val="00EF26D6"/>
    <w:rsid w:val="00EF4961"/>
    <w:rsid w:val="00EF5657"/>
    <w:rsid w:val="00EF6A71"/>
    <w:rsid w:val="00EF7E2C"/>
    <w:rsid w:val="00F07532"/>
    <w:rsid w:val="00F13186"/>
    <w:rsid w:val="00F13E70"/>
    <w:rsid w:val="00F1462F"/>
    <w:rsid w:val="00F162A3"/>
    <w:rsid w:val="00F17AFE"/>
    <w:rsid w:val="00F26DC8"/>
    <w:rsid w:val="00F30588"/>
    <w:rsid w:val="00F32D93"/>
    <w:rsid w:val="00F3319D"/>
    <w:rsid w:val="00F37DFD"/>
    <w:rsid w:val="00F41B90"/>
    <w:rsid w:val="00F43B50"/>
    <w:rsid w:val="00F538E0"/>
    <w:rsid w:val="00F546C0"/>
    <w:rsid w:val="00F558CC"/>
    <w:rsid w:val="00F56473"/>
    <w:rsid w:val="00F56EC7"/>
    <w:rsid w:val="00F57ABD"/>
    <w:rsid w:val="00F609E6"/>
    <w:rsid w:val="00F67B36"/>
    <w:rsid w:val="00F728DE"/>
    <w:rsid w:val="00F746B5"/>
    <w:rsid w:val="00F7551C"/>
    <w:rsid w:val="00F76E28"/>
    <w:rsid w:val="00F83C89"/>
    <w:rsid w:val="00F84BE1"/>
    <w:rsid w:val="00F90D4A"/>
    <w:rsid w:val="00F91AC8"/>
    <w:rsid w:val="00F95603"/>
    <w:rsid w:val="00FA5C92"/>
    <w:rsid w:val="00FA6354"/>
    <w:rsid w:val="00FB2535"/>
    <w:rsid w:val="00FB5A5D"/>
    <w:rsid w:val="00FB6010"/>
    <w:rsid w:val="00FC6CA5"/>
    <w:rsid w:val="00FC7539"/>
    <w:rsid w:val="00FD1235"/>
    <w:rsid w:val="00FD1B86"/>
    <w:rsid w:val="00FD1DA8"/>
    <w:rsid w:val="00FD2094"/>
    <w:rsid w:val="00FD4310"/>
    <w:rsid w:val="00FD4BB3"/>
    <w:rsid w:val="00FD5FE4"/>
    <w:rsid w:val="00FD704F"/>
    <w:rsid w:val="00FD7D73"/>
    <w:rsid w:val="00FD7E4D"/>
    <w:rsid w:val="00FE1E93"/>
    <w:rsid w:val="00FE1FC8"/>
    <w:rsid w:val="00FE4548"/>
    <w:rsid w:val="00FE5C1B"/>
    <w:rsid w:val="00FE60FD"/>
    <w:rsid w:val="00FE7E86"/>
    <w:rsid w:val="00FF08A7"/>
    <w:rsid w:val="00FF48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12F1DC"/>
  <w15:docId w15:val="{507423F5-B72C-433F-B213-C0E48B25C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E3293"/>
    <w:rPr>
      <w:rFonts w:ascii="Arial" w:hAnsi="Arial"/>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V8IndexBody">
    <w:name w:val="V8 Index Body"/>
    <w:basedOn w:val="Normal"/>
    <w:rsid w:val="00680BFE"/>
    <w:pPr>
      <w:tabs>
        <w:tab w:val="left" w:pos="4608"/>
      </w:tabs>
      <w:spacing w:after="120"/>
    </w:pPr>
    <w:rPr>
      <w:rFonts w:cs="Arial"/>
      <w:snapToGrid w:val="0"/>
      <w:color w:val="000000"/>
      <w:szCs w:val="14"/>
    </w:rPr>
  </w:style>
  <w:style w:type="paragraph" w:customStyle="1" w:styleId="SectionHeadings">
    <w:name w:val="Section Headings"/>
    <w:rsid w:val="00680BFE"/>
    <w:pPr>
      <w:tabs>
        <w:tab w:val="left" w:pos="4608"/>
      </w:tabs>
      <w:spacing w:after="120"/>
    </w:pPr>
    <w:rPr>
      <w:rFonts w:ascii="Arial" w:hAnsi="Arial" w:cs="Arial"/>
      <w:b/>
      <w:snapToGrid w:val="0"/>
      <w:color w:val="000000"/>
      <w:sz w:val="18"/>
      <w:szCs w:val="18"/>
    </w:rPr>
  </w:style>
  <w:style w:type="paragraph" w:customStyle="1" w:styleId="V8StdDwgBody">
    <w:name w:val="V8 Std Dwg Body"/>
    <w:basedOn w:val="Normal"/>
    <w:rsid w:val="00680BFE"/>
    <w:pPr>
      <w:tabs>
        <w:tab w:val="left" w:pos="1008"/>
        <w:tab w:val="left" w:pos="1872"/>
      </w:tabs>
      <w:spacing w:after="120"/>
      <w:ind w:left="1872" w:hanging="1872"/>
      <w:outlineLvl w:val="0"/>
    </w:pPr>
  </w:style>
  <w:style w:type="paragraph" w:customStyle="1" w:styleId="V8Note">
    <w:name w:val="V8 Note"/>
    <w:basedOn w:val="Normal"/>
    <w:rsid w:val="00680BFE"/>
    <w:pPr>
      <w:spacing w:after="120"/>
      <w:ind w:left="1872" w:hanging="1872"/>
    </w:pPr>
    <w:rPr>
      <w:color w:val="FF0000"/>
    </w:rPr>
  </w:style>
  <w:style w:type="paragraph" w:customStyle="1" w:styleId="V8SectionHeadings">
    <w:name w:val="V8 Section Headings"/>
    <w:rsid w:val="00433322"/>
    <w:pPr>
      <w:tabs>
        <w:tab w:val="left" w:pos="4608"/>
      </w:tabs>
      <w:spacing w:after="120"/>
      <w:jc w:val="center"/>
    </w:pPr>
    <w:rPr>
      <w:rFonts w:ascii="Arial" w:hAnsi="Arial" w:cs="Arial"/>
      <w:b/>
      <w:snapToGrid w:val="0"/>
      <w:color w:val="000000"/>
      <w:sz w:val="18"/>
      <w:szCs w:val="18"/>
    </w:rPr>
  </w:style>
  <w:style w:type="paragraph" w:customStyle="1" w:styleId="V8MainHeading">
    <w:name w:val="V8 Main Heading"/>
    <w:rsid w:val="00680BFE"/>
    <w:pPr>
      <w:spacing w:after="240"/>
      <w:jc w:val="center"/>
    </w:pPr>
    <w:rPr>
      <w:rFonts w:ascii="Arial (W1)" w:hAnsi="Arial (W1)"/>
      <w:b/>
      <w:sz w:val="28"/>
      <w:szCs w:val="28"/>
    </w:rPr>
  </w:style>
  <w:style w:type="paragraph" w:customStyle="1" w:styleId="V8SectionHeadingsLeft">
    <w:name w:val="V8 Section Headings + Left"/>
    <w:basedOn w:val="V8SectionHeadings"/>
    <w:rsid w:val="00433322"/>
    <w:pPr>
      <w:jc w:val="left"/>
    </w:pPr>
    <w:rPr>
      <w:rFonts w:cs="Times New Roman"/>
      <w:bCs/>
      <w:szCs w:val="20"/>
    </w:rPr>
  </w:style>
  <w:style w:type="paragraph" w:styleId="Header">
    <w:name w:val="header"/>
    <w:basedOn w:val="Normal"/>
    <w:link w:val="HeaderChar"/>
    <w:rsid w:val="007223F4"/>
    <w:pPr>
      <w:tabs>
        <w:tab w:val="center" w:pos="4680"/>
        <w:tab w:val="right" w:pos="9360"/>
      </w:tabs>
    </w:pPr>
  </w:style>
  <w:style w:type="character" w:customStyle="1" w:styleId="HeaderChar">
    <w:name w:val="Header Char"/>
    <w:basedOn w:val="DefaultParagraphFont"/>
    <w:link w:val="Header"/>
    <w:rsid w:val="007223F4"/>
    <w:rPr>
      <w:rFonts w:ascii="Arial" w:hAnsi="Arial"/>
      <w:sz w:val="14"/>
    </w:rPr>
  </w:style>
  <w:style w:type="paragraph" w:styleId="Footer">
    <w:name w:val="footer"/>
    <w:basedOn w:val="Normal"/>
    <w:link w:val="FooterChar"/>
    <w:rsid w:val="007223F4"/>
    <w:pPr>
      <w:tabs>
        <w:tab w:val="center" w:pos="4680"/>
        <w:tab w:val="right" w:pos="9360"/>
      </w:tabs>
    </w:pPr>
  </w:style>
  <w:style w:type="character" w:customStyle="1" w:styleId="FooterChar">
    <w:name w:val="Footer Char"/>
    <w:basedOn w:val="DefaultParagraphFont"/>
    <w:link w:val="Footer"/>
    <w:rsid w:val="007223F4"/>
    <w:rPr>
      <w:rFonts w:ascii="Arial" w:hAnsi="Arial"/>
      <w:sz w:val="14"/>
    </w:rPr>
  </w:style>
  <w:style w:type="paragraph" w:styleId="BalloonText">
    <w:name w:val="Balloon Text"/>
    <w:basedOn w:val="Normal"/>
    <w:link w:val="BalloonTextChar"/>
    <w:rsid w:val="00D652DD"/>
    <w:rPr>
      <w:rFonts w:ascii="Tahoma" w:hAnsi="Tahoma" w:cs="Tahoma"/>
      <w:sz w:val="16"/>
      <w:szCs w:val="16"/>
    </w:rPr>
  </w:style>
  <w:style w:type="character" w:customStyle="1" w:styleId="BalloonTextChar">
    <w:name w:val="Balloon Text Char"/>
    <w:basedOn w:val="DefaultParagraphFont"/>
    <w:link w:val="BalloonText"/>
    <w:rsid w:val="00D652DD"/>
    <w:rPr>
      <w:rFonts w:ascii="Tahoma" w:hAnsi="Tahoma" w:cs="Tahoma"/>
      <w:sz w:val="16"/>
      <w:szCs w:val="16"/>
    </w:rPr>
  </w:style>
  <w:style w:type="character" w:customStyle="1" w:styleId="Subtitle1">
    <w:name w:val="Subtitle1"/>
    <w:basedOn w:val="DefaultParagraphFont"/>
    <w:rsid w:val="009879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382658">
      <w:bodyDiv w:val="1"/>
      <w:marLeft w:val="0"/>
      <w:marRight w:val="0"/>
      <w:marTop w:val="0"/>
      <w:marBottom w:val="0"/>
      <w:divBdr>
        <w:top w:val="none" w:sz="0" w:space="0" w:color="auto"/>
        <w:left w:val="none" w:sz="0" w:space="0" w:color="auto"/>
        <w:bottom w:val="none" w:sz="0" w:space="0" w:color="auto"/>
        <w:right w:val="none" w:sz="0" w:space="0" w:color="auto"/>
      </w:divBdr>
    </w:div>
    <w:div w:id="531457384">
      <w:bodyDiv w:val="1"/>
      <w:marLeft w:val="0"/>
      <w:marRight w:val="0"/>
      <w:marTop w:val="0"/>
      <w:marBottom w:val="0"/>
      <w:divBdr>
        <w:top w:val="none" w:sz="0" w:space="0" w:color="auto"/>
        <w:left w:val="none" w:sz="0" w:space="0" w:color="auto"/>
        <w:bottom w:val="none" w:sz="0" w:space="0" w:color="auto"/>
        <w:right w:val="none" w:sz="0" w:space="0" w:color="auto"/>
      </w:divBdr>
    </w:div>
    <w:div w:id="728917428">
      <w:bodyDiv w:val="1"/>
      <w:marLeft w:val="0"/>
      <w:marRight w:val="0"/>
      <w:marTop w:val="0"/>
      <w:marBottom w:val="0"/>
      <w:divBdr>
        <w:top w:val="none" w:sz="0" w:space="0" w:color="auto"/>
        <w:left w:val="none" w:sz="0" w:space="0" w:color="auto"/>
        <w:bottom w:val="none" w:sz="0" w:space="0" w:color="auto"/>
        <w:right w:val="none" w:sz="0" w:space="0" w:color="auto"/>
      </w:divBdr>
    </w:div>
    <w:div w:id="737092645">
      <w:bodyDiv w:val="1"/>
      <w:marLeft w:val="0"/>
      <w:marRight w:val="0"/>
      <w:marTop w:val="0"/>
      <w:marBottom w:val="0"/>
      <w:divBdr>
        <w:top w:val="none" w:sz="0" w:space="0" w:color="auto"/>
        <w:left w:val="none" w:sz="0" w:space="0" w:color="auto"/>
        <w:bottom w:val="none" w:sz="0" w:space="0" w:color="auto"/>
        <w:right w:val="none" w:sz="0" w:space="0" w:color="auto"/>
      </w:divBdr>
    </w:div>
    <w:div w:id="844905784">
      <w:bodyDiv w:val="1"/>
      <w:marLeft w:val="0"/>
      <w:marRight w:val="0"/>
      <w:marTop w:val="0"/>
      <w:marBottom w:val="0"/>
      <w:divBdr>
        <w:top w:val="none" w:sz="0" w:space="0" w:color="auto"/>
        <w:left w:val="none" w:sz="0" w:space="0" w:color="auto"/>
        <w:bottom w:val="none" w:sz="0" w:space="0" w:color="auto"/>
        <w:right w:val="none" w:sz="0" w:space="0" w:color="auto"/>
      </w:divBdr>
    </w:div>
    <w:div w:id="1226641692">
      <w:bodyDiv w:val="1"/>
      <w:marLeft w:val="0"/>
      <w:marRight w:val="0"/>
      <w:marTop w:val="0"/>
      <w:marBottom w:val="0"/>
      <w:divBdr>
        <w:top w:val="none" w:sz="0" w:space="0" w:color="auto"/>
        <w:left w:val="none" w:sz="0" w:space="0" w:color="auto"/>
        <w:bottom w:val="none" w:sz="0" w:space="0" w:color="auto"/>
        <w:right w:val="none" w:sz="0" w:space="0" w:color="auto"/>
      </w:divBdr>
    </w:div>
    <w:div w:id="1449280902">
      <w:bodyDiv w:val="1"/>
      <w:marLeft w:val="0"/>
      <w:marRight w:val="0"/>
      <w:marTop w:val="0"/>
      <w:marBottom w:val="0"/>
      <w:divBdr>
        <w:top w:val="none" w:sz="0" w:space="0" w:color="auto"/>
        <w:left w:val="none" w:sz="0" w:space="0" w:color="auto"/>
        <w:bottom w:val="none" w:sz="0" w:space="0" w:color="auto"/>
        <w:right w:val="none" w:sz="0" w:space="0" w:color="auto"/>
      </w:divBdr>
    </w:div>
    <w:div w:id="1512601966">
      <w:bodyDiv w:val="1"/>
      <w:marLeft w:val="0"/>
      <w:marRight w:val="0"/>
      <w:marTop w:val="0"/>
      <w:marBottom w:val="0"/>
      <w:divBdr>
        <w:top w:val="none" w:sz="0" w:space="0" w:color="auto"/>
        <w:left w:val="none" w:sz="0" w:space="0" w:color="auto"/>
        <w:bottom w:val="none" w:sz="0" w:space="0" w:color="auto"/>
        <w:right w:val="none" w:sz="0" w:space="0" w:color="auto"/>
      </w:divBdr>
    </w:div>
    <w:div w:id="1543207812">
      <w:bodyDiv w:val="1"/>
      <w:marLeft w:val="0"/>
      <w:marRight w:val="0"/>
      <w:marTop w:val="0"/>
      <w:marBottom w:val="0"/>
      <w:divBdr>
        <w:top w:val="none" w:sz="0" w:space="0" w:color="auto"/>
        <w:left w:val="none" w:sz="0" w:space="0" w:color="auto"/>
        <w:bottom w:val="none" w:sz="0" w:space="0" w:color="auto"/>
        <w:right w:val="none" w:sz="0" w:space="0" w:color="auto"/>
      </w:divBdr>
    </w:div>
    <w:div w:id="1839223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j00912\Downloads\Index%20and%20Standard%20Drawings%20-%20PD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8D2117A4D541040B61A5C82D43BF212" ma:contentTypeVersion="6" ma:contentTypeDescription="Create a new document." ma:contentTypeScope="" ma:versionID="a13b932c80f96e9b0207f9b8f9e5569e">
  <xsd:schema xmlns:xsd="http://www.w3.org/2001/XMLSchema" xmlns:xs="http://www.w3.org/2001/XMLSchema" xmlns:p="http://schemas.microsoft.com/office/2006/metadata/properties" xmlns:ns2="b7d7a175-c1ee-4c50-9ce6-1e96218be3f7" xmlns:ns3="d3014acc-7c9c-4de8-9488-87d0a0c68ca0" targetNamespace="http://schemas.microsoft.com/office/2006/metadata/properties" ma:root="true" ma:fieldsID="fb23037ac2b07980fa95d77a2a966fcb" ns2:_="" ns3:_="">
    <xsd:import namespace="b7d7a175-c1ee-4c50-9ce6-1e96218be3f7"/>
    <xsd:import namespace="d3014acc-7c9c-4de8-9488-87d0a0c68ca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d7a175-c1ee-4c50-9ce6-1e96218be3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3014acc-7c9c-4de8-9488-87d0a0c68ca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E412B5-7F35-4055-84EA-787537A53636}">
  <ds:schemaRefs>
    <ds:schemaRef ds:uri="http://schemas.microsoft.com/sharepoint/v3/contenttype/forms"/>
  </ds:schemaRefs>
</ds:datastoreItem>
</file>

<file path=customXml/itemProps2.xml><?xml version="1.0" encoding="utf-8"?>
<ds:datastoreItem xmlns:ds="http://schemas.openxmlformats.org/officeDocument/2006/customXml" ds:itemID="{2BC116B5-D4B9-4E6B-A499-B4A4AC2C7F0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55E726A-69CF-46B9-AF38-DA6559E8FF98}">
  <ds:schemaRefs>
    <ds:schemaRef ds:uri="http://schemas.openxmlformats.org/officeDocument/2006/bibliography"/>
  </ds:schemaRefs>
</ds:datastoreItem>
</file>

<file path=customXml/itemProps4.xml><?xml version="1.0" encoding="utf-8"?>
<ds:datastoreItem xmlns:ds="http://schemas.openxmlformats.org/officeDocument/2006/customXml" ds:itemID="{8E346659-C576-4C8A-A0C6-50796A9955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d7a175-c1ee-4c50-9ce6-1e96218be3f7"/>
    <ds:schemaRef ds:uri="d3014acc-7c9c-4de8-9488-87d0a0c68c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Index and Standard Drawings - PDN.dotx</Template>
  <TotalTime>0</TotalTime>
  <Pages>6</Pages>
  <Words>6267</Words>
  <Characters>35727</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English Index and Standard Drawings</vt:lpstr>
    </vt:vector>
  </TitlesOfParts>
  <Company>TDOT</Company>
  <LinksUpToDate>false</LinksUpToDate>
  <CharactersWithSpaces>41911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English Index and Standard Drawings</dc:title>
  <dc:creator>TDOT</dc:creator>
  <cp:lastModifiedBy>Donnie Sirichanto</cp:lastModifiedBy>
  <cp:revision>1</cp:revision>
  <cp:lastPrinted>2018-07-27T13:08:00Z</cp:lastPrinted>
  <dcterms:created xsi:type="dcterms:W3CDTF">2024-08-01T18:38:00Z</dcterms:created>
  <dcterms:modified xsi:type="dcterms:W3CDTF">2024-08-01T18:38:00Z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e16d9f7f6ce3864ada570936bb483a6d62b0d5d2fc350ed8f6c78b899456f98f</vt:lpwstr>
  </property>
  <property fmtid="{D5CDD505-2E9C-101B-9397-08002B2CF9AE}" pid="3" name="Folder_Number">
    <vt:lpwstr/>
  </property>
  <property fmtid="{D5CDD505-2E9C-101B-9397-08002B2CF9AE}" pid="4" name="Folder_Code">
    <vt:lpwstr/>
  </property>
  <property fmtid="{D5CDD505-2E9C-101B-9397-08002B2CF9AE}" pid="5" name="Folder_Name">
    <vt:lpwstr/>
  </property>
  <property fmtid="{D5CDD505-2E9C-101B-9397-08002B2CF9AE}" pid="6" name="Folder_Description">
    <vt:lpwstr/>
  </property>
  <property fmtid="{D5CDD505-2E9C-101B-9397-08002B2CF9AE}" pid="7" name="/Folder_Name/">
    <vt:lpwstr/>
  </property>
  <property fmtid="{D5CDD505-2E9C-101B-9397-08002B2CF9AE}" pid="8" name="/Folder_Description/">
    <vt:lpwstr/>
  </property>
  <property fmtid="{D5CDD505-2E9C-101B-9397-08002B2CF9AE}" pid="9" name="Folder_Version">
    <vt:lpwstr/>
  </property>
  <property fmtid="{D5CDD505-2E9C-101B-9397-08002B2CF9AE}" pid="10" name="Folder_VersionSeq">
    <vt:lpwstr/>
  </property>
  <property fmtid="{D5CDD505-2E9C-101B-9397-08002B2CF9AE}" pid="11" name="Folder_Manager">
    <vt:lpwstr/>
  </property>
  <property fmtid="{D5CDD505-2E9C-101B-9397-08002B2CF9AE}" pid="12" name="Folder_ManagerDesc">
    <vt:lpwstr/>
  </property>
  <property fmtid="{D5CDD505-2E9C-101B-9397-08002B2CF9AE}" pid="13" name="Folder_Storage">
    <vt:lpwstr/>
  </property>
  <property fmtid="{D5CDD505-2E9C-101B-9397-08002B2CF9AE}" pid="14" name="Folder_StorageDesc">
    <vt:lpwstr/>
  </property>
  <property fmtid="{D5CDD505-2E9C-101B-9397-08002B2CF9AE}" pid="15" name="Folder_Creator">
    <vt:lpwstr/>
  </property>
  <property fmtid="{D5CDD505-2E9C-101B-9397-08002B2CF9AE}" pid="16" name="Folder_CreatorDesc">
    <vt:lpwstr/>
  </property>
  <property fmtid="{D5CDD505-2E9C-101B-9397-08002B2CF9AE}" pid="17" name="Folder_CreateDate">
    <vt:lpwstr/>
  </property>
  <property fmtid="{D5CDD505-2E9C-101B-9397-08002B2CF9AE}" pid="18" name="Folder_Updater">
    <vt:lpwstr/>
  </property>
  <property fmtid="{D5CDD505-2E9C-101B-9397-08002B2CF9AE}" pid="19" name="Folder_UpdaterDesc">
    <vt:lpwstr/>
  </property>
  <property fmtid="{D5CDD505-2E9C-101B-9397-08002B2CF9AE}" pid="20" name="Folder_UpdateDate">
    <vt:lpwstr/>
  </property>
  <property fmtid="{D5CDD505-2E9C-101B-9397-08002B2CF9AE}" pid="21" name="Document_Number">
    <vt:lpwstr/>
  </property>
  <property fmtid="{D5CDD505-2E9C-101B-9397-08002B2CF9AE}" pid="22" name="Document_Name">
    <vt:lpwstr/>
  </property>
  <property fmtid="{D5CDD505-2E9C-101B-9397-08002B2CF9AE}" pid="23" name="Document_FileName">
    <vt:lpwstr/>
  </property>
  <property fmtid="{D5CDD505-2E9C-101B-9397-08002B2CF9AE}" pid="24" name="Document_Version">
    <vt:lpwstr/>
  </property>
  <property fmtid="{D5CDD505-2E9C-101B-9397-08002B2CF9AE}" pid="25" name="Document_VersionSeq">
    <vt:lpwstr/>
  </property>
  <property fmtid="{D5CDD505-2E9C-101B-9397-08002B2CF9AE}" pid="26" name="Document_Creator">
    <vt:lpwstr/>
  </property>
  <property fmtid="{D5CDD505-2E9C-101B-9397-08002B2CF9AE}" pid="27" name="Document_CreatorDesc">
    <vt:lpwstr/>
  </property>
  <property fmtid="{D5CDD505-2E9C-101B-9397-08002B2CF9AE}" pid="28" name="Document_CreateDate">
    <vt:lpwstr/>
  </property>
  <property fmtid="{D5CDD505-2E9C-101B-9397-08002B2CF9AE}" pid="29" name="Document_Updater">
    <vt:lpwstr/>
  </property>
  <property fmtid="{D5CDD505-2E9C-101B-9397-08002B2CF9AE}" pid="30" name="Document_UpdaterDesc">
    <vt:lpwstr/>
  </property>
  <property fmtid="{D5CDD505-2E9C-101B-9397-08002B2CF9AE}" pid="31" name="Document_UpdateDate">
    <vt:lpwstr/>
  </property>
  <property fmtid="{D5CDD505-2E9C-101B-9397-08002B2CF9AE}" pid="32" name="Document_Size">
    <vt:lpwstr/>
  </property>
  <property fmtid="{D5CDD505-2E9C-101B-9397-08002B2CF9AE}" pid="33" name="Document_Storage">
    <vt:lpwstr/>
  </property>
  <property fmtid="{D5CDD505-2E9C-101B-9397-08002B2CF9AE}" pid="34" name="Document_StorageDesc">
    <vt:lpwstr/>
  </property>
  <property fmtid="{D5CDD505-2E9C-101B-9397-08002B2CF9AE}" pid="35" name="Document_Department">
    <vt:lpwstr/>
  </property>
  <property fmtid="{D5CDD505-2E9C-101B-9397-08002B2CF9AE}" pid="36" name="Document_DepartmentDesc">
    <vt:lpwstr/>
  </property>
  <property fmtid="{D5CDD505-2E9C-101B-9397-08002B2CF9AE}" pid="37" name="ContentTypeId">
    <vt:lpwstr>0x010100D8D2117A4D541040B61A5C82D43BF212</vt:lpwstr>
  </property>
</Properties>
</file>