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C1CA6" w14:textId="77777777" w:rsidR="00942900" w:rsidRPr="007C7B9D" w:rsidRDefault="006D681B" w:rsidP="007C7B9D">
      <w:pPr>
        <w:spacing w:before="120" w:after="120"/>
        <w:rPr>
          <w:rFonts w:cs="Arial"/>
          <w:sz w:val="22"/>
          <w:szCs w:val="22"/>
        </w:rPr>
      </w:pPr>
      <w:r w:rsidRPr="007949A9">
        <w:rPr>
          <w:noProof/>
          <w:color w:val="808080" w:themeColor="background1" w:themeShade="80"/>
        </w:rPr>
        <w:drawing>
          <wp:anchor distT="0" distB="0" distL="114300" distR="114300" simplePos="0" relativeHeight="251659264" behindDoc="0" locked="0" layoutInCell="1" allowOverlap="1" wp14:anchorId="22985136" wp14:editId="5F7E903A">
            <wp:simplePos x="0" y="0"/>
            <wp:positionH relativeFrom="column">
              <wp:posOffset>3666490</wp:posOffset>
            </wp:positionH>
            <wp:positionV relativeFrom="paragraph">
              <wp:posOffset>635</wp:posOffset>
            </wp:positionV>
            <wp:extent cx="2743200" cy="1029713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029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5567" w:rsidRPr="007949A9">
        <w:rPr>
          <w:b/>
          <w:color w:val="808080" w:themeColor="background1" w:themeShade="80"/>
          <w:sz w:val="28"/>
        </w:rPr>
        <w:t>DESIGN</w:t>
      </w:r>
      <w:r w:rsidR="005F4BA0" w:rsidRPr="007949A9">
        <w:rPr>
          <w:b/>
          <w:color w:val="808080" w:themeColor="background1" w:themeShade="80"/>
          <w:sz w:val="28"/>
        </w:rPr>
        <w:t xml:space="preserve"> </w:t>
      </w:r>
      <w:r w:rsidR="008F0E8F" w:rsidRPr="007949A9">
        <w:rPr>
          <w:b/>
          <w:color w:val="808080" w:themeColor="background1" w:themeShade="80"/>
          <w:sz w:val="28"/>
        </w:rPr>
        <w:t>WAIVER</w:t>
      </w:r>
      <w:r w:rsidR="005F4BA0" w:rsidRPr="007949A9">
        <w:rPr>
          <w:b/>
          <w:color w:val="808080" w:themeColor="background1" w:themeShade="80"/>
          <w:sz w:val="28"/>
        </w:rPr>
        <w:t xml:space="preserve"> </w:t>
      </w:r>
      <w:r w:rsidR="00400317" w:rsidRPr="007949A9">
        <w:rPr>
          <w:b/>
          <w:color w:val="808080" w:themeColor="background1" w:themeShade="80"/>
          <w:sz w:val="28"/>
        </w:rPr>
        <w:t xml:space="preserve">REQUEST </w:t>
      </w:r>
      <w:r w:rsidR="005F4BA0" w:rsidRPr="007949A9">
        <w:rPr>
          <w:b/>
          <w:color w:val="808080" w:themeColor="background1" w:themeShade="80"/>
          <w:sz w:val="28"/>
        </w:rPr>
        <w:t>FORM</w:t>
      </w:r>
    </w:p>
    <w:p w14:paraId="39C3B631" w14:textId="77777777" w:rsidR="00E866B9" w:rsidRPr="005D5499" w:rsidRDefault="00E866B9" w:rsidP="001A1C6A">
      <w:pPr>
        <w:pStyle w:val="Header"/>
        <w:rPr>
          <w:rFonts w:cs="Arial"/>
          <w:sz w:val="22"/>
          <w:szCs w:val="22"/>
          <w:u w:val="single"/>
        </w:rPr>
      </w:pPr>
    </w:p>
    <w:p w14:paraId="24313DE2" w14:textId="77777777" w:rsidR="006455AB" w:rsidRPr="005D5499" w:rsidRDefault="005F11DA" w:rsidP="005F11DA">
      <w:pPr>
        <w:rPr>
          <w:rFonts w:cs="Arial"/>
          <w:sz w:val="22"/>
          <w:szCs w:val="22"/>
        </w:rPr>
      </w:pPr>
      <w:r w:rsidRPr="005D5499">
        <w:rPr>
          <w:rFonts w:cs="Arial"/>
          <w:b/>
          <w:sz w:val="22"/>
          <w:szCs w:val="22"/>
        </w:rPr>
        <w:t>TO</w:t>
      </w:r>
      <w:r w:rsidRPr="005D5499">
        <w:rPr>
          <w:rFonts w:cs="Arial"/>
          <w:sz w:val="22"/>
          <w:szCs w:val="22"/>
        </w:rPr>
        <w:t>:</w:t>
      </w:r>
      <w:r w:rsidRPr="005D5499">
        <w:rPr>
          <w:rFonts w:cs="Arial"/>
          <w:sz w:val="22"/>
          <w:szCs w:val="22"/>
        </w:rPr>
        <w:tab/>
      </w:r>
      <w:r w:rsidR="009A655C">
        <w:rPr>
          <w:rFonts w:cs="Arial"/>
          <w:sz w:val="22"/>
          <w:szCs w:val="22"/>
        </w:rPr>
        <w:t xml:space="preserve">        </w:t>
      </w:r>
      <w:sdt>
        <w:sdtPr>
          <w:rPr>
            <w:rFonts w:cs="Arial"/>
            <w:sz w:val="22"/>
            <w:szCs w:val="22"/>
          </w:rPr>
          <w:id w:val="-1482918644"/>
          <w:placeholder>
            <w:docPart w:val="17C4F4E0A9904D35956A7AED9E98F0AA"/>
          </w:placeholder>
          <w:dropDownList>
            <w:listItem w:displayText="Choose One" w:value="Choose One"/>
            <w:listItem w:displayText="TDOT Region 1 Project Development Director" w:value="TDOT Region 1 Project Development Director"/>
            <w:listItem w:displayText="TDOT Region 2 Project Development Director" w:value="TDOT Region 2 Project Development Director"/>
            <w:listItem w:displayText="TDOT Region 3 Project Development Director" w:value="TDOT Region 3 Project Development Director"/>
            <w:listItem w:displayText="TDOT Region 4 Project Development Director" w:value="TDOT Region 4 Project Development Director"/>
          </w:dropDownList>
        </w:sdtPr>
        <w:sdtContent>
          <w:r w:rsidR="00F324E7">
            <w:rPr>
              <w:rFonts w:cs="Arial"/>
              <w:sz w:val="22"/>
              <w:szCs w:val="22"/>
            </w:rPr>
            <w:t>Choose One</w:t>
          </w:r>
        </w:sdtContent>
      </w:sdt>
      <w:r w:rsidR="00351E1A" w:rsidRPr="005D5499">
        <w:rPr>
          <w:rFonts w:cs="Arial"/>
          <w:sz w:val="22"/>
          <w:szCs w:val="22"/>
        </w:rPr>
        <w:t xml:space="preserve"> </w:t>
      </w:r>
    </w:p>
    <w:p w14:paraId="101FD6E7" w14:textId="77777777" w:rsidR="006455AB" w:rsidRPr="005D5499" w:rsidRDefault="006455AB" w:rsidP="0053165D">
      <w:pPr>
        <w:tabs>
          <w:tab w:val="left" w:pos="1015"/>
          <w:tab w:val="left" w:pos="3985"/>
          <w:tab w:val="left" w:pos="4594"/>
        </w:tabs>
        <w:rPr>
          <w:rFonts w:cs="Arial"/>
          <w:sz w:val="22"/>
          <w:szCs w:val="22"/>
        </w:rPr>
      </w:pPr>
    </w:p>
    <w:p w14:paraId="3084208E" w14:textId="77777777" w:rsidR="007F384F" w:rsidRDefault="005F11DA" w:rsidP="007F384F">
      <w:pPr>
        <w:tabs>
          <w:tab w:val="left" w:pos="1015"/>
        </w:tabs>
        <w:rPr>
          <w:rFonts w:cs="Arial"/>
          <w:b/>
          <w:sz w:val="22"/>
          <w:szCs w:val="22"/>
        </w:rPr>
      </w:pPr>
      <w:r w:rsidRPr="005D5499">
        <w:rPr>
          <w:rFonts w:cs="Arial"/>
          <w:b/>
          <w:sz w:val="22"/>
          <w:szCs w:val="22"/>
        </w:rPr>
        <w:t>FROM:</w:t>
      </w:r>
      <w:r w:rsidR="008D4077">
        <w:rPr>
          <w:rFonts w:cs="Arial"/>
          <w:b/>
          <w:sz w:val="22"/>
          <w:szCs w:val="22"/>
        </w:rPr>
        <w:t xml:space="preserve">       </w:t>
      </w:r>
      <w:r w:rsidR="006455AB" w:rsidRPr="005D5499">
        <w:rPr>
          <w:rFonts w:cs="Arial"/>
          <w:b/>
          <w:sz w:val="22"/>
          <w:szCs w:val="22"/>
        </w:rPr>
        <w:t xml:space="preserve"> </w:t>
      </w:r>
      <w:sdt>
        <w:sdtPr>
          <w:rPr>
            <w:rFonts w:cs="Arial"/>
            <w:sz w:val="22"/>
            <w:szCs w:val="22"/>
          </w:rPr>
          <w:id w:val="452680347"/>
          <w:placeholder>
            <w:docPart w:val="7FFAAA4271244C398678EDD72F2B6931"/>
          </w:placeholder>
          <w:dropDownList>
            <w:listItem w:displayText="Choose One" w:value="Choose One"/>
            <w:listItem w:displayText="Design Manager, Project Development, TDOT" w:value="Design Manager, Project Development, TDOT"/>
            <w:listItem w:displayText="Highest Local Official Responsible for the Project" w:value="Highest Local Official Responsible for the Project"/>
          </w:dropDownList>
        </w:sdtPr>
        <w:sdtContent>
          <w:r w:rsidR="00F324E7">
            <w:rPr>
              <w:rFonts w:cs="Arial"/>
              <w:sz w:val="22"/>
              <w:szCs w:val="22"/>
            </w:rPr>
            <w:t>Choose One</w:t>
          </w:r>
        </w:sdtContent>
      </w:sdt>
      <w:r w:rsidR="00B33D06" w:rsidRPr="005D5499">
        <w:rPr>
          <w:rFonts w:cs="Arial"/>
          <w:b/>
          <w:sz w:val="22"/>
          <w:szCs w:val="22"/>
        </w:rPr>
        <w:t xml:space="preserve"> </w:t>
      </w:r>
      <w:r w:rsidR="006455AB" w:rsidRPr="005D5499">
        <w:rPr>
          <w:rFonts w:cs="Arial"/>
          <w:b/>
          <w:sz w:val="22"/>
          <w:szCs w:val="22"/>
        </w:rPr>
        <w:tab/>
      </w:r>
      <w:r w:rsidR="006455AB" w:rsidRPr="005D5499">
        <w:rPr>
          <w:rFonts w:cs="Arial"/>
          <w:b/>
          <w:sz w:val="22"/>
          <w:szCs w:val="22"/>
        </w:rPr>
        <w:tab/>
      </w:r>
    </w:p>
    <w:p w14:paraId="57E1A9BF" w14:textId="77777777" w:rsidR="00CC6167" w:rsidRPr="005D5499" w:rsidRDefault="00CC6167" w:rsidP="007F384F">
      <w:pPr>
        <w:tabs>
          <w:tab w:val="left" w:pos="1015"/>
        </w:tabs>
        <w:rPr>
          <w:rFonts w:cs="Arial"/>
          <w:sz w:val="22"/>
          <w:szCs w:val="22"/>
        </w:rPr>
      </w:pPr>
    </w:p>
    <w:p w14:paraId="0739ED24" w14:textId="77777777" w:rsidR="005F11DA" w:rsidRPr="005D5499" w:rsidRDefault="005F11DA" w:rsidP="006E7762">
      <w:pPr>
        <w:tabs>
          <w:tab w:val="left" w:pos="1008"/>
        </w:tabs>
        <w:rPr>
          <w:rFonts w:cs="Arial"/>
          <w:sz w:val="22"/>
          <w:szCs w:val="22"/>
        </w:rPr>
      </w:pPr>
      <w:r w:rsidRPr="005D5499">
        <w:rPr>
          <w:rFonts w:cs="Arial"/>
          <w:b/>
          <w:sz w:val="22"/>
          <w:szCs w:val="22"/>
        </w:rPr>
        <w:t>DATE:</w:t>
      </w:r>
      <w:r w:rsidRPr="005D5499">
        <w:rPr>
          <w:rFonts w:cs="Arial"/>
          <w:sz w:val="22"/>
          <w:szCs w:val="22"/>
        </w:rPr>
        <w:tab/>
      </w:r>
      <w:r w:rsidRPr="005D5499">
        <w:rPr>
          <w:rFonts w:cs="Arial"/>
          <w:sz w:val="22"/>
          <w:szCs w:val="22"/>
        </w:rPr>
        <w:tab/>
      </w:r>
      <w:sdt>
        <w:sdtPr>
          <w:rPr>
            <w:rFonts w:cs="Arial"/>
            <w:b/>
            <w:color w:val="0D0D0D" w:themeColor="text1" w:themeTint="F2"/>
            <w:sz w:val="22"/>
            <w:szCs w:val="22"/>
            <w:u w:val="single"/>
          </w:rPr>
          <w:id w:val="-921173404"/>
          <w:placeholder>
            <w:docPart w:val="C03FAF3DEDEB4C5B9AFB8ED51AA933A3"/>
          </w:placeholder>
          <w:showingPlcHdr/>
          <w:date w:fullDate="2018-09-29T00:00:00Z">
            <w:dateFormat w:val="M/d/yyyy"/>
            <w:lid w:val="en-US"/>
            <w:storeMappedDataAs w:val="dateTime"/>
            <w:calendar w:val="gregorian"/>
          </w:date>
        </w:sdtPr>
        <w:sdtContent>
          <w:r w:rsidR="008E49EB" w:rsidRPr="008D4077">
            <w:rPr>
              <w:rStyle w:val="PlaceholderText"/>
              <w:b/>
              <w:color w:val="0D0D0D" w:themeColor="text1" w:themeTint="F2"/>
              <w:sz w:val="22"/>
              <w:szCs w:val="22"/>
              <w:u w:val="single"/>
            </w:rPr>
            <w:t>Click here to enter a date.</w:t>
          </w:r>
        </w:sdtContent>
      </w:sdt>
    </w:p>
    <w:p w14:paraId="544B2F01" w14:textId="77777777" w:rsidR="006E7762" w:rsidRPr="005D5499" w:rsidRDefault="006E7762" w:rsidP="006E7762">
      <w:pPr>
        <w:tabs>
          <w:tab w:val="left" w:pos="1008"/>
        </w:tabs>
        <w:rPr>
          <w:rFonts w:cs="Arial"/>
          <w:sz w:val="22"/>
          <w:szCs w:val="22"/>
        </w:rPr>
      </w:pPr>
    </w:p>
    <w:p w14:paraId="63572AA7" w14:textId="77777777" w:rsidR="00F913B7" w:rsidRPr="0065233D" w:rsidRDefault="00AB1A5C" w:rsidP="00CC28F5">
      <w:pPr>
        <w:tabs>
          <w:tab w:val="left" w:pos="1440"/>
          <w:tab w:val="left" w:pos="7920"/>
        </w:tabs>
        <w:rPr>
          <w:rFonts w:cs="Arial"/>
          <w:szCs w:val="24"/>
        </w:rPr>
      </w:pPr>
      <w:r w:rsidRPr="0065233D">
        <w:rPr>
          <w:rFonts w:cs="Arial"/>
          <w:szCs w:val="24"/>
        </w:rPr>
        <w:t xml:space="preserve">This form is </w:t>
      </w:r>
      <w:r w:rsidR="008932B0" w:rsidRPr="0065233D">
        <w:rPr>
          <w:rFonts w:cs="Arial"/>
          <w:szCs w:val="24"/>
        </w:rPr>
        <w:t xml:space="preserve">to be used on </w:t>
      </w:r>
      <w:r w:rsidR="00FC3E8C">
        <w:rPr>
          <w:rFonts w:cs="Arial"/>
          <w:szCs w:val="24"/>
        </w:rPr>
        <w:t>projects requesting a Design</w:t>
      </w:r>
      <w:r w:rsidR="00B87577" w:rsidRPr="00B87577">
        <w:rPr>
          <w:rFonts w:cs="Arial"/>
          <w:szCs w:val="24"/>
        </w:rPr>
        <w:t xml:space="preserve"> </w:t>
      </w:r>
      <w:r w:rsidR="008F0E8F">
        <w:rPr>
          <w:rFonts w:cs="Arial"/>
          <w:szCs w:val="24"/>
        </w:rPr>
        <w:t>Waiver</w:t>
      </w:r>
      <w:r w:rsidR="00B87577">
        <w:rPr>
          <w:rFonts w:cs="Arial"/>
          <w:szCs w:val="24"/>
        </w:rPr>
        <w:t xml:space="preserve"> to non-controlling elements of design </w:t>
      </w:r>
      <w:r w:rsidR="005F4BA0">
        <w:rPr>
          <w:rFonts w:cs="Arial"/>
          <w:szCs w:val="24"/>
        </w:rPr>
        <w:t>on any roadway project.</w:t>
      </w:r>
    </w:p>
    <w:p w14:paraId="220C3B16" w14:textId="77777777" w:rsidR="002C5F20" w:rsidRDefault="002C5F20" w:rsidP="00F913B7">
      <w:pPr>
        <w:tabs>
          <w:tab w:val="left" w:pos="1440"/>
          <w:tab w:val="left" w:pos="7920"/>
        </w:tabs>
        <w:rPr>
          <w:rFonts w:cs="Arial"/>
          <w:szCs w:val="24"/>
        </w:rPr>
      </w:pPr>
    </w:p>
    <w:p w14:paraId="4A437C7B" w14:textId="77777777" w:rsidR="00715567" w:rsidRPr="003C782B" w:rsidRDefault="00715567" w:rsidP="00715567">
      <w:pPr>
        <w:tabs>
          <w:tab w:val="left" w:pos="1440"/>
          <w:tab w:val="left" w:pos="7920"/>
        </w:tabs>
        <w:rPr>
          <w:rFonts w:cs="Arial"/>
          <w:b/>
          <w:szCs w:val="24"/>
        </w:rPr>
      </w:pPr>
      <w:r w:rsidRPr="003C782B">
        <w:rPr>
          <w:rFonts w:cs="Arial"/>
          <w:b/>
          <w:szCs w:val="24"/>
        </w:rPr>
        <w:t xml:space="preserve">Design Waiver: </w:t>
      </w:r>
    </w:p>
    <w:p w14:paraId="1A0B4B16" w14:textId="77777777" w:rsidR="005C363E" w:rsidRPr="003C782B" w:rsidRDefault="005C363E" w:rsidP="00CC28F5">
      <w:pPr>
        <w:tabs>
          <w:tab w:val="left" w:pos="1440"/>
          <w:tab w:val="left" w:pos="7920"/>
        </w:tabs>
        <w:rPr>
          <w:rFonts w:cs="Arial"/>
          <w:b/>
          <w:szCs w:val="24"/>
        </w:rPr>
      </w:pPr>
    </w:p>
    <w:p w14:paraId="3E4C3AA6" w14:textId="0B06831B" w:rsidR="005C363E" w:rsidRPr="005C363E" w:rsidRDefault="00A2028B" w:rsidP="005C363E">
      <w:pPr>
        <w:tabs>
          <w:tab w:val="left" w:pos="1440"/>
          <w:tab w:val="left" w:pos="7920"/>
        </w:tabs>
        <w:rPr>
          <w:rFonts w:cs="Arial"/>
          <w:szCs w:val="24"/>
        </w:rPr>
      </w:pPr>
      <w:r w:rsidRPr="00313720">
        <w:rPr>
          <w:rFonts w:cs="Arial"/>
          <w:szCs w:val="24"/>
        </w:rPr>
        <w:t xml:space="preserve">For non-controlling element deviations, a Design Waiver Request must be completed.  These requests </w:t>
      </w:r>
      <w:r w:rsidR="00E40442" w:rsidRPr="00313720">
        <w:rPr>
          <w:rFonts w:cs="Arial"/>
          <w:szCs w:val="24"/>
        </w:rPr>
        <w:t>do</w:t>
      </w:r>
      <w:r w:rsidR="005C363E" w:rsidRPr="00313720">
        <w:rPr>
          <w:rFonts w:cs="Arial"/>
          <w:szCs w:val="24"/>
        </w:rPr>
        <w:t xml:space="preserve"> not require FHWA’s approval</w:t>
      </w:r>
      <w:r w:rsidR="00200A26">
        <w:rPr>
          <w:rFonts w:cs="Arial"/>
          <w:szCs w:val="24"/>
        </w:rPr>
        <w:t>;</w:t>
      </w:r>
      <w:r w:rsidR="005C363E" w:rsidRPr="00313720">
        <w:rPr>
          <w:rFonts w:cs="Arial"/>
          <w:szCs w:val="24"/>
        </w:rPr>
        <w:t xml:space="preserve"> the </w:t>
      </w:r>
      <w:r w:rsidR="0043700F">
        <w:rPr>
          <w:rFonts w:cs="Arial"/>
          <w:szCs w:val="24"/>
        </w:rPr>
        <w:t xml:space="preserve">Regional Project Development Director (PDD) </w:t>
      </w:r>
      <w:r w:rsidR="00670057" w:rsidRPr="00313720">
        <w:rPr>
          <w:rFonts w:cs="Arial"/>
          <w:szCs w:val="24"/>
        </w:rPr>
        <w:t>provides final approval.  These requests include, but are not limited to, clear zone widt</w:t>
      </w:r>
      <w:r w:rsidR="006D68C5">
        <w:rPr>
          <w:rFonts w:cs="Arial"/>
          <w:szCs w:val="24"/>
        </w:rPr>
        <w:t>h, passing sight</w:t>
      </w:r>
      <w:r w:rsidR="00200A26">
        <w:rPr>
          <w:rFonts w:cs="Arial"/>
          <w:szCs w:val="24"/>
        </w:rPr>
        <w:t xml:space="preserve"> distance, </w:t>
      </w:r>
      <w:r w:rsidR="00670057" w:rsidRPr="00313720">
        <w:rPr>
          <w:rFonts w:cs="Arial"/>
          <w:szCs w:val="24"/>
        </w:rPr>
        <w:t>vertical curve</w:t>
      </w:r>
      <w:r w:rsidR="00200A26">
        <w:rPr>
          <w:rFonts w:cs="Arial"/>
          <w:szCs w:val="24"/>
        </w:rPr>
        <w:t>s</w:t>
      </w:r>
      <w:r w:rsidR="00670057" w:rsidRPr="00313720">
        <w:rPr>
          <w:rFonts w:cs="Arial"/>
          <w:szCs w:val="24"/>
        </w:rPr>
        <w:t>, and multimodal features.</w:t>
      </w:r>
    </w:p>
    <w:p w14:paraId="0D72B9DD" w14:textId="77777777" w:rsidR="005C363E" w:rsidRPr="005C363E" w:rsidRDefault="005C363E" w:rsidP="005C363E">
      <w:pPr>
        <w:tabs>
          <w:tab w:val="left" w:pos="1440"/>
          <w:tab w:val="left" w:pos="7920"/>
        </w:tabs>
        <w:rPr>
          <w:rFonts w:cs="Arial"/>
          <w:b/>
          <w:szCs w:val="24"/>
        </w:rPr>
      </w:pPr>
    </w:p>
    <w:p w14:paraId="132C399B" w14:textId="77777777" w:rsidR="005C363E" w:rsidRPr="007949A9" w:rsidRDefault="005C363E" w:rsidP="00CC28F5">
      <w:pPr>
        <w:tabs>
          <w:tab w:val="left" w:pos="1440"/>
          <w:tab w:val="left" w:pos="7920"/>
        </w:tabs>
        <w:rPr>
          <w:rFonts w:cs="Arial"/>
          <w:b/>
          <w:color w:val="17365D" w:themeColor="text2" w:themeShade="BF"/>
          <w:szCs w:val="24"/>
        </w:rPr>
      </w:pPr>
    </w:p>
    <w:p w14:paraId="22AAAEDA" w14:textId="7142006F" w:rsidR="005C363E" w:rsidRPr="003C782B" w:rsidRDefault="005C363E" w:rsidP="00CC28F5">
      <w:pPr>
        <w:tabs>
          <w:tab w:val="left" w:pos="1440"/>
          <w:tab w:val="left" w:pos="7920"/>
        </w:tabs>
        <w:rPr>
          <w:rFonts w:cs="Arial"/>
          <w:b/>
          <w:szCs w:val="24"/>
        </w:rPr>
      </w:pPr>
      <w:r w:rsidRPr="003C782B">
        <w:rPr>
          <w:rFonts w:cs="Arial"/>
          <w:b/>
          <w:szCs w:val="24"/>
        </w:rPr>
        <w:t>DOCUMENTATION</w:t>
      </w:r>
    </w:p>
    <w:p w14:paraId="090295E0" w14:textId="77777777" w:rsidR="005C363E" w:rsidRDefault="005C363E" w:rsidP="00CC28F5">
      <w:pPr>
        <w:tabs>
          <w:tab w:val="left" w:pos="1440"/>
          <w:tab w:val="left" w:pos="7920"/>
        </w:tabs>
        <w:rPr>
          <w:rFonts w:cs="Arial"/>
          <w:b/>
          <w:szCs w:val="24"/>
        </w:rPr>
      </w:pPr>
    </w:p>
    <w:p w14:paraId="433C5A16" w14:textId="77777777" w:rsidR="00313720" w:rsidRDefault="00313720" w:rsidP="00CC28F5">
      <w:pPr>
        <w:tabs>
          <w:tab w:val="left" w:pos="1440"/>
          <w:tab w:val="left" w:pos="7920"/>
        </w:tabs>
        <w:rPr>
          <w:rFonts w:cs="Arial"/>
          <w:b/>
          <w:szCs w:val="24"/>
        </w:rPr>
      </w:pPr>
    </w:p>
    <w:p w14:paraId="7D58E22B" w14:textId="13459E08" w:rsidR="00313720" w:rsidRPr="003C782B" w:rsidRDefault="00313720" w:rsidP="00CC28F5">
      <w:pPr>
        <w:tabs>
          <w:tab w:val="left" w:pos="1440"/>
          <w:tab w:val="left" w:pos="7920"/>
        </w:tabs>
        <w:rPr>
          <w:rFonts w:cs="Arial"/>
          <w:b/>
          <w:szCs w:val="24"/>
        </w:rPr>
      </w:pPr>
      <w:r w:rsidRPr="003C782B">
        <w:rPr>
          <w:rFonts w:cs="Arial"/>
          <w:b/>
          <w:szCs w:val="24"/>
        </w:rPr>
        <w:t>Design Waivers to non-controlling criteria</w:t>
      </w:r>
    </w:p>
    <w:p w14:paraId="55E98634" w14:textId="77777777" w:rsidR="00313720" w:rsidRPr="007949A9" w:rsidRDefault="00313720" w:rsidP="00CC28F5">
      <w:pPr>
        <w:tabs>
          <w:tab w:val="left" w:pos="1440"/>
          <w:tab w:val="left" w:pos="7920"/>
        </w:tabs>
        <w:rPr>
          <w:rFonts w:cs="Arial"/>
          <w:b/>
          <w:color w:val="17365D" w:themeColor="text2" w:themeShade="BF"/>
          <w:szCs w:val="24"/>
        </w:rPr>
      </w:pPr>
    </w:p>
    <w:p w14:paraId="7ACE5905" w14:textId="79DC6BD4" w:rsidR="0021719F" w:rsidRDefault="00DE3635" w:rsidP="003B6CC9">
      <w:pPr>
        <w:tabs>
          <w:tab w:val="left" w:pos="1440"/>
          <w:tab w:val="left" w:pos="7920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A design </w:t>
      </w:r>
      <w:r w:rsidR="008F0E8F">
        <w:rPr>
          <w:rFonts w:cs="Arial"/>
          <w:b/>
          <w:i/>
          <w:szCs w:val="24"/>
        </w:rPr>
        <w:t>waiver</w:t>
      </w:r>
      <w:r w:rsidR="00E40442">
        <w:rPr>
          <w:rFonts w:cs="Arial"/>
          <w:szCs w:val="24"/>
        </w:rPr>
        <w:t xml:space="preserve"> is a variance based on non-controlling criteria. </w:t>
      </w:r>
      <w:r w:rsidR="00CC28F5" w:rsidRPr="0065233D">
        <w:rPr>
          <w:rFonts w:cs="Arial"/>
          <w:szCs w:val="24"/>
        </w:rPr>
        <w:t>All requests shall be documented on this</w:t>
      </w:r>
      <w:r w:rsidR="00E40442">
        <w:rPr>
          <w:rFonts w:cs="Arial"/>
          <w:szCs w:val="24"/>
        </w:rPr>
        <w:t xml:space="preserve"> form</w:t>
      </w:r>
      <w:r w:rsidR="00B833FC" w:rsidRPr="0065233D">
        <w:rPr>
          <w:rFonts w:cs="Arial"/>
          <w:szCs w:val="24"/>
        </w:rPr>
        <w:t>.</w:t>
      </w:r>
      <w:r w:rsidR="00E866B9" w:rsidRPr="0065233D">
        <w:rPr>
          <w:rFonts w:cs="Arial"/>
          <w:szCs w:val="24"/>
        </w:rPr>
        <w:t xml:space="preserve"> </w:t>
      </w:r>
      <w:r w:rsidR="00B833FC" w:rsidRPr="0065233D">
        <w:rPr>
          <w:rFonts w:cs="Arial"/>
          <w:szCs w:val="24"/>
        </w:rPr>
        <w:t>Plan shee</w:t>
      </w:r>
      <w:r w:rsidR="00CC28F5" w:rsidRPr="0065233D">
        <w:rPr>
          <w:rFonts w:cs="Arial"/>
          <w:szCs w:val="24"/>
        </w:rPr>
        <w:t>t</w:t>
      </w:r>
      <w:r w:rsidR="00E866B9" w:rsidRPr="0065233D">
        <w:rPr>
          <w:rFonts w:cs="Arial"/>
          <w:szCs w:val="24"/>
        </w:rPr>
        <w:t>s</w:t>
      </w:r>
      <w:r w:rsidR="00CC28F5" w:rsidRPr="0065233D">
        <w:rPr>
          <w:rFonts w:cs="Arial"/>
          <w:szCs w:val="24"/>
        </w:rPr>
        <w:t xml:space="preserve">, </w:t>
      </w:r>
      <w:r w:rsidR="00E866B9" w:rsidRPr="0065233D">
        <w:rPr>
          <w:rFonts w:cs="Arial"/>
          <w:szCs w:val="24"/>
        </w:rPr>
        <w:t>l</w:t>
      </w:r>
      <w:r w:rsidR="00B833FC" w:rsidRPr="0065233D">
        <w:rPr>
          <w:rFonts w:cs="Arial"/>
          <w:szCs w:val="24"/>
        </w:rPr>
        <w:t>ocation</w:t>
      </w:r>
      <w:r w:rsidR="00E866B9" w:rsidRPr="0065233D">
        <w:rPr>
          <w:rFonts w:cs="Arial"/>
          <w:szCs w:val="24"/>
        </w:rPr>
        <w:t xml:space="preserve"> map</w:t>
      </w:r>
      <w:r w:rsidR="00B833FC" w:rsidRPr="0065233D">
        <w:rPr>
          <w:rFonts w:cs="Arial"/>
          <w:szCs w:val="24"/>
        </w:rPr>
        <w:t xml:space="preserve">, and </w:t>
      </w:r>
      <w:r w:rsidR="00CC28F5" w:rsidRPr="0065233D">
        <w:rPr>
          <w:rFonts w:cs="Arial"/>
          <w:szCs w:val="24"/>
        </w:rPr>
        <w:t xml:space="preserve">supplemental information </w:t>
      </w:r>
      <w:r w:rsidR="00B833FC" w:rsidRPr="0065233D">
        <w:rPr>
          <w:rFonts w:cs="Arial"/>
          <w:szCs w:val="24"/>
        </w:rPr>
        <w:t>(</w:t>
      </w:r>
      <w:r w:rsidR="00EE2F42" w:rsidRPr="0065233D">
        <w:rPr>
          <w:rFonts w:cs="Arial"/>
          <w:szCs w:val="24"/>
        </w:rPr>
        <w:t>i.e.</w:t>
      </w:r>
      <w:r w:rsidR="00B833FC" w:rsidRPr="0065233D">
        <w:rPr>
          <w:rFonts w:cs="Arial"/>
          <w:szCs w:val="24"/>
        </w:rPr>
        <w:t xml:space="preserve"> google maps) must be enclosed for </w:t>
      </w:r>
      <w:r w:rsidR="006B046C" w:rsidRPr="0065233D">
        <w:rPr>
          <w:rFonts w:cs="Arial"/>
          <w:szCs w:val="24"/>
        </w:rPr>
        <w:t>a</w:t>
      </w:r>
      <w:r w:rsidR="00F913B7" w:rsidRPr="0065233D">
        <w:rPr>
          <w:rFonts w:cs="Arial"/>
          <w:szCs w:val="24"/>
        </w:rPr>
        <w:t xml:space="preserve"> </w:t>
      </w:r>
      <w:r w:rsidR="00B833FC" w:rsidRPr="0065233D">
        <w:rPr>
          <w:rFonts w:cs="Arial"/>
          <w:szCs w:val="24"/>
        </w:rPr>
        <w:t xml:space="preserve">timely review by the </w:t>
      </w:r>
      <w:r w:rsidR="00E866B9" w:rsidRPr="0065233D">
        <w:rPr>
          <w:rFonts w:cs="Arial"/>
          <w:szCs w:val="24"/>
        </w:rPr>
        <w:t>D</w:t>
      </w:r>
      <w:r w:rsidR="00B833FC" w:rsidRPr="0065233D">
        <w:rPr>
          <w:rFonts w:cs="Arial"/>
          <w:szCs w:val="24"/>
        </w:rPr>
        <w:t xml:space="preserve">epartment. </w:t>
      </w:r>
      <w:r w:rsidR="00CC28F5" w:rsidRPr="0065233D">
        <w:rPr>
          <w:rFonts w:cs="Arial"/>
          <w:szCs w:val="24"/>
        </w:rPr>
        <w:t xml:space="preserve"> </w:t>
      </w:r>
      <w:r w:rsidR="00B833FC" w:rsidRPr="0065233D">
        <w:rPr>
          <w:rFonts w:cs="Arial"/>
          <w:szCs w:val="24"/>
        </w:rPr>
        <w:t xml:space="preserve">All </w:t>
      </w:r>
      <w:r w:rsidR="003B6CC9">
        <w:rPr>
          <w:rFonts w:cs="Arial"/>
          <w:szCs w:val="24"/>
        </w:rPr>
        <w:t xml:space="preserve">design </w:t>
      </w:r>
      <w:r w:rsidR="008F0E8F">
        <w:rPr>
          <w:rFonts w:cs="Arial"/>
          <w:szCs w:val="24"/>
        </w:rPr>
        <w:t>waivers</w:t>
      </w:r>
      <w:r w:rsidR="003B6CC9">
        <w:rPr>
          <w:rFonts w:cs="Arial"/>
          <w:szCs w:val="24"/>
        </w:rPr>
        <w:t xml:space="preserve"> </w:t>
      </w:r>
      <w:r w:rsidR="00B833FC" w:rsidRPr="0065233D">
        <w:rPr>
          <w:rFonts w:cs="Arial"/>
          <w:szCs w:val="24"/>
        </w:rPr>
        <w:t>must be justified based on the objective and context</w:t>
      </w:r>
      <w:r w:rsidR="003B6CC9">
        <w:rPr>
          <w:rFonts w:cs="Arial"/>
          <w:szCs w:val="24"/>
        </w:rPr>
        <w:t xml:space="preserve"> demonstrating compliance with accepted transportation engineering principles and reasons for the </w:t>
      </w:r>
      <w:r w:rsidR="00BA1422">
        <w:rPr>
          <w:rFonts w:cs="Arial"/>
          <w:szCs w:val="24"/>
        </w:rPr>
        <w:t>decisions</w:t>
      </w:r>
      <w:r w:rsidR="00B833FC" w:rsidRPr="0065233D">
        <w:rPr>
          <w:rFonts w:cs="Arial"/>
          <w:szCs w:val="24"/>
        </w:rPr>
        <w:t xml:space="preserve">. The proposed variation shall not </w:t>
      </w:r>
      <w:r w:rsidR="006D68C5">
        <w:rPr>
          <w:rFonts w:cs="Arial"/>
          <w:szCs w:val="24"/>
        </w:rPr>
        <w:t>dimi</w:t>
      </w:r>
      <w:r w:rsidR="007C7B9D">
        <w:rPr>
          <w:rFonts w:cs="Arial"/>
          <w:szCs w:val="24"/>
        </w:rPr>
        <w:t>nish</w:t>
      </w:r>
      <w:r w:rsidR="00B833FC" w:rsidRPr="0065233D">
        <w:rPr>
          <w:rFonts w:cs="Arial"/>
          <w:szCs w:val="24"/>
        </w:rPr>
        <w:t xml:space="preserve"> the existing operation and safety</w:t>
      </w:r>
      <w:r w:rsidR="007C7B9D">
        <w:rPr>
          <w:rFonts w:cs="Arial"/>
          <w:szCs w:val="24"/>
        </w:rPr>
        <w:t xml:space="preserve"> of the facility. Historical in-</w:t>
      </w:r>
      <w:r w:rsidR="00B833FC" w:rsidRPr="0065233D">
        <w:rPr>
          <w:rFonts w:cs="Arial"/>
          <w:szCs w:val="24"/>
        </w:rPr>
        <w:t>service performance</w:t>
      </w:r>
      <w:r w:rsidR="00035335" w:rsidRPr="0065233D">
        <w:rPr>
          <w:rFonts w:cs="Arial"/>
          <w:szCs w:val="24"/>
        </w:rPr>
        <w:t xml:space="preserve"> or a</w:t>
      </w:r>
      <w:r w:rsidR="00B833FC" w:rsidRPr="0065233D">
        <w:rPr>
          <w:rFonts w:cs="Arial"/>
          <w:szCs w:val="24"/>
        </w:rPr>
        <w:t xml:space="preserve"> traffic engineering stud</w:t>
      </w:r>
      <w:r w:rsidR="007C7B9D">
        <w:rPr>
          <w:rFonts w:cs="Arial"/>
          <w:szCs w:val="24"/>
        </w:rPr>
        <w:t>y (</w:t>
      </w:r>
      <w:r w:rsidR="00B833FC" w:rsidRPr="0065233D">
        <w:rPr>
          <w:rFonts w:cs="Arial"/>
          <w:szCs w:val="24"/>
        </w:rPr>
        <w:t>on site or simulation</w:t>
      </w:r>
      <w:r w:rsidR="007C7B9D">
        <w:rPr>
          <w:rFonts w:cs="Arial"/>
          <w:szCs w:val="24"/>
        </w:rPr>
        <w:t>)</w:t>
      </w:r>
      <w:r w:rsidR="00B833FC" w:rsidRPr="0065233D">
        <w:rPr>
          <w:rFonts w:cs="Arial"/>
          <w:szCs w:val="24"/>
        </w:rPr>
        <w:t xml:space="preserve"> may be required.  </w:t>
      </w:r>
    </w:p>
    <w:p w14:paraId="593A16BE" w14:textId="77777777" w:rsidR="0021719F" w:rsidRDefault="0021719F" w:rsidP="0021719F">
      <w:pPr>
        <w:tabs>
          <w:tab w:val="left" w:pos="1440"/>
          <w:tab w:val="left" w:pos="7920"/>
        </w:tabs>
        <w:jc w:val="both"/>
        <w:rPr>
          <w:rFonts w:cs="Arial"/>
          <w:szCs w:val="24"/>
        </w:rPr>
      </w:pPr>
    </w:p>
    <w:p w14:paraId="24874FAA" w14:textId="47379FEE" w:rsidR="0021719F" w:rsidRPr="003C782B" w:rsidRDefault="0091186E" w:rsidP="0021719F">
      <w:pPr>
        <w:tabs>
          <w:tab w:val="left" w:pos="1440"/>
          <w:tab w:val="left" w:pos="7920"/>
        </w:tabs>
        <w:jc w:val="both"/>
        <w:rPr>
          <w:rFonts w:cs="Arial"/>
          <w:b/>
          <w:szCs w:val="24"/>
        </w:rPr>
      </w:pPr>
      <w:r w:rsidRPr="003C782B">
        <w:rPr>
          <w:rFonts w:cs="Arial"/>
          <w:b/>
          <w:szCs w:val="24"/>
        </w:rPr>
        <w:t xml:space="preserve">Waivers </w:t>
      </w:r>
      <w:r w:rsidR="0021719F" w:rsidRPr="003C782B">
        <w:rPr>
          <w:rFonts w:cs="Arial"/>
          <w:b/>
          <w:szCs w:val="24"/>
        </w:rPr>
        <w:t xml:space="preserve">to </w:t>
      </w:r>
      <w:r w:rsidRPr="003C782B">
        <w:rPr>
          <w:rFonts w:cs="Arial"/>
          <w:b/>
          <w:szCs w:val="24"/>
        </w:rPr>
        <w:t>Non-</w:t>
      </w:r>
      <w:r w:rsidR="0021719F" w:rsidRPr="003C782B">
        <w:rPr>
          <w:rFonts w:cs="Arial"/>
          <w:b/>
          <w:szCs w:val="24"/>
        </w:rPr>
        <w:t xml:space="preserve">Controlling Criteria </w:t>
      </w:r>
      <w:r w:rsidRPr="003C782B">
        <w:rPr>
          <w:rFonts w:cs="Arial"/>
          <w:b/>
          <w:szCs w:val="24"/>
        </w:rPr>
        <w:t>typically require</w:t>
      </w:r>
      <w:r w:rsidR="0021719F" w:rsidRPr="003C782B">
        <w:rPr>
          <w:rFonts w:cs="Arial"/>
          <w:b/>
          <w:szCs w:val="24"/>
        </w:rPr>
        <w:t xml:space="preserve"> </w:t>
      </w:r>
      <w:proofErr w:type="spellStart"/>
      <w:r w:rsidRPr="003C782B">
        <w:rPr>
          <w:rFonts w:cs="Arial"/>
          <w:b/>
          <w:szCs w:val="24"/>
        </w:rPr>
        <w:t>futher</w:t>
      </w:r>
      <w:proofErr w:type="spellEnd"/>
      <w:r w:rsidRPr="003C782B">
        <w:rPr>
          <w:rFonts w:cs="Arial"/>
          <w:b/>
          <w:szCs w:val="24"/>
        </w:rPr>
        <w:t xml:space="preserve"> evaluation of the design elements to </w:t>
      </w:r>
      <w:proofErr w:type="gramStart"/>
      <w:r w:rsidRPr="003C782B">
        <w:rPr>
          <w:rFonts w:cs="Arial"/>
          <w:b/>
          <w:szCs w:val="24"/>
        </w:rPr>
        <w:t>support  the</w:t>
      </w:r>
      <w:proofErr w:type="gramEnd"/>
      <w:r w:rsidRPr="003C782B">
        <w:rPr>
          <w:rFonts w:cs="Arial"/>
          <w:b/>
          <w:szCs w:val="24"/>
        </w:rPr>
        <w:t xml:space="preserve"> request such as, </w:t>
      </w:r>
    </w:p>
    <w:p w14:paraId="76080206" w14:textId="77777777" w:rsidR="003B6CC9" w:rsidRPr="00816700" w:rsidRDefault="003B6CC9" w:rsidP="003B6CC9">
      <w:pPr>
        <w:tabs>
          <w:tab w:val="left" w:pos="1440"/>
          <w:tab w:val="left" w:pos="7920"/>
        </w:tabs>
        <w:jc w:val="both"/>
        <w:rPr>
          <w:rFonts w:cs="Arial"/>
          <w:sz w:val="22"/>
          <w:szCs w:val="22"/>
        </w:rPr>
      </w:pPr>
    </w:p>
    <w:p w14:paraId="2C429525" w14:textId="51262B90" w:rsidR="0021719F" w:rsidRPr="00816700" w:rsidRDefault="0091186E" w:rsidP="0021719F">
      <w:pPr>
        <w:numPr>
          <w:ilvl w:val="0"/>
          <w:numId w:val="7"/>
        </w:numPr>
        <w:tabs>
          <w:tab w:val="left" w:pos="1440"/>
          <w:tab w:val="left" w:pos="7920"/>
        </w:tabs>
        <w:jc w:val="both"/>
        <w:rPr>
          <w:rFonts w:cs="Arial"/>
          <w:szCs w:val="24"/>
        </w:rPr>
      </w:pPr>
      <w:proofErr w:type="spellStart"/>
      <w:r w:rsidRPr="00816700">
        <w:rPr>
          <w:rFonts w:cs="Arial"/>
          <w:szCs w:val="24"/>
        </w:rPr>
        <w:t>Curent</w:t>
      </w:r>
      <w:proofErr w:type="spellEnd"/>
      <w:r w:rsidRPr="00816700">
        <w:rPr>
          <w:rFonts w:cs="Arial"/>
          <w:szCs w:val="24"/>
        </w:rPr>
        <w:t xml:space="preserve"> </w:t>
      </w:r>
      <w:r w:rsidR="0021719F" w:rsidRPr="00816700">
        <w:rPr>
          <w:rFonts w:cs="Arial"/>
          <w:szCs w:val="24"/>
        </w:rPr>
        <w:t xml:space="preserve">design criteria that </w:t>
      </w:r>
      <w:r w:rsidRPr="00816700">
        <w:rPr>
          <w:rFonts w:cs="Arial"/>
          <w:szCs w:val="24"/>
        </w:rPr>
        <w:t>could not</w:t>
      </w:r>
      <w:r w:rsidR="0021719F" w:rsidRPr="00816700">
        <w:rPr>
          <w:rFonts w:cs="Arial"/>
          <w:szCs w:val="24"/>
        </w:rPr>
        <w:t xml:space="preserve"> be met.</w:t>
      </w:r>
    </w:p>
    <w:p w14:paraId="116074C0" w14:textId="4183E535" w:rsidR="0021719F" w:rsidRPr="0021719F" w:rsidRDefault="0021719F" w:rsidP="0021719F">
      <w:pPr>
        <w:numPr>
          <w:ilvl w:val="0"/>
          <w:numId w:val="7"/>
        </w:numPr>
        <w:tabs>
          <w:tab w:val="left" w:pos="1440"/>
          <w:tab w:val="left" w:pos="7920"/>
        </w:tabs>
        <w:jc w:val="both"/>
        <w:rPr>
          <w:rFonts w:cs="Arial"/>
          <w:szCs w:val="24"/>
        </w:rPr>
      </w:pPr>
      <w:r w:rsidRPr="0021719F">
        <w:rPr>
          <w:rFonts w:cs="Arial"/>
          <w:szCs w:val="24"/>
        </w:rPr>
        <w:t>Existing roadway characteristics.</w:t>
      </w:r>
    </w:p>
    <w:p w14:paraId="3C6BA817" w14:textId="4D6E02DB" w:rsidR="0021719F" w:rsidRPr="0021719F" w:rsidRDefault="0021719F" w:rsidP="0021719F">
      <w:pPr>
        <w:numPr>
          <w:ilvl w:val="0"/>
          <w:numId w:val="7"/>
        </w:numPr>
        <w:tabs>
          <w:tab w:val="left" w:pos="1440"/>
          <w:tab w:val="left" w:pos="7920"/>
        </w:tabs>
        <w:jc w:val="both"/>
        <w:rPr>
          <w:rFonts w:cs="Arial"/>
          <w:szCs w:val="24"/>
        </w:rPr>
      </w:pPr>
      <w:r w:rsidRPr="0021719F">
        <w:rPr>
          <w:rFonts w:cs="Arial"/>
          <w:szCs w:val="24"/>
        </w:rPr>
        <w:t>Alternatives considered.</w:t>
      </w:r>
    </w:p>
    <w:p w14:paraId="091C58FE" w14:textId="67C17FC9" w:rsidR="0021719F" w:rsidRPr="0021719F" w:rsidRDefault="0004287D" w:rsidP="0021719F">
      <w:pPr>
        <w:numPr>
          <w:ilvl w:val="0"/>
          <w:numId w:val="7"/>
        </w:numPr>
        <w:tabs>
          <w:tab w:val="left" w:pos="1440"/>
          <w:tab w:val="left" w:pos="7920"/>
        </w:tabs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drawing>
          <wp:anchor distT="0" distB="0" distL="114300" distR="114300" simplePos="0" relativeHeight="251660288" behindDoc="1" locked="0" layoutInCell="1" allowOverlap="1" wp14:anchorId="4C5287EC" wp14:editId="67ABA45E">
            <wp:simplePos x="0" y="0"/>
            <wp:positionH relativeFrom="margin">
              <wp:posOffset>4786234</wp:posOffset>
            </wp:positionH>
            <wp:positionV relativeFrom="margin">
              <wp:posOffset>7451385</wp:posOffset>
            </wp:positionV>
            <wp:extent cx="2743200" cy="2816470"/>
            <wp:effectExtent l="0" t="0" r="0" b="3175"/>
            <wp:wrapNone/>
            <wp:docPr id="1" name="Picture 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/>
                  </pic:nvPicPr>
                  <pic:blipFill>
                    <a:blip r:embed="rId12" cstate="print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816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719F" w:rsidRPr="0021719F">
        <w:rPr>
          <w:rFonts w:cs="Arial"/>
          <w:szCs w:val="24"/>
        </w:rPr>
        <w:t>Comparison of the safety and operational performance of the roadway and other impacts such as right-of-way, community, environmental, cost, and usability by all modes of transportation.</w:t>
      </w:r>
    </w:p>
    <w:p w14:paraId="1F8ECB90" w14:textId="45F51F60" w:rsidR="0021719F" w:rsidRPr="0021719F" w:rsidRDefault="0021719F" w:rsidP="0021719F">
      <w:pPr>
        <w:numPr>
          <w:ilvl w:val="0"/>
          <w:numId w:val="7"/>
        </w:numPr>
        <w:tabs>
          <w:tab w:val="left" w:pos="1440"/>
          <w:tab w:val="left" w:pos="7920"/>
        </w:tabs>
        <w:jc w:val="both"/>
        <w:rPr>
          <w:rFonts w:cs="Arial"/>
          <w:szCs w:val="24"/>
        </w:rPr>
      </w:pPr>
      <w:r w:rsidRPr="0021719F">
        <w:rPr>
          <w:rFonts w:cs="Arial"/>
          <w:szCs w:val="24"/>
        </w:rPr>
        <w:t>Proposed mitigation measures.</w:t>
      </w:r>
    </w:p>
    <w:p w14:paraId="44240B22" w14:textId="269A1E48" w:rsidR="0021719F" w:rsidRPr="0021719F" w:rsidRDefault="0021719F" w:rsidP="0021719F">
      <w:pPr>
        <w:numPr>
          <w:ilvl w:val="0"/>
          <w:numId w:val="7"/>
        </w:numPr>
        <w:tabs>
          <w:tab w:val="left" w:pos="1440"/>
          <w:tab w:val="left" w:pos="7920"/>
        </w:tabs>
        <w:jc w:val="both"/>
        <w:rPr>
          <w:rFonts w:cs="Arial"/>
          <w:szCs w:val="24"/>
        </w:rPr>
      </w:pPr>
      <w:r w:rsidRPr="0021719F">
        <w:rPr>
          <w:rFonts w:cs="Arial"/>
          <w:szCs w:val="24"/>
        </w:rPr>
        <w:t>Compatibility with adjacent sections of roadway.</w:t>
      </w:r>
    </w:p>
    <w:p w14:paraId="35CBFD8E" w14:textId="71F8FA9E" w:rsidR="0021719F" w:rsidRDefault="0021719F" w:rsidP="003B6CC9">
      <w:pPr>
        <w:tabs>
          <w:tab w:val="left" w:pos="1440"/>
          <w:tab w:val="left" w:pos="7920"/>
        </w:tabs>
        <w:jc w:val="both"/>
        <w:rPr>
          <w:rFonts w:cs="Arial"/>
          <w:szCs w:val="24"/>
        </w:rPr>
      </w:pPr>
    </w:p>
    <w:p w14:paraId="6DCB0122" w14:textId="77777777" w:rsidR="00503438" w:rsidRDefault="00503438" w:rsidP="00503438">
      <w:pPr>
        <w:tabs>
          <w:tab w:val="left" w:pos="1440"/>
          <w:tab w:val="left" w:pos="7920"/>
        </w:tabs>
        <w:jc w:val="both"/>
        <w:rPr>
          <w:rFonts w:cs="Arial"/>
          <w:szCs w:val="24"/>
        </w:rPr>
      </w:pPr>
      <w:r w:rsidRPr="0065233D">
        <w:rPr>
          <w:rFonts w:cs="Arial"/>
          <w:szCs w:val="24"/>
        </w:rPr>
        <w:t xml:space="preserve">Additional guidance can be found in the Highway Capacity Manual, Highway Safety Manual, Performance Based Practical Design, and Flexibility in Design. </w:t>
      </w:r>
      <w:r w:rsidR="00715567">
        <w:rPr>
          <w:rFonts w:cs="Arial"/>
          <w:szCs w:val="24"/>
        </w:rPr>
        <w:t>Design W</w:t>
      </w:r>
      <w:r w:rsidR="008F0E8F">
        <w:rPr>
          <w:rFonts w:cs="Arial"/>
          <w:szCs w:val="24"/>
        </w:rPr>
        <w:t>aiver</w:t>
      </w:r>
      <w:r>
        <w:rPr>
          <w:rFonts w:cs="Arial"/>
          <w:szCs w:val="24"/>
        </w:rPr>
        <w:t xml:space="preserve"> </w:t>
      </w:r>
      <w:r w:rsidR="00715567">
        <w:rPr>
          <w:rFonts w:cs="Arial"/>
          <w:szCs w:val="24"/>
        </w:rPr>
        <w:t>R</w:t>
      </w:r>
      <w:r w:rsidRPr="0065233D">
        <w:rPr>
          <w:rFonts w:cs="Arial"/>
          <w:szCs w:val="24"/>
        </w:rPr>
        <w:t>equests located</w:t>
      </w:r>
      <w:r>
        <w:rPr>
          <w:rFonts w:cs="Arial"/>
          <w:szCs w:val="24"/>
        </w:rPr>
        <w:t xml:space="preserve"> within the city limits require</w:t>
      </w:r>
      <w:r w:rsidRPr="0065233D">
        <w:rPr>
          <w:rFonts w:cs="Arial"/>
          <w:szCs w:val="24"/>
        </w:rPr>
        <w:t xml:space="preserve"> a letter from the local agency approving</w:t>
      </w:r>
      <w:r>
        <w:rPr>
          <w:rFonts w:cs="Arial"/>
          <w:szCs w:val="24"/>
        </w:rPr>
        <w:t xml:space="preserve"> t</w:t>
      </w:r>
      <w:r w:rsidRPr="0065233D">
        <w:rPr>
          <w:rFonts w:cs="Arial"/>
          <w:szCs w:val="24"/>
        </w:rPr>
        <w:t xml:space="preserve">he request. </w:t>
      </w:r>
    </w:p>
    <w:p w14:paraId="1FF7594F" w14:textId="77777777" w:rsidR="00503438" w:rsidRDefault="00503438" w:rsidP="00503438">
      <w:pPr>
        <w:tabs>
          <w:tab w:val="left" w:pos="1440"/>
          <w:tab w:val="left" w:pos="7920"/>
        </w:tabs>
        <w:jc w:val="both"/>
        <w:rPr>
          <w:rFonts w:cs="Arial"/>
          <w:b/>
          <w:szCs w:val="24"/>
        </w:rPr>
      </w:pPr>
    </w:p>
    <w:p w14:paraId="6F29EB29" w14:textId="77777777" w:rsidR="00503438" w:rsidRPr="00503438" w:rsidRDefault="00503438" w:rsidP="00503438">
      <w:pPr>
        <w:tabs>
          <w:tab w:val="left" w:pos="1440"/>
          <w:tab w:val="left" w:pos="7920"/>
        </w:tabs>
        <w:jc w:val="both"/>
        <w:rPr>
          <w:rFonts w:cs="Arial"/>
          <w:b/>
          <w:szCs w:val="24"/>
        </w:rPr>
      </w:pPr>
    </w:p>
    <w:p w14:paraId="362F7E54" w14:textId="77777777" w:rsidR="0021719F" w:rsidRDefault="0021719F" w:rsidP="003B6CC9">
      <w:pPr>
        <w:tabs>
          <w:tab w:val="left" w:pos="1440"/>
          <w:tab w:val="left" w:pos="7920"/>
        </w:tabs>
        <w:jc w:val="both"/>
        <w:rPr>
          <w:rFonts w:cs="Arial"/>
          <w:szCs w:val="24"/>
        </w:rPr>
      </w:pPr>
    </w:p>
    <w:p w14:paraId="570E2EDC" w14:textId="77777777" w:rsidR="00566D3A" w:rsidRDefault="00566D3A" w:rsidP="0071350F">
      <w:pPr>
        <w:tabs>
          <w:tab w:val="left" w:pos="1440"/>
          <w:tab w:val="left" w:pos="7920"/>
        </w:tabs>
        <w:rPr>
          <w:rFonts w:cs="Arial"/>
          <w:b/>
          <w:sz w:val="22"/>
          <w:szCs w:val="22"/>
        </w:rPr>
      </w:pPr>
    </w:p>
    <w:tbl>
      <w:tblPr>
        <w:tblStyle w:val="TableGrid"/>
        <w:tblW w:w="10440" w:type="dxa"/>
        <w:tblInd w:w="-252" w:type="dxa"/>
        <w:tblLook w:val="04A0" w:firstRow="1" w:lastRow="0" w:firstColumn="1" w:lastColumn="0" w:noHBand="0" w:noVBand="1"/>
      </w:tblPr>
      <w:tblGrid>
        <w:gridCol w:w="2790"/>
        <w:gridCol w:w="7650"/>
      </w:tblGrid>
      <w:tr w:rsidR="00566D3A" w14:paraId="6F820C41" w14:textId="77777777" w:rsidTr="00C65A26">
        <w:trPr>
          <w:trHeight w:val="476"/>
        </w:trPr>
        <w:tc>
          <w:tcPr>
            <w:tcW w:w="10440" w:type="dxa"/>
            <w:gridSpan w:val="2"/>
            <w:shd w:val="clear" w:color="auto" w:fill="C2D69B" w:themeFill="accent3" w:themeFillTint="99"/>
            <w:vAlign w:val="center"/>
          </w:tcPr>
          <w:p w14:paraId="56289FA9" w14:textId="77777777" w:rsidR="00382FB2" w:rsidRDefault="00425507" w:rsidP="000B76C6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 w:rsidRPr="0095624A">
              <w:rPr>
                <w:rFonts w:cs="Arial"/>
                <w:b/>
                <w:szCs w:val="24"/>
              </w:rPr>
              <w:t xml:space="preserve">PROJECT </w:t>
            </w:r>
            <w:r w:rsidR="000B76C6">
              <w:rPr>
                <w:rFonts w:cs="Arial"/>
                <w:b/>
                <w:szCs w:val="24"/>
              </w:rPr>
              <w:t>DATA</w:t>
            </w:r>
          </w:p>
        </w:tc>
      </w:tr>
      <w:tr w:rsidR="00231A2C" w14:paraId="658F178E" w14:textId="77777777" w:rsidTr="00EB6874">
        <w:tc>
          <w:tcPr>
            <w:tcW w:w="2790" w:type="dxa"/>
            <w:vAlign w:val="center"/>
          </w:tcPr>
          <w:p w14:paraId="6B1D0F19" w14:textId="77777777" w:rsidR="00231A2C" w:rsidRPr="00717E25" w:rsidRDefault="00231A2C" w:rsidP="00183A3D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Current Project Phase</w:t>
            </w:r>
          </w:p>
        </w:tc>
        <w:tc>
          <w:tcPr>
            <w:tcW w:w="7650" w:type="dxa"/>
          </w:tcPr>
          <w:p w14:paraId="2A56F8AF" w14:textId="735C4435" w:rsidR="00231A2C" w:rsidRDefault="00375161" w:rsidP="00EB6874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Context/Scoping </w:t>
            </w:r>
            <w:sdt>
              <w:sdtPr>
                <w:rPr>
                  <w:rFonts w:cs="Arial"/>
                  <w:sz w:val="22"/>
                  <w:szCs w:val="22"/>
                </w:rPr>
                <w:id w:val="-1400904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40A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7240AB" w:rsidRPr="00AF3DAA">
              <w:rPr>
                <w:rFonts w:cs="Arial"/>
                <w:sz w:val="22"/>
                <w:szCs w:val="22"/>
              </w:rPr>
              <w:t xml:space="preserve">     </w:t>
            </w:r>
            <w:r w:rsidR="007240AB">
              <w:rPr>
                <w:rFonts w:cs="Arial"/>
                <w:b/>
                <w:sz w:val="22"/>
                <w:szCs w:val="22"/>
              </w:rPr>
              <w:t xml:space="preserve">  </w:t>
            </w:r>
            <w:r>
              <w:rPr>
                <w:rFonts w:cs="Arial"/>
                <w:b/>
                <w:sz w:val="22"/>
                <w:szCs w:val="22"/>
              </w:rPr>
              <w:t xml:space="preserve">Footprint Established </w:t>
            </w:r>
            <w:sdt>
              <w:sdtPr>
                <w:rPr>
                  <w:rFonts w:cs="Arial"/>
                  <w:sz w:val="22"/>
                  <w:szCs w:val="22"/>
                </w:rPr>
                <w:id w:val="-151653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40A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7240AB" w:rsidRPr="00AF3DAA">
              <w:rPr>
                <w:rFonts w:cs="Arial"/>
                <w:sz w:val="22"/>
                <w:szCs w:val="22"/>
              </w:rPr>
              <w:t xml:space="preserve">     </w:t>
            </w:r>
            <w:r w:rsidR="007240AB">
              <w:rPr>
                <w:rFonts w:cs="Arial"/>
                <w:b/>
                <w:sz w:val="22"/>
                <w:szCs w:val="22"/>
              </w:rPr>
              <w:t xml:space="preserve">   </w:t>
            </w:r>
            <w:r>
              <w:rPr>
                <w:rFonts w:cs="Arial"/>
                <w:b/>
                <w:sz w:val="22"/>
                <w:szCs w:val="22"/>
              </w:rPr>
              <w:t>Plan-in-Hand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1781561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40A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7240AB" w:rsidRPr="00AF3DAA">
              <w:rPr>
                <w:rFonts w:cs="Arial"/>
                <w:sz w:val="22"/>
                <w:szCs w:val="22"/>
              </w:rPr>
              <w:t xml:space="preserve">       </w:t>
            </w:r>
            <w:r>
              <w:rPr>
                <w:rFonts w:cs="Arial"/>
                <w:b/>
                <w:sz w:val="22"/>
                <w:szCs w:val="22"/>
              </w:rPr>
              <w:t>PS&amp;E</w:t>
            </w:r>
            <w:r w:rsidR="007240AB">
              <w:rPr>
                <w:rFonts w:cs="Arial"/>
                <w:b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401060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40A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7240AB" w:rsidRPr="00AF3DAA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66D3A" w14:paraId="0242DEF1" w14:textId="77777777" w:rsidTr="00EB6874">
        <w:tc>
          <w:tcPr>
            <w:tcW w:w="2790" w:type="dxa"/>
            <w:vAlign w:val="center"/>
          </w:tcPr>
          <w:p w14:paraId="3D879574" w14:textId="77777777" w:rsidR="00566D3A" w:rsidRPr="00717E25" w:rsidRDefault="00566D3A" w:rsidP="00183A3D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County</w:t>
            </w:r>
            <w:r w:rsidR="007240AB" w:rsidRPr="00717E25">
              <w:rPr>
                <w:rFonts w:cs="Arial"/>
                <w:b/>
                <w:sz w:val="22"/>
                <w:szCs w:val="22"/>
              </w:rPr>
              <w:t>/ City</w:t>
            </w:r>
          </w:p>
        </w:tc>
        <w:tc>
          <w:tcPr>
            <w:tcW w:w="7650" w:type="dxa"/>
          </w:tcPr>
          <w:p w14:paraId="157D4814" w14:textId="77777777" w:rsidR="00566D3A" w:rsidRDefault="00566D3A" w:rsidP="0071350F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566D3A" w14:paraId="07AB93AC" w14:textId="77777777" w:rsidTr="00EB6874">
        <w:tc>
          <w:tcPr>
            <w:tcW w:w="2790" w:type="dxa"/>
            <w:vAlign w:val="center"/>
          </w:tcPr>
          <w:p w14:paraId="5A6F7574" w14:textId="77777777" w:rsidR="00566D3A" w:rsidRPr="00717E25" w:rsidRDefault="00566D3A" w:rsidP="00183A3D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PIN</w:t>
            </w:r>
          </w:p>
        </w:tc>
        <w:tc>
          <w:tcPr>
            <w:tcW w:w="7650" w:type="dxa"/>
          </w:tcPr>
          <w:p w14:paraId="00F9BBF0" w14:textId="77777777" w:rsidR="00566D3A" w:rsidRDefault="00566D3A" w:rsidP="0071350F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566D3A" w14:paraId="259237E3" w14:textId="77777777" w:rsidTr="00EB6874">
        <w:tc>
          <w:tcPr>
            <w:tcW w:w="2790" w:type="dxa"/>
            <w:vAlign w:val="center"/>
          </w:tcPr>
          <w:p w14:paraId="5C4CEAC7" w14:textId="77777777" w:rsidR="00566D3A" w:rsidRPr="00717E25" w:rsidRDefault="000D639F" w:rsidP="00183A3D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 xml:space="preserve">Federal Project </w:t>
            </w:r>
            <w:r w:rsidR="00566D3A" w:rsidRPr="00717E25">
              <w:rPr>
                <w:rFonts w:cs="Arial"/>
                <w:b/>
                <w:sz w:val="22"/>
                <w:szCs w:val="22"/>
              </w:rPr>
              <w:t>No.</w:t>
            </w:r>
          </w:p>
        </w:tc>
        <w:tc>
          <w:tcPr>
            <w:tcW w:w="7650" w:type="dxa"/>
          </w:tcPr>
          <w:p w14:paraId="0DD7A99A" w14:textId="77777777" w:rsidR="00566D3A" w:rsidRDefault="00566D3A" w:rsidP="0071350F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566D3A" w14:paraId="6A5C68E1" w14:textId="77777777" w:rsidTr="00EB6874">
        <w:tc>
          <w:tcPr>
            <w:tcW w:w="2790" w:type="dxa"/>
            <w:tcBorders>
              <w:bottom w:val="single" w:sz="4" w:space="0" w:color="auto"/>
            </w:tcBorders>
            <w:vAlign w:val="center"/>
          </w:tcPr>
          <w:p w14:paraId="7576C91E" w14:textId="77777777" w:rsidR="00566D3A" w:rsidRPr="00717E25" w:rsidRDefault="00566D3A" w:rsidP="00183A3D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State Project No.</w:t>
            </w:r>
          </w:p>
        </w:tc>
        <w:tc>
          <w:tcPr>
            <w:tcW w:w="7650" w:type="dxa"/>
            <w:tcBorders>
              <w:bottom w:val="single" w:sz="4" w:space="0" w:color="auto"/>
            </w:tcBorders>
          </w:tcPr>
          <w:p w14:paraId="690E72F1" w14:textId="77777777" w:rsidR="00566D3A" w:rsidRDefault="00566D3A" w:rsidP="0071350F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7E799B" w14:paraId="78981B1D" w14:textId="77777777" w:rsidTr="00EB6874">
        <w:tc>
          <w:tcPr>
            <w:tcW w:w="2790" w:type="dxa"/>
            <w:tcBorders>
              <w:bottom w:val="single" w:sz="4" w:space="0" w:color="auto"/>
            </w:tcBorders>
            <w:vAlign w:val="center"/>
          </w:tcPr>
          <w:p w14:paraId="76307E10" w14:textId="77777777" w:rsidR="00183A3D" w:rsidRPr="00717E25" w:rsidRDefault="00183A3D" w:rsidP="00183A3D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</w:p>
          <w:p w14:paraId="3D613575" w14:textId="77777777" w:rsidR="007E799B" w:rsidRPr="00717E25" w:rsidRDefault="007E799B" w:rsidP="00183A3D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Project Limits</w:t>
            </w:r>
          </w:p>
          <w:p w14:paraId="554C96E7" w14:textId="77777777" w:rsidR="00183A3D" w:rsidRPr="00717E25" w:rsidRDefault="00183A3D" w:rsidP="00183A3D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bottom w:val="single" w:sz="4" w:space="0" w:color="auto"/>
            </w:tcBorders>
          </w:tcPr>
          <w:p w14:paraId="76460E1B" w14:textId="77777777" w:rsidR="007E799B" w:rsidRDefault="007E799B" w:rsidP="0071350F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E028BD" w14:paraId="10BF3E05" w14:textId="77777777" w:rsidTr="00483C74">
        <w:tc>
          <w:tcPr>
            <w:tcW w:w="2790" w:type="dxa"/>
            <w:tcBorders>
              <w:bottom w:val="single" w:sz="4" w:space="0" w:color="auto"/>
            </w:tcBorders>
            <w:vAlign w:val="bottom"/>
          </w:tcPr>
          <w:p w14:paraId="7E552ABB" w14:textId="77777777" w:rsidR="00382FB2" w:rsidRDefault="00E028BD" w:rsidP="00483C74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Local Program Project</w:t>
            </w:r>
          </w:p>
          <w:p w14:paraId="24554A3C" w14:textId="77777777" w:rsidR="00894BEC" w:rsidRPr="00717E25" w:rsidRDefault="00894BEC" w:rsidP="00483C74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</w:p>
          <w:p w14:paraId="770DB4D6" w14:textId="77777777" w:rsidR="00E028BD" w:rsidRPr="00717E25" w:rsidRDefault="00E028BD" w:rsidP="00483C74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 xml:space="preserve">State </w:t>
            </w:r>
            <w:r w:rsidR="006E2586" w:rsidRPr="00717E25">
              <w:rPr>
                <w:rFonts w:cs="Arial"/>
                <w:b/>
                <w:sz w:val="22"/>
                <w:szCs w:val="22"/>
              </w:rPr>
              <w:t>Let</w:t>
            </w:r>
          </w:p>
          <w:p w14:paraId="63DF7C29" w14:textId="77777777" w:rsidR="00E028BD" w:rsidRPr="00717E25" w:rsidRDefault="006E2586" w:rsidP="00483C74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Local</w:t>
            </w:r>
            <w:r w:rsidR="00E028BD" w:rsidRPr="00717E25"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717E25">
              <w:rPr>
                <w:rFonts w:cs="Arial"/>
                <w:b/>
                <w:sz w:val="22"/>
                <w:szCs w:val="22"/>
              </w:rPr>
              <w:t>L</w:t>
            </w:r>
            <w:r w:rsidR="00E028BD" w:rsidRPr="00717E25">
              <w:rPr>
                <w:rFonts w:cs="Arial"/>
                <w:b/>
                <w:sz w:val="22"/>
                <w:szCs w:val="22"/>
              </w:rPr>
              <w:t>et</w:t>
            </w:r>
          </w:p>
        </w:tc>
        <w:tc>
          <w:tcPr>
            <w:tcW w:w="7650" w:type="dxa"/>
            <w:tcBorders>
              <w:bottom w:val="single" w:sz="4" w:space="0" w:color="auto"/>
            </w:tcBorders>
            <w:vAlign w:val="bottom"/>
          </w:tcPr>
          <w:p w14:paraId="0FAB2C01" w14:textId="77777777" w:rsidR="00E028BD" w:rsidRDefault="00E028BD" w:rsidP="00894BEC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AF3DAA">
              <w:rPr>
                <w:rFonts w:cs="Arial"/>
                <w:sz w:val="22"/>
                <w:szCs w:val="22"/>
              </w:rPr>
              <w:t>Yes</w:t>
            </w:r>
            <w:sdt>
              <w:sdtPr>
                <w:rPr>
                  <w:rFonts w:cs="Arial"/>
                  <w:sz w:val="22"/>
                  <w:szCs w:val="22"/>
                </w:rPr>
                <w:id w:val="-2050750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17E2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     </w:t>
            </w:r>
            <w:r>
              <w:rPr>
                <w:rFonts w:cs="Arial"/>
                <w:sz w:val="22"/>
                <w:szCs w:val="22"/>
              </w:rPr>
              <w:t xml:space="preserve">       </w:t>
            </w:r>
            <w:r w:rsidRPr="00AF3DAA">
              <w:rPr>
                <w:rFonts w:cs="Arial"/>
                <w:sz w:val="22"/>
                <w:szCs w:val="22"/>
              </w:rPr>
              <w:t xml:space="preserve">  N</w:t>
            </w:r>
            <w:r>
              <w:rPr>
                <w:rFonts w:cs="Arial"/>
                <w:sz w:val="22"/>
                <w:szCs w:val="22"/>
              </w:rPr>
              <w:t xml:space="preserve">o </w:t>
            </w:r>
            <w:sdt>
              <w:sdtPr>
                <w:rPr>
                  <w:rFonts w:cs="Arial"/>
                  <w:sz w:val="22"/>
                  <w:szCs w:val="22"/>
                </w:rPr>
                <w:id w:val="-1385715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34C3E68D" w14:textId="77777777" w:rsidR="00483C74" w:rsidRDefault="009C7CA2" w:rsidP="00894BEC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If yes, then</w:t>
            </w:r>
          </w:p>
          <w:p w14:paraId="5A706DF0" w14:textId="77777777" w:rsidR="00717E25" w:rsidRPr="00894BEC" w:rsidRDefault="00717E25" w:rsidP="00894BEC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894BEC">
              <w:rPr>
                <w:rFonts w:cs="Arial"/>
                <w:sz w:val="22"/>
                <w:szCs w:val="22"/>
              </w:rPr>
              <w:t>Yes</w:t>
            </w:r>
            <w:sdt>
              <w:sdtPr>
                <w:rPr>
                  <w:rFonts w:cs="Arial"/>
                  <w:sz w:val="22"/>
                  <w:szCs w:val="22"/>
                </w:rPr>
                <w:id w:val="1972253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94BE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894BEC">
              <w:rPr>
                <w:rFonts w:cs="Arial"/>
                <w:sz w:val="22"/>
                <w:szCs w:val="22"/>
              </w:rPr>
              <w:t xml:space="preserve">                 No </w:t>
            </w:r>
            <w:sdt>
              <w:sdtPr>
                <w:rPr>
                  <w:rFonts w:cs="Arial"/>
                  <w:sz w:val="22"/>
                  <w:szCs w:val="22"/>
                </w:rPr>
                <w:id w:val="-1402672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94BE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26366B4D" w14:textId="77777777" w:rsidR="00717E25" w:rsidRPr="00AF3DAA" w:rsidRDefault="00717E25" w:rsidP="00894BEC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894BEC">
              <w:rPr>
                <w:rFonts w:cs="Arial"/>
                <w:sz w:val="22"/>
                <w:szCs w:val="22"/>
              </w:rPr>
              <w:t>Yes</w:t>
            </w:r>
            <w:sdt>
              <w:sdtPr>
                <w:rPr>
                  <w:rFonts w:cs="Arial"/>
                  <w:sz w:val="22"/>
                  <w:szCs w:val="22"/>
                </w:rPr>
                <w:id w:val="-813941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94BE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894BEC">
              <w:rPr>
                <w:rFonts w:cs="Arial"/>
                <w:sz w:val="22"/>
                <w:szCs w:val="22"/>
              </w:rPr>
              <w:t xml:space="preserve">                 No </w:t>
            </w:r>
            <w:sdt>
              <w:sdtPr>
                <w:rPr>
                  <w:rFonts w:cs="Arial"/>
                  <w:sz w:val="22"/>
                  <w:szCs w:val="22"/>
                </w:rPr>
                <w:id w:val="1031143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94BE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028BD" w14:paraId="26CF1C6F" w14:textId="77777777" w:rsidTr="00EB6874">
        <w:trPr>
          <w:trHeight w:val="2330"/>
        </w:trPr>
        <w:tc>
          <w:tcPr>
            <w:tcW w:w="2790" w:type="dxa"/>
          </w:tcPr>
          <w:p w14:paraId="13BAFF84" w14:textId="77777777" w:rsidR="00E028BD" w:rsidRPr="00717E25" w:rsidRDefault="00E028BD" w:rsidP="001A1C6A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Project Type</w:t>
            </w:r>
          </w:p>
        </w:tc>
        <w:tc>
          <w:tcPr>
            <w:tcW w:w="7650" w:type="dxa"/>
          </w:tcPr>
          <w:p w14:paraId="07E91930" w14:textId="77777777" w:rsidR="00183A3D" w:rsidRDefault="00E028BD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New Alignment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1542791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</w:t>
            </w:r>
          </w:p>
          <w:p w14:paraId="1477FCB0" w14:textId="77777777" w:rsidR="00183A3D" w:rsidRDefault="00E028BD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Reconstruction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2055811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</w:t>
            </w:r>
          </w:p>
          <w:p w14:paraId="5A25B2E5" w14:textId="77777777" w:rsidR="00E028BD" w:rsidRDefault="00E028BD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Resurfacing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442510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</w:t>
            </w:r>
          </w:p>
          <w:p w14:paraId="734CD58D" w14:textId="5BA98E03" w:rsidR="00E028BD" w:rsidRDefault="009C7CA2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Road Diet/Road R</w:t>
            </w:r>
            <w:r w:rsidR="00E028BD">
              <w:rPr>
                <w:rFonts w:cs="Arial"/>
                <w:sz w:val="22"/>
                <w:szCs w:val="22"/>
              </w:rPr>
              <w:t>econfiguration</w:t>
            </w:r>
            <w:r w:rsidR="00E028BD"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1968198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028BD"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183A3D">
              <w:rPr>
                <w:rFonts w:cs="Arial"/>
                <w:sz w:val="22"/>
                <w:szCs w:val="22"/>
              </w:rPr>
              <w:t xml:space="preserve"> (Note:  </w:t>
            </w:r>
            <w:r w:rsidR="00E028BD">
              <w:rPr>
                <w:rFonts w:cs="Arial"/>
                <w:sz w:val="22"/>
                <w:szCs w:val="22"/>
              </w:rPr>
              <w:t xml:space="preserve">Road </w:t>
            </w:r>
            <w:r w:rsidR="00183A3D">
              <w:rPr>
                <w:rFonts w:cs="Arial"/>
                <w:sz w:val="22"/>
                <w:szCs w:val="22"/>
              </w:rPr>
              <w:t>D</w:t>
            </w:r>
            <w:r w:rsidR="00E028BD">
              <w:rPr>
                <w:rFonts w:cs="Arial"/>
                <w:sz w:val="22"/>
                <w:szCs w:val="22"/>
              </w:rPr>
              <w:t xml:space="preserve">iet </w:t>
            </w:r>
            <w:r w:rsidR="00183A3D">
              <w:rPr>
                <w:rFonts w:cs="Arial"/>
                <w:sz w:val="22"/>
                <w:szCs w:val="22"/>
              </w:rPr>
              <w:t>E</w:t>
            </w:r>
            <w:r w:rsidR="00E028BD">
              <w:rPr>
                <w:rFonts w:cs="Arial"/>
                <w:sz w:val="22"/>
                <w:szCs w:val="22"/>
              </w:rPr>
              <w:t>valuation form</w:t>
            </w:r>
            <w:r w:rsidR="00183A3D">
              <w:rPr>
                <w:rFonts w:cs="Arial"/>
                <w:sz w:val="22"/>
                <w:szCs w:val="22"/>
              </w:rPr>
              <w:t xml:space="preserve"> may</w:t>
            </w:r>
            <w:r w:rsidR="00375161">
              <w:rPr>
                <w:rFonts w:cs="Arial"/>
                <w:sz w:val="22"/>
                <w:szCs w:val="22"/>
              </w:rPr>
              <w:t xml:space="preserve">    be required)</w:t>
            </w:r>
          </w:p>
          <w:p w14:paraId="65A984AC" w14:textId="3595A82F" w:rsidR="008654F6" w:rsidRDefault="00E028BD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Maintenance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152727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</w:t>
            </w:r>
          </w:p>
          <w:p w14:paraId="33539D77" w14:textId="5C572131" w:rsidR="00183A3D" w:rsidRDefault="00E028BD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Road Safety Audit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1680571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</w:t>
            </w:r>
          </w:p>
          <w:p w14:paraId="29CCB60C" w14:textId="77777777" w:rsidR="009C7CA2" w:rsidRDefault="009C7CA2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Bridge R</w:t>
            </w:r>
            <w:r w:rsidR="00E028BD">
              <w:rPr>
                <w:rFonts w:cs="Arial"/>
                <w:sz w:val="22"/>
                <w:szCs w:val="22"/>
              </w:rPr>
              <w:t xml:space="preserve">epair </w:t>
            </w:r>
            <w:sdt>
              <w:sdtPr>
                <w:rPr>
                  <w:rFonts w:cs="Arial"/>
                  <w:sz w:val="22"/>
                  <w:szCs w:val="22"/>
                </w:rPr>
                <w:id w:val="-1943835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028BD"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2D70BFB4" w14:textId="77777777" w:rsidR="009C7CA2" w:rsidRDefault="009C7CA2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Bridge Rehabilitation </w:t>
            </w:r>
            <w:sdt>
              <w:sdtPr>
                <w:rPr>
                  <w:rFonts w:cs="Arial"/>
                  <w:sz w:val="22"/>
                  <w:szCs w:val="22"/>
                </w:rPr>
                <w:id w:val="-899129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597731F5" w14:textId="77777777" w:rsidR="00183A3D" w:rsidRDefault="009C7CA2" w:rsidP="001A1C6A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Signilization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</w:t>
            </w:r>
            <w:r w:rsidR="00E028BD"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1816068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028BD" w:rsidRPr="00AF3DAA">
              <w:rPr>
                <w:rFonts w:cs="Arial"/>
                <w:sz w:val="22"/>
                <w:szCs w:val="22"/>
              </w:rPr>
              <w:t xml:space="preserve">  </w:t>
            </w:r>
          </w:p>
          <w:p w14:paraId="4CC46E7A" w14:textId="77777777" w:rsidR="00E028BD" w:rsidRPr="00AF3DAA" w:rsidRDefault="00E028BD" w:rsidP="00FF57CB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Other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1010914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028BD" w14:paraId="74E1981B" w14:textId="77777777" w:rsidTr="00EB6874">
        <w:tc>
          <w:tcPr>
            <w:tcW w:w="2790" w:type="dxa"/>
          </w:tcPr>
          <w:p w14:paraId="72828731" w14:textId="77777777" w:rsidR="00E028BD" w:rsidRPr="00717E25" w:rsidRDefault="009C7CA2" w:rsidP="00566D3A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US Route/</w:t>
            </w:r>
            <w:r w:rsidR="00E028BD" w:rsidRPr="00717E25">
              <w:rPr>
                <w:rFonts w:cs="Arial"/>
                <w:b/>
                <w:sz w:val="22"/>
                <w:szCs w:val="22"/>
              </w:rPr>
              <w:t>NH</w:t>
            </w:r>
            <w:r>
              <w:rPr>
                <w:rFonts w:cs="Arial"/>
                <w:b/>
                <w:sz w:val="22"/>
                <w:szCs w:val="22"/>
              </w:rPr>
              <w:t>S</w:t>
            </w:r>
          </w:p>
        </w:tc>
        <w:tc>
          <w:tcPr>
            <w:tcW w:w="7650" w:type="dxa"/>
          </w:tcPr>
          <w:sdt>
            <w:sdtPr>
              <w:rPr>
                <w:rFonts w:cs="Arial"/>
                <w:sz w:val="22"/>
                <w:szCs w:val="22"/>
              </w:rPr>
              <w:id w:val="2006234267"/>
              <w:lock w:val="contentLocked"/>
              <w:group/>
            </w:sdtPr>
            <w:sdtContent>
              <w:p w14:paraId="14895DD6" w14:textId="77777777" w:rsidR="00E028BD" w:rsidRPr="00AF3DAA" w:rsidRDefault="00E028BD" w:rsidP="00FB7021">
                <w:pPr>
                  <w:tabs>
                    <w:tab w:val="left" w:pos="1440"/>
                    <w:tab w:val="left" w:pos="7920"/>
                  </w:tabs>
                  <w:rPr>
                    <w:rFonts w:cs="Arial"/>
                    <w:sz w:val="22"/>
                    <w:szCs w:val="22"/>
                  </w:rPr>
                </w:pPr>
                <w:r w:rsidRPr="00AF3DAA">
                  <w:rPr>
                    <w:rFonts w:cs="Arial"/>
                    <w:sz w:val="22"/>
                    <w:szCs w:val="22"/>
                  </w:rPr>
                  <w:t>Yes</w:t>
                </w:r>
                <w:sdt>
                  <w:sdtPr>
                    <w:rPr>
                      <w:rFonts w:cs="Arial"/>
                      <w:sz w:val="22"/>
                      <w:szCs w:val="22"/>
                    </w:rPr>
                    <w:id w:val="-139966648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53165D">
                      <w:rPr>
                        <w:rFonts w:ascii="MS Gothic" w:eastAsia="MS Gothic" w:hAnsi="MS Gothic" w:cs="Arial" w:hint="eastAsia"/>
                        <w:sz w:val="22"/>
                        <w:szCs w:val="22"/>
                      </w:rPr>
                      <w:t>☐</w:t>
                    </w:r>
                  </w:sdtContent>
                </w:sdt>
                <w:r w:rsidRPr="00AF3DAA">
                  <w:rPr>
                    <w:rFonts w:cs="Arial"/>
                    <w:sz w:val="22"/>
                    <w:szCs w:val="22"/>
                  </w:rPr>
                  <w:t xml:space="preserve">          </w:t>
                </w:r>
                <w:r>
                  <w:rPr>
                    <w:rFonts w:cs="Arial"/>
                    <w:sz w:val="22"/>
                    <w:szCs w:val="22"/>
                  </w:rPr>
                  <w:t xml:space="preserve">       </w:t>
                </w:r>
                <w:r w:rsidRPr="00AF3DAA">
                  <w:rPr>
                    <w:rFonts w:cs="Arial"/>
                    <w:sz w:val="22"/>
                    <w:szCs w:val="22"/>
                  </w:rPr>
                  <w:t>N</w:t>
                </w:r>
                <w:r>
                  <w:rPr>
                    <w:rFonts w:cs="Arial"/>
                    <w:sz w:val="22"/>
                    <w:szCs w:val="22"/>
                  </w:rPr>
                  <w:t xml:space="preserve">o </w:t>
                </w:r>
                <w:sdt>
                  <w:sdtPr>
                    <w:rPr>
                      <w:rFonts w:cs="Arial"/>
                      <w:sz w:val="22"/>
                      <w:szCs w:val="22"/>
                    </w:rPr>
                    <w:id w:val="131191194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53165D">
                      <w:rPr>
                        <w:rFonts w:ascii="MS Gothic" w:eastAsia="MS Gothic" w:hAnsi="MS Gothic" w:cs="Arial" w:hint="eastAsia"/>
                        <w:sz w:val="22"/>
                        <w:szCs w:val="22"/>
                      </w:rPr>
                      <w:t>☐</w:t>
                    </w:r>
                  </w:sdtContent>
                </w:sdt>
              </w:p>
            </w:sdtContent>
          </w:sdt>
        </w:tc>
      </w:tr>
      <w:tr w:rsidR="00192F9E" w14:paraId="372DD2E8" w14:textId="77777777" w:rsidTr="00EB6874">
        <w:trPr>
          <w:trHeight w:val="413"/>
        </w:trPr>
        <w:tc>
          <w:tcPr>
            <w:tcW w:w="2790" w:type="dxa"/>
            <w:tcBorders>
              <w:bottom w:val="single" w:sz="4" w:space="0" w:color="auto"/>
            </w:tcBorders>
          </w:tcPr>
          <w:p w14:paraId="0D953AF3" w14:textId="77777777" w:rsidR="00192F9E" w:rsidRPr="00717E25" w:rsidRDefault="003B6CC9" w:rsidP="003B6CC9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State Route</w:t>
            </w:r>
            <w:r>
              <w:rPr>
                <w:rFonts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650" w:type="dxa"/>
            <w:tcBorders>
              <w:bottom w:val="single" w:sz="4" w:space="0" w:color="auto"/>
            </w:tcBorders>
          </w:tcPr>
          <w:p w14:paraId="31032890" w14:textId="77777777" w:rsidR="00192F9E" w:rsidRDefault="00192F9E" w:rsidP="008654F6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sdt>
            <w:sdtPr>
              <w:rPr>
                <w:rFonts w:cs="Arial"/>
                <w:sz w:val="22"/>
                <w:szCs w:val="22"/>
              </w:rPr>
              <w:id w:val="-711729329"/>
              <w:lock w:val="contentLocked"/>
              <w:group/>
            </w:sdtPr>
            <w:sdtContent>
              <w:p w14:paraId="6137DD33" w14:textId="77777777" w:rsidR="00192F9E" w:rsidRPr="00AF3DAA" w:rsidRDefault="00192F9E" w:rsidP="008654F6">
                <w:pPr>
                  <w:tabs>
                    <w:tab w:val="left" w:pos="1440"/>
                    <w:tab w:val="left" w:pos="7920"/>
                  </w:tabs>
                  <w:rPr>
                    <w:rFonts w:cs="Arial"/>
                    <w:sz w:val="22"/>
                    <w:szCs w:val="22"/>
                  </w:rPr>
                </w:pPr>
                <w:r w:rsidRPr="00AF3DAA">
                  <w:rPr>
                    <w:rFonts w:cs="Arial"/>
                    <w:sz w:val="22"/>
                    <w:szCs w:val="22"/>
                  </w:rPr>
                  <w:t>Yes</w:t>
                </w:r>
                <w:sdt>
                  <w:sdtPr>
                    <w:rPr>
                      <w:rFonts w:cs="Arial"/>
                      <w:sz w:val="22"/>
                      <w:szCs w:val="22"/>
                    </w:rPr>
                    <w:id w:val="9382613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>
                      <w:rPr>
                        <w:rFonts w:ascii="MS Gothic" w:eastAsia="MS Gothic" w:hAnsi="MS Gothic" w:cs="Arial" w:hint="eastAsia"/>
                        <w:sz w:val="22"/>
                        <w:szCs w:val="22"/>
                      </w:rPr>
                      <w:t>☐</w:t>
                    </w:r>
                  </w:sdtContent>
                </w:sdt>
                <w:r w:rsidRPr="00AF3DAA">
                  <w:rPr>
                    <w:rFonts w:cs="Arial"/>
                    <w:sz w:val="22"/>
                    <w:szCs w:val="22"/>
                  </w:rPr>
                  <w:t xml:space="preserve">          </w:t>
                </w:r>
                <w:r>
                  <w:rPr>
                    <w:rFonts w:cs="Arial"/>
                    <w:sz w:val="22"/>
                    <w:szCs w:val="22"/>
                  </w:rPr>
                  <w:t xml:space="preserve">       </w:t>
                </w:r>
                <w:r w:rsidRPr="00AF3DAA">
                  <w:rPr>
                    <w:rFonts w:cs="Arial"/>
                    <w:sz w:val="22"/>
                    <w:szCs w:val="22"/>
                  </w:rPr>
                  <w:t>N</w:t>
                </w:r>
                <w:r>
                  <w:rPr>
                    <w:rFonts w:cs="Arial"/>
                    <w:sz w:val="22"/>
                    <w:szCs w:val="22"/>
                  </w:rPr>
                  <w:t xml:space="preserve">o </w:t>
                </w:r>
                <w:sdt>
                  <w:sdtPr>
                    <w:rPr>
                      <w:rFonts w:cs="Arial"/>
                      <w:sz w:val="22"/>
                      <w:szCs w:val="22"/>
                    </w:rPr>
                    <w:id w:val="134644285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>
                      <w:rPr>
                        <w:rFonts w:ascii="MS Gothic" w:eastAsia="MS Gothic" w:hAnsi="MS Gothic" w:cs="Arial" w:hint="eastAsia"/>
                        <w:sz w:val="22"/>
                        <w:szCs w:val="22"/>
                      </w:rPr>
                      <w:t>☐</w:t>
                    </w:r>
                  </w:sdtContent>
                </w:sdt>
              </w:p>
            </w:sdtContent>
          </w:sdt>
        </w:tc>
      </w:tr>
      <w:tr w:rsidR="00192F9E" w14:paraId="6435CFBC" w14:textId="77777777" w:rsidTr="00EB6874">
        <w:tc>
          <w:tcPr>
            <w:tcW w:w="2790" w:type="dxa"/>
            <w:tcBorders>
              <w:bottom w:val="single" w:sz="4" w:space="0" w:color="auto"/>
            </w:tcBorders>
            <w:vAlign w:val="center"/>
          </w:tcPr>
          <w:p w14:paraId="7400DEE7" w14:textId="77777777" w:rsidR="00192F9E" w:rsidRPr="00717E25" w:rsidRDefault="003B6CC9" w:rsidP="000D639F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Appalachian Development Highway System</w:t>
            </w:r>
          </w:p>
        </w:tc>
        <w:tc>
          <w:tcPr>
            <w:tcW w:w="7650" w:type="dxa"/>
            <w:tcBorders>
              <w:bottom w:val="single" w:sz="4" w:space="0" w:color="auto"/>
            </w:tcBorders>
            <w:vAlign w:val="center"/>
          </w:tcPr>
          <w:p w14:paraId="60742ED7" w14:textId="77777777" w:rsidR="00192F9E" w:rsidRPr="00AF3DAA" w:rsidRDefault="00192F9E" w:rsidP="00FB7021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AF3DAA">
              <w:rPr>
                <w:rFonts w:cs="Arial"/>
                <w:sz w:val="22"/>
                <w:szCs w:val="22"/>
              </w:rPr>
              <w:t>Yes</w:t>
            </w:r>
            <w:sdt>
              <w:sdtPr>
                <w:rPr>
                  <w:rFonts w:cs="Arial"/>
                  <w:sz w:val="22"/>
                  <w:szCs w:val="22"/>
                </w:rPr>
                <w:id w:val="-747962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      </w:t>
            </w:r>
            <w:r>
              <w:rPr>
                <w:rFonts w:cs="Arial"/>
                <w:sz w:val="22"/>
                <w:szCs w:val="22"/>
              </w:rPr>
              <w:t xml:space="preserve">       </w:t>
            </w:r>
            <w:r w:rsidRPr="00AF3DAA">
              <w:rPr>
                <w:rFonts w:cs="Arial"/>
                <w:sz w:val="22"/>
                <w:szCs w:val="22"/>
              </w:rPr>
              <w:t xml:space="preserve"> N</w:t>
            </w:r>
            <w:r>
              <w:rPr>
                <w:rFonts w:cs="Arial"/>
                <w:sz w:val="22"/>
                <w:szCs w:val="22"/>
              </w:rPr>
              <w:t xml:space="preserve">o </w:t>
            </w:r>
            <w:sdt>
              <w:sdtPr>
                <w:rPr>
                  <w:rFonts w:cs="Arial"/>
                  <w:sz w:val="22"/>
                  <w:szCs w:val="22"/>
                </w:rPr>
                <w:id w:val="956379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92F9E" w14:paraId="4AE5C87D" w14:textId="77777777" w:rsidTr="00EB6874">
        <w:tc>
          <w:tcPr>
            <w:tcW w:w="2790" w:type="dxa"/>
            <w:tcBorders>
              <w:bottom w:val="single" w:sz="4" w:space="0" w:color="auto"/>
            </w:tcBorders>
            <w:vAlign w:val="center"/>
          </w:tcPr>
          <w:p w14:paraId="7F6F5322" w14:textId="77777777" w:rsidR="00192F9E" w:rsidRPr="00717E25" w:rsidRDefault="00192F9E" w:rsidP="000D639F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FHWA PODI Project</w:t>
            </w:r>
          </w:p>
        </w:tc>
        <w:tc>
          <w:tcPr>
            <w:tcW w:w="7650" w:type="dxa"/>
            <w:tcBorders>
              <w:bottom w:val="single" w:sz="4" w:space="0" w:color="auto"/>
            </w:tcBorders>
            <w:vAlign w:val="center"/>
          </w:tcPr>
          <w:p w14:paraId="6CD53882" w14:textId="77777777" w:rsidR="00192F9E" w:rsidRPr="00AF3DAA" w:rsidRDefault="00192F9E" w:rsidP="00FB7021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AF3DAA">
              <w:rPr>
                <w:rFonts w:cs="Arial"/>
                <w:sz w:val="22"/>
                <w:szCs w:val="22"/>
              </w:rPr>
              <w:t>Yes</w:t>
            </w:r>
            <w:sdt>
              <w:sdtPr>
                <w:rPr>
                  <w:rFonts w:cs="Arial"/>
                  <w:sz w:val="22"/>
                  <w:szCs w:val="22"/>
                </w:rPr>
                <w:id w:val="-2048747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      </w:t>
            </w:r>
            <w:r>
              <w:rPr>
                <w:rFonts w:cs="Arial"/>
                <w:sz w:val="22"/>
                <w:szCs w:val="22"/>
              </w:rPr>
              <w:t xml:space="preserve">       </w:t>
            </w:r>
            <w:r w:rsidRPr="00AF3DAA">
              <w:rPr>
                <w:rFonts w:cs="Arial"/>
                <w:sz w:val="22"/>
                <w:szCs w:val="22"/>
              </w:rPr>
              <w:t xml:space="preserve"> N</w:t>
            </w:r>
            <w:r>
              <w:rPr>
                <w:rFonts w:cs="Arial"/>
                <w:sz w:val="22"/>
                <w:szCs w:val="22"/>
              </w:rPr>
              <w:t xml:space="preserve">o </w:t>
            </w:r>
            <w:sdt>
              <w:sdtPr>
                <w:rPr>
                  <w:rFonts w:cs="Arial"/>
                  <w:sz w:val="22"/>
                  <w:szCs w:val="22"/>
                </w:rPr>
                <w:id w:val="207842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92F9E" w14:paraId="422BD1BB" w14:textId="77777777" w:rsidTr="00EB6874">
        <w:tc>
          <w:tcPr>
            <w:tcW w:w="2790" w:type="dxa"/>
          </w:tcPr>
          <w:p w14:paraId="6C494796" w14:textId="77777777" w:rsidR="00192F9E" w:rsidRPr="00717E25" w:rsidRDefault="00192F9E" w:rsidP="00894BEC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 xml:space="preserve">Project Scope </w:t>
            </w:r>
            <w:r w:rsidRPr="00717E25">
              <w:rPr>
                <w:rFonts w:cs="Arial"/>
                <w:sz w:val="22"/>
                <w:szCs w:val="22"/>
              </w:rPr>
              <w:t>(Briefly describe the objective of project)</w:t>
            </w:r>
          </w:p>
          <w:p w14:paraId="524C4013" w14:textId="77777777" w:rsidR="00192F9E" w:rsidRPr="00717E25" w:rsidRDefault="00192F9E" w:rsidP="00894BEC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50" w:type="dxa"/>
          </w:tcPr>
          <w:p w14:paraId="5242F909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6E58A9D4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5A7828DE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4EC4BA6B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6C3078AE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1A9294F0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04687A0E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371F2DC6" w14:textId="77777777" w:rsidR="00192F9E" w:rsidRPr="00AF3DAA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  <w:tr w:rsidR="00192F9E" w14:paraId="244C98A9" w14:textId="77777777" w:rsidTr="00EB6874">
        <w:tc>
          <w:tcPr>
            <w:tcW w:w="2790" w:type="dxa"/>
          </w:tcPr>
          <w:p w14:paraId="2619D3BE" w14:textId="77777777" w:rsidR="00192F9E" w:rsidRPr="00717E25" w:rsidRDefault="00192F9E" w:rsidP="00894BEC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Project Commitments</w:t>
            </w:r>
          </w:p>
        </w:tc>
        <w:tc>
          <w:tcPr>
            <w:tcW w:w="7650" w:type="dxa"/>
          </w:tcPr>
          <w:p w14:paraId="47DCED93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0192FA2C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7E940E52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10F663AB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575A4A25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3DDB6208" w14:textId="77777777" w:rsidR="00192F9E" w:rsidRDefault="00192F9E" w:rsidP="0071350F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</w:tbl>
    <w:p w14:paraId="29895760" w14:textId="77777777" w:rsidR="00FF57CB" w:rsidRDefault="00FF57CB"/>
    <w:tbl>
      <w:tblPr>
        <w:tblStyle w:val="TableGrid"/>
        <w:tblW w:w="10188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3060"/>
        <w:gridCol w:w="7128"/>
      </w:tblGrid>
      <w:tr w:rsidR="00425507" w14:paraId="6553CF35" w14:textId="77777777" w:rsidTr="00C65A26">
        <w:trPr>
          <w:trHeight w:val="440"/>
        </w:trPr>
        <w:tc>
          <w:tcPr>
            <w:tcW w:w="10188" w:type="dxa"/>
            <w:gridSpan w:val="2"/>
            <w:shd w:val="clear" w:color="auto" w:fill="C2D69B" w:themeFill="accent3" w:themeFillTint="99"/>
            <w:vAlign w:val="center"/>
          </w:tcPr>
          <w:p w14:paraId="14E9B866" w14:textId="77777777" w:rsidR="00382FB2" w:rsidRDefault="00FF57CB" w:rsidP="0065233D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br w:type="page"/>
            </w:r>
            <w:r w:rsidR="003B6CC9">
              <w:rPr>
                <w:rFonts w:cs="Arial"/>
                <w:b/>
                <w:szCs w:val="24"/>
              </w:rPr>
              <w:t>ROADWAY GEOMETRIC</w:t>
            </w:r>
            <w:r w:rsidR="00425507" w:rsidRPr="0095624A">
              <w:rPr>
                <w:rFonts w:cs="Arial"/>
                <w:b/>
                <w:szCs w:val="24"/>
              </w:rPr>
              <w:t xml:space="preserve"> DESIGN DATA</w:t>
            </w:r>
          </w:p>
        </w:tc>
      </w:tr>
      <w:tr w:rsidR="00E028BD" w14:paraId="068799E3" w14:textId="77777777" w:rsidTr="00FF57CB">
        <w:tc>
          <w:tcPr>
            <w:tcW w:w="3060" w:type="dxa"/>
          </w:tcPr>
          <w:p w14:paraId="5B412042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 xml:space="preserve">Highway Functional Classification: </w:t>
            </w:r>
          </w:p>
          <w:p w14:paraId="6C7F756A" w14:textId="77777777" w:rsidR="006A1836" w:rsidRPr="00EB6874" w:rsidRDefault="006A1836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</w:p>
          <w:p w14:paraId="70C863DB" w14:textId="77777777" w:rsidR="00E028BD" w:rsidRPr="00EB6874" w:rsidRDefault="006A1836" w:rsidP="0095624A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0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 xml:space="preserve">(See </w:t>
            </w:r>
            <w:r w:rsidR="00E028BD" w:rsidRPr="00EB6874">
              <w:rPr>
                <w:rFonts w:cs="Arial"/>
                <w:b/>
                <w:sz w:val="22"/>
                <w:szCs w:val="22"/>
              </w:rPr>
              <w:t>Green Book 2011 Section 1.3</w:t>
            </w:r>
            <w:r w:rsidRPr="00EB6874">
              <w:rPr>
                <w:rFonts w:cs="Arial"/>
                <w:b/>
                <w:sz w:val="22"/>
                <w:szCs w:val="22"/>
              </w:rPr>
              <w:t>)</w:t>
            </w:r>
          </w:p>
        </w:tc>
        <w:tc>
          <w:tcPr>
            <w:tcW w:w="7128" w:type="dxa"/>
            <w:vAlign w:val="center"/>
          </w:tcPr>
          <w:p w14:paraId="52ABCE9B" w14:textId="6A80ACD6" w:rsidR="006A1836" w:rsidRDefault="00E028BD" w:rsidP="006A1836">
            <w:pPr>
              <w:rPr>
                <w:rFonts w:cs="Arial"/>
                <w:sz w:val="22"/>
                <w:szCs w:val="22"/>
              </w:rPr>
            </w:pPr>
            <w:r w:rsidRPr="00015804">
              <w:rPr>
                <w:rFonts w:cs="Arial"/>
                <w:sz w:val="22"/>
                <w:szCs w:val="22"/>
              </w:rPr>
              <w:t xml:space="preserve">Freeway </w:t>
            </w:r>
            <w:sdt>
              <w:sdtPr>
                <w:rPr>
                  <w:rFonts w:cs="Arial"/>
                  <w:sz w:val="22"/>
                  <w:szCs w:val="22"/>
                </w:rPr>
                <w:id w:val="-383635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015804">
              <w:rPr>
                <w:rFonts w:cs="Arial"/>
                <w:sz w:val="22"/>
                <w:szCs w:val="22"/>
              </w:rPr>
              <w:t xml:space="preserve">   </w:t>
            </w:r>
          </w:p>
          <w:p w14:paraId="2421E880" w14:textId="77777777" w:rsidR="006A1836" w:rsidRDefault="00E028BD" w:rsidP="006A1836">
            <w:pPr>
              <w:rPr>
                <w:rFonts w:cs="Arial"/>
                <w:sz w:val="22"/>
                <w:szCs w:val="22"/>
              </w:rPr>
            </w:pPr>
            <w:r w:rsidRPr="00015804">
              <w:rPr>
                <w:rFonts w:cs="Arial"/>
                <w:sz w:val="22"/>
                <w:szCs w:val="22"/>
              </w:rPr>
              <w:t>Arterial</w:t>
            </w:r>
            <w:r w:rsidR="00F2586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1466632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586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015804">
              <w:rPr>
                <w:rFonts w:cs="Arial"/>
                <w:sz w:val="22"/>
                <w:szCs w:val="22"/>
              </w:rPr>
              <w:t xml:space="preserve">           </w:t>
            </w:r>
          </w:p>
          <w:p w14:paraId="43E14852" w14:textId="11D27E86" w:rsidR="006A1836" w:rsidRDefault="00E028BD" w:rsidP="006A1836">
            <w:pPr>
              <w:rPr>
                <w:rFonts w:cs="Arial"/>
                <w:sz w:val="22"/>
                <w:szCs w:val="22"/>
              </w:rPr>
            </w:pPr>
            <w:r w:rsidRPr="00015804">
              <w:rPr>
                <w:rFonts w:cs="Arial"/>
                <w:sz w:val="22"/>
                <w:szCs w:val="22"/>
              </w:rPr>
              <w:t xml:space="preserve">Collector </w:t>
            </w:r>
            <w:sdt>
              <w:sdtPr>
                <w:rPr>
                  <w:rFonts w:cs="Arial"/>
                  <w:sz w:val="22"/>
                  <w:szCs w:val="22"/>
                </w:rPr>
                <w:id w:val="-599336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015804">
              <w:rPr>
                <w:rFonts w:cs="Arial"/>
                <w:sz w:val="22"/>
                <w:szCs w:val="22"/>
              </w:rPr>
              <w:t xml:space="preserve">       </w:t>
            </w:r>
          </w:p>
          <w:p w14:paraId="34A0591E" w14:textId="3C57F64C" w:rsidR="00E028BD" w:rsidRPr="005F11DA" w:rsidRDefault="009C7CA2" w:rsidP="006A1836">
            <w:pPr>
              <w:rPr>
                <w:rFonts w:cs="Arial"/>
                <w:sz w:val="22"/>
                <w:szCs w:val="22"/>
                <w:u w:val="single"/>
              </w:rPr>
            </w:pPr>
            <w:r>
              <w:rPr>
                <w:rFonts w:cs="Arial"/>
                <w:sz w:val="22"/>
                <w:szCs w:val="22"/>
              </w:rPr>
              <w:t>Local Road/S</w:t>
            </w:r>
            <w:r w:rsidR="00E028BD" w:rsidRPr="00015804">
              <w:rPr>
                <w:rFonts w:cs="Arial"/>
                <w:sz w:val="22"/>
                <w:szCs w:val="22"/>
              </w:rPr>
              <w:t xml:space="preserve">treet </w:t>
            </w:r>
            <w:sdt>
              <w:sdtPr>
                <w:rPr>
                  <w:rFonts w:cs="Arial"/>
                  <w:sz w:val="22"/>
                  <w:szCs w:val="22"/>
                </w:rPr>
                <w:id w:val="1208911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028BD" w14:paraId="03C809C3" w14:textId="77777777" w:rsidTr="00FF57CB">
        <w:tc>
          <w:tcPr>
            <w:tcW w:w="3060" w:type="dxa"/>
          </w:tcPr>
          <w:p w14:paraId="1B273F9B" w14:textId="77777777" w:rsidR="00E028BD" w:rsidRPr="00EB6874" w:rsidRDefault="006E2586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 xml:space="preserve">Rural or Urban </w:t>
            </w:r>
            <w:r w:rsidR="00E028BD" w:rsidRPr="00EB6874">
              <w:rPr>
                <w:rFonts w:cs="Arial"/>
                <w:b/>
                <w:sz w:val="22"/>
                <w:szCs w:val="22"/>
              </w:rPr>
              <w:t xml:space="preserve">Context </w:t>
            </w:r>
          </w:p>
          <w:p w14:paraId="4BBFE23E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128" w:type="dxa"/>
          </w:tcPr>
          <w:p w14:paraId="1B574290" w14:textId="4FBF3FB8" w:rsidR="0095624A" w:rsidRDefault="0095624A" w:rsidP="00E028BD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Rural </w:t>
            </w:r>
            <w:sdt>
              <w:sdtPr>
                <w:rPr>
                  <w:rFonts w:cs="Arial"/>
                  <w:sz w:val="22"/>
                  <w:szCs w:val="22"/>
                </w:rPr>
                <w:id w:val="-291673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7DA14036" w14:textId="43F31587" w:rsidR="00E028BD" w:rsidRDefault="006A1836" w:rsidP="00E028BD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</w:t>
            </w:r>
            <w:r w:rsidR="00E028BD">
              <w:rPr>
                <w:rFonts w:cs="Arial"/>
                <w:sz w:val="22"/>
                <w:szCs w:val="22"/>
              </w:rPr>
              <w:t xml:space="preserve">ural </w:t>
            </w:r>
            <w:r>
              <w:rPr>
                <w:rFonts w:cs="Arial"/>
                <w:sz w:val="22"/>
                <w:szCs w:val="22"/>
              </w:rPr>
              <w:t>T</w:t>
            </w:r>
            <w:r w:rsidR="00E028BD">
              <w:rPr>
                <w:rFonts w:cs="Arial"/>
                <w:sz w:val="22"/>
                <w:szCs w:val="22"/>
              </w:rPr>
              <w:t>own (city limits)</w:t>
            </w:r>
            <w:r w:rsidR="0095624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1238212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028BD">
              <w:rPr>
                <w:rFonts w:cs="Arial"/>
                <w:sz w:val="22"/>
                <w:szCs w:val="22"/>
              </w:rPr>
              <w:t xml:space="preserve"> </w:t>
            </w:r>
          </w:p>
          <w:p w14:paraId="2E2956C6" w14:textId="2B3ABCAF" w:rsidR="00E028BD" w:rsidRDefault="006A1836" w:rsidP="00E028BD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="00E028BD">
              <w:rPr>
                <w:rFonts w:cs="Arial"/>
                <w:sz w:val="22"/>
                <w:szCs w:val="22"/>
              </w:rPr>
              <w:t xml:space="preserve">uburban (initially </w:t>
            </w:r>
            <w:r w:rsidR="00EE2F42">
              <w:rPr>
                <w:rFonts w:cs="Arial"/>
                <w:sz w:val="22"/>
                <w:szCs w:val="22"/>
              </w:rPr>
              <w:t>designed</w:t>
            </w:r>
            <w:r w:rsidR="00E028BD">
              <w:rPr>
                <w:rFonts w:cs="Arial"/>
                <w:sz w:val="22"/>
                <w:szCs w:val="22"/>
              </w:rPr>
              <w:t xml:space="preserve"> as rural but currently in city limits)</w:t>
            </w:r>
            <w:r w:rsidR="0095624A">
              <w:rPr>
                <w:rFonts w:cs="Arial"/>
                <w:sz w:val="22"/>
                <w:szCs w:val="22"/>
              </w:rPr>
              <w:t xml:space="preserve">  </w:t>
            </w:r>
            <w:sdt>
              <w:sdtPr>
                <w:rPr>
                  <w:rFonts w:cs="Arial"/>
                  <w:sz w:val="22"/>
                  <w:szCs w:val="22"/>
                </w:rPr>
                <w:id w:val="-1696539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028BD">
              <w:rPr>
                <w:rFonts w:cs="Arial"/>
                <w:sz w:val="22"/>
                <w:szCs w:val="22"/>
              </w:rPr>
              <w:t xml:space="preserve">    </w:t>
            </w:r>
          </w:p>
          <w:p w14:paraId="02F2A6DA" w14:textId="5B9E443A" w:rsidR="00E028BD" w:rsidRDefault="006A1836" w:rsidP="00E028BD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</w:t>
            </w:r>
            <w:r w:rsidR="00E028BD">
              <w:rPr>
                <w:rFonts w:cs="Arial"/>
                <w:sz w:val="22"/>
                <w:szCs w:val="22"/>
              </w:rPr>
              <w:t>rban (city limits)</w:t>
            </w:r>
            <w:r w:rsidR="0095624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2051759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028BD">
              <w:rPr>
                <w:rFonts w:cs="Arial"/>
                <w:sz w:val="22"/>
                <w:szCs w:val="22"/>
              </w:rPr>
              <w:t xml:space="preserve">          </w:t>
            </w:r>
          </w:p>
          <w:p w14:paraId="31F7A029" w14:textId="557AA928" w:rsidR="00E028BD" w:rsidRPr="00015804" w:rsidRDefault="006A1836" w:rsidP="006E258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</w:t>
            </w:r>
            <w:r w:rsidR="00E028BD">
              <w:rPr>
                <w:rFonts w:cs="Arial"/>
                <w:sz w:val="22"/>
                <w:szCs w:val="22"/>
              </w:rPr>
              <w:t xml:space="preserve">rban </w:t>
            </w:r>
            <w:r>
              <w:rPr>
                <w:rFonts w:cs="Arial"/>
                <w:sz w:val="22"/>
                <w:szCs w:val="22"/>
              </w:rPr>
              <w:t>C</w:t>
            </w:r>
            <w:r w:rsidR="00E028BD">
              <w:rPr>
                <w:rFonts w:cs="Arial"/>
                <w:sz w:val="22"/>
                <w:szCs w:val="22"/>
              </w:rPr>
              <w:t xml:space="preserve">ore (in the metropolitan government </w:t>
            </w:r>
            <w:r w:rsidR="00EE2F42">
              <w:rPr>
                <w:rFonts w:cs="Arial"/>
                <w:sz w:val="22"/>
                <w:szCs w:val="22"/>
              </w:rPr>
              <w:t>jurisdiction</w:t>
            </w:r>
            <w:r w:rsidR="00E028BD">
              <w:rPr>
                <w:rFonts w:cs="Arial"/>
                <w:sz w:val="22"/>
                <w:szCs w:val="22"/>
              </w:rPr>
              <w:t>)</w:t>
            </w:r>
            <w:r w:rsidR="0095624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2076509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028BD" w14:paraId="0905F8EF" w14:textId="77777777" w:rsidTr="0053165D">
        <w:tc>
          <w:tcPr>
            <w:tcW w:w="3060" w:type="dxa"/>
            <w:vAlign w:val="center"/>
          </w:tcPr>
          <w:p w14:paraId="2C2B1F2F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 xml:space="preserve">Roadway </w:t>
            </w:r>
            <w:r w:rsidR="006A1836" w:rsidRPr="00EB6874">
              <w:rPr>
                <w:rFonts w:cs="Arial"/>
                <w:b/>
                <w:sz w:val="22"/>
                <w:szCs w:val="22"/>
              </w:rPr>
              <w:t>T</w:t>
            </w:r>
            <w:r w:rsidRPr="00EB6874">
              <w:rPr>
                <w:rFonts w:cs="Arial"/>
                <w:b/>
                <w:sz w:val="22"/>
                <w:szCs w:val="22"/>
              </w:rPr>
              <w:t>y</w:t>
            </w:r>
            <w:r w:rsidR="006A1836" w:rsidRPr="00EB6874">
              <w:rPr>
                <w:rFonts w:cs="Arial"/>
                <w:b/>
                <w:sz w:val="22"/>
                <w:szCs w:val="22"/>
              </w:rPr>
              <w:t>p</w:t>
            </w:r>
            <w:r w:rsidRPr="00EB6874">
              <w:rPr>
                <w:rFonts w:cs="Arial"/>
                <w:b/>
                <w:sz w:val="22"/>
                <w:szCs w:val="22"/>
              </w:rPr>
              <w:t xml:space="preserve">ical </w:t>
            </w:r>
            <w:r w:rsidR="006A1836" w:rsidRPr="00EB6874">
              <w:rPr>
                <w:rFonts w:cs="Arial"/>
                <w:b/>
                <w:sz w:val="22"/>
                <w:szCs w:val="22"/>
              </w:rPr>
              <w:t>S</w:t>
            </w:r>
            <w:r w:rsidRPr="00EB6874">
              <w:rPr>
                <w:rFonts w:cs="Arial"/>
                <w:b/>
                <w:sz w:val="22"/>
                <w:szCs w:val="22"/>
              </w:rPr>
              <w:t xml:space="preserve">ection </w:t>
            </w:r>
            <w:r w:rsidR="006A1836" w:rsidRPr="00EB6874">
              <w:rPr>
                <w:rFonts w:cs="Arial"/>
                <w:b/>
                <w:sz w:val="22"/>
                <w:szCs w:val="22"/>
              </w:rPr>
              <w:t>S</w:t>
            </w:r>
            <w:r w:rsidRPr="00EB6874">
              <w:rPr>
                <w:rFonts w:cs="Arial"/>
                <w:b/>
                <w:sz w:val="22"/>
                <w:szCs w:val="22"/>
              </w:rPr>
              <w:t>tandard Drawing:</w:t>
            </w:r>
          </w:p>
        </w:tc>
        <w:tc>
          <w:tcPr>
            <w:tcW w:w="7128" w:type="dxa"/>
            <w:vAlign w:val="center"/>
          </w:tcPr>
          <w:p w14:paraId="0D582166" w14:textId="4B8F147D" w:rsidR="00E028BD" w:rsidRDefault="00E028BD" w:rsidP="00E028BD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5F11DA">
              <w:rPr>
                <w:rFonts w:cs="Arial"/>
                <w:sz w:val="22"/>
                <w:szCs w:val="22"/>
                <w:u w:val="single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5F11DA">
              <w:rPr>
                <w:rFonts w:cs="Arial"/>
                <w:sz w:val="22"/>
                <w:szCs w:val="22"/>
                <w:u w:val="single"/>
              </w:rPr>
              <w:instrText xml:space="preserve"> FORMTEXT </w:instrText>
            </w:r>
            <w:r w:rsidRPr="005F11DA">
              <w:rPr>
                <w:rFonts w:cs="Arial"/>
                <w:sz w:val="22"/>
                <w:szCs w:val="22"/>
                <w:u w:val="single"/>
              </w:rPr>
            </w:r>
            <w:r w:rsidRPr="005F11DA">
              <w:rPr>
                <w:rFonts w:cs="Arial"/>
                <w:sz w:val="22"/>
                <w:szCs w:val="22"/>
                <w:u w:val="single"/>
              </w:rPr>
              <w:fldChar w:fldCharType="separate"/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E028BD" w14:paraId="1EF2D9A3" w14:textId="77777777" w:rsidTr="0053165D">
        <w:trPr>
          <w:trHeight w:val="288"/>
        </w:trPr>
        <w:tc>
          <w:tcPr>
            <w:tcW w:w="3060" w:type="dxa"/>
          </w:tcPr>
          <w:p w14:paraId="452BA91D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>Existing Design Speed:</w:t>
            </w:r>
          </w:p>
        </w:tc>
        <w:tc>
          <w:tcPr>
            <w:tcW w:w="7128" w:type="dxa"/>
          </w:tcPr>
          <w:p w14:paraId="37039188" w14:textId="08C7E6E8" w:rsidR="00E028BD" w:rsidRDefault="00E028BD" w:rsidP="006A1836">
            <w:pPr>
              <w:rPr>
                <w:rFonts w:cs="Arial"/>
                <w:sz w:val="22"/>
                <w:szCs w:val="22"/>
              </w:rPr>
            </w:pPr>
            <w:r w:rsidRPr="005F11DA">
              <w:rPr>
                <w:rFonts w:cs="Arial"/>
                <w:sz w:val="22"/>
                <w:szCs w:val="22"/>
                <w:u w:val="single"/>
                <w:lang w:val="fr-FR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5F11DA">
              <w:rPr>
                <w:rFonts w:cs="Arial"/>
                <w:sz w:val="22"/>
                <w:szCs w:val="22"/>
                <w:u w:val="single"/>
                <w:lang w:val="fr-FR"/>
              </w:rPr>
              <w:instrText xml:space="preserve"> FORMTEXT </w:instrText>
            </w:r>
            <w:r w:rsidRPr="005F11DA">
              <w:rPr>
                <w:rFonts w:cs="Arial"/>
                <w:sz w:val="22"/>
                <w:szCs w:val="22"/>
                <w:u w:val="single"/>
                <w:lang w:val="fr-FR"/>
              </w:rPr>
            </w:r>
            <w:r w:rsidRPr="005F11DA">
              <w:rPr>
                <w:rFonts w:cs="Arial"/>
                <w:sz w:val="22"/>
                <w:szCs w:val="22"/>
                <w:u w:val="single"/>
                <w:lang w:val="fr-FR"/>
              </w:rPr>
              <w:fldChar w:fldCharType="separate"/>
            </w:r>
            <w:r w:rsidR="0080096D">
              <w:rPr>
                <w:rFonts w:cs="Arial"/>
                <w:noProof/>
                <w:sz w:val="22"/>
                <w:szCs w:val="22"/>
                <w:u w:val="single"/>
                <w:lang w:val="fr-FR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  <w:lang w:val="fr-FR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  <w:lang w:val="fr-FR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  <w:lang w:val="fr-FR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  <w:lang w:val="fr-FR"/>
              </w:rPr>
              <w:t> </w:t>
            </w:r>
            <w:r w:rsidRPr="005F11DA">
              <w:rPr>
                <w:rFonts w:cs="Arial"/>
                <w:sz w:val="22"/>
                <w:szCs w:val="22"/>
                <w:u w:val="single"/>
                <w:lang w:val="fr-FR"/>
              </w:rPr>
              <w:fldChar w:fldCharType="end"/>
            </w:r>
          </w:p>
        </w:tc>
      </w:tr>
      <w:tr w:rsidR="00E028BD" w14:paraId="1328E54B" w14:textId="77777777" w:rsidTr="0053165D">
        <w:trPr>
          <w:trHeight w:val="288"/>
        </w:trPr>
        <w:tc>
          <w:tcPr>
            <w:tcW w:w="3060" w:type="dxa"/>
          </w:tcPr>
          <w:p w14:paraId="659403C6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>Existing Posted Speed:</w:t>
            </w:r>
          </w:p>
        </w:tc>
        <w:tc>
          <w:tcPr>
            <w:tcW w:w="7128" w:type="dxa"/>
          </w:tcPr>
          <w:p w14:paraId="7A61C0A8" w14:textId="1A103DF2" w:rsidR="00E028BD" w:rsidRPr="005F11DA" w:rsidRDefault="00E028BD" w:rsidP="00E028BD">
            <w:pPr>
              <w:rPr>
                <w:rFonts w:cs="Arial"/>
                <w:sz w:val="22"/>
                <w:szCs w:val="22"/>
                <w:u w:val="single"/>
                <w:lang w:val="fr-FR"/>
              </w:rPr>
            </w:pPr>
            <w:r w:rsidRPr="005F11DA">
              <w:rPr>
                <w:rFonts w:cs="Arial"/>
                <w:sz w:val="22"/>
                <w:szCs w:val="22"/>
                <w:u w:val="single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5F11DA">
              <w:rPr>
                <w:rFonts w:cs="Arial"/>
                <w:sz w:val="22"/>
                <w:szCs w:val="22"/>
                <w:u w:val="single"/>
              </w:rPr>
              <w:instrText xml:space="preserve"> FORMTEXT </w:instrText>
            </w:r>
            <w:r w:rsidRPr="005F11DA">
              <w:rPr>
                <w:rFonts w:cs="Arial"/>
                <w:sz w:val="22"/>
                <w:szCs w:val="22"/>
                <w:u w:val="single"/>
              </w:rPr>
            </w:r>
            <w:r w:rsidRPr="005F11DA">
              <w:rPr>
                <w:rFonts w:cs="Arial"/>
                <w:sz w:val="22"/>
                <w:szCs w:val="22"/>
                <w:u w:val="single"/>
              </w:rPr>
              <w:fldChar w:fldCharType="separate"/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sz w:val="22"/>
                <w:szCs w:val="22"/>
              </w:rPr>
              <w:fldChar w:fldCharType="end"/>
            </w:r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 xml:space="preserve"> Contact the Plans Sales Office to </w:t>
            </w:r>
            <w:proofErr w:type="spellStart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>find</w:t>
            </w:r>
            <w:proofErr w:type="spellEnd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 xml:space="preserve"> original plans </w:t>
            </w:r>
            <w:proofErr w:type="spellStart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>stating</w:t>
            </w:r>
            <w:proofErr w:type="spellEnd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 xml:space="preserve"> the design speed or use </w:t>
            </w:r>
            <w:proofErr w:type="spellStart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>existing</w:t>
            </w:r>
            <w:proofErr w:type="spellEnd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 xml:space="preserve"> design </w:t>
            </w:r>
            <w:proofErr w:type="spellStart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>elements</w:t>
            </w:r>
            <w:proofErr w:type="spellEnd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 xml:space="preserve"> to reverse </w:t>
            </w:r>
            <w:proofErr w:type="spellStart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>engineer</w:t>
            </w:r>
            <w:proofErr w:type="spellEnd"/>
            <w:r w:rsidR="00051876" w:rsidRPr="00FD4075">
              <w:rPr>
                <w:rFonts w:cs="Arial"/>
                <w:color w:val="D9D9D9" w:themeColor="background1" w:themeShade="D9"/>
                <w:sz w:val="22"/>
                <w:szCs w:val="22"/>
                <w:u w:val="single"/>
                <w:lang w:val="fr-FR"/>
              </w:rPr>
              <w:t xml:space="preserve"> the design speed.</w:t>
            </w:r>
          </w:p>
        </w:tc>
      </w:tr>
      <w:tr w:rsidR="00E028BD" w14:paraId="1871F22C" w14:textId="77777777" w:rsidTr="0053165D">
        <w:trPr>
          <w:trHeight w:val="288"/>
        </w:trPr>
        <w:tc>
          <w:tcPr>
            <w:tcW w:w="3060" w:type="dxa"/>
          </w:tcPr>
          <w:p w14:paraId="22F13641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>Proposed Design Speed:</w:t>
            </w:r>
          </w:p>
        </w:tc>
        <w:tc>
          <w:tcPr>
            <w:tcW w:w="7128" w:type="dxa"/>
          </w:tcPr>
          <w:p w14:paraId="1ABB2472" w14:textId="390D5A58" w:rsidR="00E028BD" w:rsidRPr="005F11DA" w:rsidRDefault="00E028BD" w:rsidP="00E028BD">
            <w:pPr>
              <w:rPr>
                <w:rFonts w:cs="Arial"/>
                <w:sz w:val="22"/>
                <w:szCs w:val="22"/>
                <w:u w:val="single"/>
              </w:rPr>
            </w:pPr>
            <w:r w:rsidRPr="005F11DA">
              <w:rPr>
                <w:rFonts w:cs="Arial"/>
                <w:sz w:val="22"/>
                <w:szCs w:val="22"/>
                <w:u w:val="single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5F11DA">
              <w:rPr>
                <w:rFonts w:cs="Arial"/>
                <w:sz w:val="22"/>
                <w:szCs w:val="22"/>
                <w:u w:val="single"/>
              </w:rPr>
              <w:instrText xml:space="preserve"> FORMTEXT </w:instrText>
            </w:r>
            <w:r w:rsidRPr="005F11DA">
              <w:rPr>
                <w:rFonts w:cs="Arial"/>
                <w:sz w:val="22"/>
                <w:szCs w:val="22"/>
                <w:u w:val="single"/>
              </w:rPr>
            </w:r>
            <w:r w:rsidRPr="005F11DA">
              <w:rPr>
                <w:rFonts w:cs="Arial"/>
                <w:sz w:val="22"/>
                <w:szCs w:val="22"/>
                <w:u w:val="single"/>
              </w:rPr>
              <w:fldChar w:fldCharType="separate"/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E028BD" w14:paraId="2D8DA5A4" w14:textId="77777777" w:rsidTr="0053165D">
        <w:trPr>
          <w:trHeight w:val="288"/>
        </w:trPr>
        <w:tc>
          <w:tcPr>
            <w:tcW w:w="3060" w:type="dxa"/>
          </w:tcPr>
          <w:p w14:paraId="666443C5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>Proposed Posted Speed:</w:t>
            </w:r>
          </w:p>
        </w:tc>
        <w:tc>
          <w:tcPr>
            <w:tcW w:w="7128" w:type="dxa"/>
          </w:tcPr>
          <w:p w14:paraId="2F88C8D7" w14:textId="1BF65C1E" w:rsidR="00E028BD" w:rsidRPr="005F11DA" w:rsidRDefault="00E028BD" w:rsidP="00E028BD">
            <w:pPr>
              <w:rPr>
                <w:rFonts w:cs="Arial"/>
                <w:sz w:val="22"/>
                <w:szCs w:val="22"/>
                <w:u w:val="single"/>
              </w:rPr>
            </w:pPr>
            <w:r w:rsidRPr="005F11DA">
              <w:rPr>
                <w:rFonts w:cs="Arial"/>
                <w:sz w:val="22"/>
                <w:szCs w:val="22"/>
                <w:u w:val="single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5F11DA">
              <w:rPr>
                <w:rFonts w:cs="Arial"/>
                <w:sz w:val="22"/>
                <w:szCs w:val="22"/>
                <w:u w:val="single"/>
              </w:rPr>
              <w:instrText xml:space="preserve"> FORMTEXT </w:instrText>
            </w:r>
            <w:r w:rsidRPr="005F11DA">
              <w:rPr>
                <w:rFonts w:cs="Arial"/>
                <w:sz w:val="22"/>
                <w:szCs w:val="22"/>
                <w:u w:val="single"/>
              </w:rPr>
            </w:r>
            <w:r w:rsidRPr="005F11DA">
              <w:rPr>
                <w:rFonts w:cs="Arial"/>
                <w:sz w:val="22"/>
                <w:szCs w:val="22"/>
                <w:u w:val="single"/>
              </w:rPr>
              <w:fldChar w:fldCharType="separate"/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  <w:u w:val="single"/>
              </w:rPr>
              <w:t> </w:t>
            </w:r>
            <w:r w:rsidRPr="005F11D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E028BD" w14:paraId="0FE40661" w14:textId="77777777" w:rsidTr="0053165D">
        <w:trPr>
          <w:trHeight w:val="476"/>
        </w:trPr>
        <w:tc>
          <w:tcPr>
            <w:tcW w:w="3060" w:type="dxa"/>
            <w:vAlign w:val="center"/>
          </w:tcPr>
          <w:p w14:paraId="2E184DA2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>Type of Terrain:</w:t>
            </w:r>
          </w:p>
        </w:tc>
        <w:tc>
          <w:tcPr>
            <w:tcW w:w="7128" w:type="dxa"/>
            <w:vAlign w:val="center"/>
          </w:tcPr>
          <w:p w14:paraId="75671D82" w14:textId="624B38AB" w:rsidR="00E028BD" w:rsidRPr="005F11DA" w:rsidRDefault="00E028BD" w:rsidP="00E028BD">
            <w:pPr>
              <w:rPr>
                <w:rFonts w:cs="Arial"/>
                <w:sz w:val="22"/>
                <w:szCs w:val="22"/>
                <w:u w:val="single"/>
              </w:rPr>
            </w:pPr>
            <w:r>
              <w:rPr>
                <w:rFonts w:cs="Arial"/>
                <w:sz w:val="22"/>
                <w:szCs w:val="22"/>
              </w:rPr>
              <w:t xml:space="preserve">Level </w:t>
            </w:r>
            <w:sdt>
              <w:sdtPr>
                <w:rPr>
                  <w:rFonts w:cs="Arial"/>
                  <w:sz w:val="22"/>
                  <w:szCs w:val="22"/>
                </w:rPr>
                <w:id w:val="717085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cs="Arial"/>
                <w:sz w:val="22"/>
                <w:szCs w:val="22"/>
              </w:rPr>
              <w:t xml:space="preserve">   Rolling </w:t>
            </w:r>
            <w:sdt>
              <w:sdtPr>
                <w:rPr>
                  <w:rFonts w:cs="Arial"/>
                  <w:sz w:val="22"/>
                  <w:szCs w:val="22"/>
                </w:rPr>
                <w:id w:val="-110984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cs="Arial"/>
                <w:sz w:val="22"/>
                <w:szCs w:val="22"/>
              </w:rPr>
              <w:t xml:space="preserve">   Mountainous </w:t>
            </w:r>
            <w:sdt>
              <w:sdtPr>
                <w:rPr>
                  <w:rFonts w:cs="Arial"/>
                  <w:sz w:val="22"/>
                  <w:szCs w:val="22"/>
                </w:rPr>
                <w:id w:val="1429158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028BD" w14:paraId="5BAB9D20" w14:textId="77777777" w:rsidTr="00035335">
        <w:trPr>
          <w:trHeight w:val="872"/>
        </w:trPr>
        <w:tc>
          <w:tcPr>
            <w:tcW w:w="3060" w:type="dxa"/>
          </w:tcPr>
          <w:p w14:paraId="39D57E59" w14:textId="77777777" w:rsidR="00E028BD" w:rsidRPr="00EB6874" w:rsidRDefault="00E028BD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>Traffic Data:</w:t>
            </w:r>
          </w:p>
        </w:tc>
        <w:tc>
          <w:tcPr>
            <w:tcW w:w="7128" w:type="dxa"/>
          </w:tcPr>
          <w:tbl>
            <w:tblPr>
              <w:tblW w:w="9360" w:type="dxa"/>
              <w:tblInd w:w="198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908"/>
              <w:gridCol w:w="2862"/>
              <w:gridCol w:w="4590"/>
            </w:tblGrid>
            <w:tr w:rsidR="00E028BD" w:rsidRPr="005F11DA" w14:paraId="587C79C7" w14:textId="77777777" w:rsidTr="00E028BD">
              <w:tc>
                <w:tcPr>
                  <w:tcW w:w="1908" w:type="dxa"/>
                  <w:hideMark/>
                </w:tcPr>
                <w:p w14:paraId="4E5CDE45" w14:textId="77777777" w:rsidR="00E028BD" w:rsidRPr="005F11DA" w:rsidRDefault="00E028BD" w:rsidP="00120C74">
                  <w:pPr>
                    <w:ind w:left="90"/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2862" w:type="dxa"/>
                  <w:hideMark/>
                </w:tcPr>
                <w:p w14:paraId="5BC7D0E9" w14:textId="7ACCBBC4" w:rsidR="00E028BD" w:rsidRPr="005F11DA" w:rsidRDefault="00E028BD" w:rsidP="00EB6874">
                  <w:pPr>
                    <w:rPr>
                      <w:rFonts w:cs="Arial"/>
                      <w:sz w:val="22"/>
                      <w:szCs w:val="22"/>
                    </w:rPr>
                  </w:pPr>
                  <w:r w:rsidRPr="005F11DA">
                    <w:rPr>
                      <w:rFonts w:cs="Arial"/>
                      <w:sz w:val="22"/>
                      <w:szCs w:val="22"/>
                    </w:rPr>
                    <w:t>ADT (</w:t>
                  </w:r>
                  <w:bookmarkStart w:id="0" w:name="Text7"/>
                  <w:r w:rsidRPr="00F907F5">
                    <w:rPr>
                      <w:rFonts w:cs="Arial"/>
                      <w:sz w:val="22"/>
                      <w:szCs w:val="22"/>
                    </w:rPr>
                    <w:t>20</w:t>
                  </w:r>
                  <w:bookmarkEnd w:id="0"/>
                  <w:r w:rsidR="00EB6874">
                    <w:rPr>
                      <w:rFonts w:cs="Arial"/>
                      <w:sz w:val="22"/>
                      <w:szCs w:val="22"/>
                      <w:u w:val="single"/>
                    </w:rPr>
                    <w:t>XX</w:t>
                  </w:r>
                  <w:r w:rsidRPr="00F907F5">
                    <w:rPr>
                      <w:rFonts w:cs="Arial"/>
                      <w:sz w:val="22"/>
                      <w:szCs w:val="22"/>
                    </w:rPr>
                    <w:t>):</w: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t xml:space="preserve"> </w: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begin">
                      <w:ffData>
                        <w:name w:val="Text26"/>
                        <w:enabled/>
                        <w:calcOnExit w:val="0"/>
                        <w:textInput/>
                      </w:ffData>
                    </w:fldChar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instrText xml:space="preserve"> FORMTEXT </w:instrTex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separate"/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end"/>
                  </w:r>
                </w:p>
              </w:tc>
              <w:tc>
                <w:tcPr>
                  <w:tcW w:w="4590" w:type="dxa"/>
                  <w:hideMark/>
                </w:tcPr>
                <w:p w14:paraId="1BA65E4D" w14:textId="5615E3CF" w:rsidR="00E028BD" w:rsidRPr="005F11DA" w:rsidRDefault="00E028BD" w:rsidP="00120C74">
                  <w:pPr>
                    <w:rPr>
                      <w:rFonts w:cs="Arial"/>
                      <w:sz w:val="22"/>
                      <w:szCs w:val="22"/>
                      <w:u w:val="single"/>
                    </w:rPr>
                  </w:pPr>
                  <w:r w:rsidRPr="005F11DA">
                    <w:rPr>
                      <w:rFonts w:cs="Arial"/>
                      <w:sz w:val="22"/>
                      <w:szCs w:val="22"/>
                    </w:rPr>
                    <w:t xml:space="preserve">D: </w:t>
                  </w:r>
                  <w:r>
                    <w:rPr>
                      <w:rFonts w:cs="Arial"/>
                      <w:sz w:val="22"/>
                      <w:szCs w:val="22"/>
                      <w:u w:val="single"/>
                    </w:rPr>
                    <w:fldChar w:fldCharType="begin">
                      <w:ffData>
                        <w:name w:val="Text24"/>
                        <w:enabled/>
                        <w:calcOnExit w:val="0"/>
                        <w:textInput>
                          <w:default w:val="_ / _"/>
                        </w:textInput>
                      </w:ffData>
                    </w:fldChar>
                  </w:r>
                  <w:bookmarkStart w:id="1" w:name="Text24"/>
                  <w:r>
                    <w:rPr>
                      <w:rFonts w:cs="Arial"/>
                      <w:sz w:val="22"/>
                      <w:szCs w:val="22"/>
                      <w:u w:val="single"/>
                    </w:rPr>
                    <w:instrText xml:space="preserve"> FORMTEXT </w:instrText>
                  </w:r>
                  <w:r>
                    <w:rPr>
                      <w:rFonts w:cs="Arial"/>
                      <w:sz w:val="22"/>
                      <w:szCs w:val="22"/>
                      <w:u w:val="single"/>
                    </w:rPr>
                  </w:r>
                  <w:r>
                    <w:rPr>
                      <w:rFonts w:cs="Arial"/>
                      <w:sz w:val="22"/>
                      <w:szCs w:val="22"/>
                      <w:u w:val="single"/>
                    </w:rPr>
                    <w:fldChar w:fldCharType="separate"/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</w:rPr>
                    <w:t>_ / _</w:t>
                  </w:r>
                  <w:r>
                    <w:rPr>
                      <w:rFonts w:cs="Arial"/>
                      <w:sz w:val="22"/>
                      <w:szCs w:val="22"/>
                      <w:u w:val="single"/>
                    </w:rPr>
                    <w:fldChar w:fldCharType="end"/>
                  </w:r>
                  <w:bookmarkEnd w:id="1"/>
                </w:p>
              </w:tc>
            </w:tr>
            <w:tr w:rsidR="00E028BD" w:rsidRPr="005F11DA" w14:paraId="10FF78B3" w14:textId="77777777" w:rsidTr="00E028BD">
              <w:tc>
                <w:tcPr>
                  <w:tcW w:w="1908" w:type="dxa"/>
                </w:tcPr>
                <w:p w14:paraId="3A589DE9" w14:textId="77777777" w:rsidR="00E028BD" w:rsidRPr="005F11DA" w:rsidRDefault="00E028BD" w:rsidP="00120C74">
                  <w:pPr>
                    <w:rPr>
                      <w:rFonts w:cs="Arial"/>
                      <w:sz w:val="22"/>
                      <w:szCs w:val="22"/>
                      <w:lang w:val="fr-FR"/>
                    </w:rPr>
                  </w:pPr>
                </w:p>
              </w:tc>
              <w:tc>
                <w:tcPr>
                  <w:tcW w:w="2862" w:type="dxa"/>
                  <w:hideMark/>
                </w:tcPr>
                <w:p w14:paraId="74AECC95" w14:textId="2FA8665A" w:rsidR="00E028BD" w:rsidRPr="005F11DA" w:rsidRDefault="00E028BD" w:rsidP="00EB6874">
                  <w:pPr>
                    <w:rPr>
                      <w:rFonts w:cs="Arial"/>
                      <w:sz w:val="22"/>
                      <w:szCs w:val="22"/>
                      <w:lang w:val="fr-FR"/>
                    </w:rPr>
                  </w:pPr>
                  <w:r w:rsidRPr="005F11DA">
                    <w:rPr>
                      <w:rFonts w:cs="Arial"/>
                      <w:sz w:val="22"/>
                      <w:szCs w:val="22"/>
                      <w:lang w:val="fr-FR"/>
                    </w:rPr>
                    <w:t>ADT (20</w:t>
                  </w:r>
                  <w:r w:rsidR="00EB6874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t>XX</w:t>
                  </w:r>
                  <w:r w:rsidRPr="005F11DA">
                    <w:rPr>
                      <w:rFonts w:cs="Arial"/>
                      <w:sz w:val="22"/>
                      <w:szCs w:val="22"/>
                      <w:lang w:val="fr-FR"/>
                    </w:rPr>
                    <w:t xml:space="preserve">): </w: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begin">
                      <w:ffData>
                        <w:name w:val="Text26"/>
                        <w:enabled/>
                        <w:calcOnExit w:val="0"/>
                        <w:textInput/>
                      </w:ffData>
                    </w:fldChar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instrText xml:space="preserve"> FORMTEXT </w:instrTex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separate"/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end"/>
                  </w:r>
                </w:p>
              </w:tc>
              <w:tc>
                <w:tcPr>
                  <w:tcW w:w="4590" w:type="dxa"/>
                  <w:hideMark/>
                </w:tcPr>
                <w:p w14:paraId="70EB6145" w14:textId="305982DB" w:rsidR="00E028BD" w:rsidRPr="005F11DA" w:rsidRDefault="00E028BD" w:rsidP="00120C74">
                  <w:pPr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</w:pPr>
                  <w:r w:rsidRPr="005F11DA">
                    <w:rPr>
                      <w:rFonts w:cs="Arial"/>
                      <w:sz w:val="22"/>
                      <w:szCs w:val="22"/>
                      <w:lang w:val="fr-FR"/>
                    </w:rPr>
                    <w:t xml:space="preserve">T: </w: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bookmarkStart w:id="2" w:name="Text27"/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instrText xml:space="preserve"> FORMTEXT </w:instrText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</w:r>
                  <w:r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separate"/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Pr="005F11DA">
                    <w:rPr>
                      <w:rFonts w:cs="Arial"/>
                      <w:sz w:val="22"/>
                      <w:szCs w:val="22"/>
                    </w:rPr>
                    <w:fldChar w:fldCharType="end"/>
                  </w:r>
                  <w:bookmarkEnd w:id="2"/>
                  <w:r>
                    <w:rPr>
                      <w:rFonts w:cs="Arial"/>
                      <w:sz w:val="22"/>
                      <w:szCs w:val="22"/>
                    </w:rPr>
                    <w:t>%</w:t>
                  </w:r>
                </w:p>
              </w:tc>
            </w:tr>
            <w:tr w:rsidR="00E028BD" w:rsidRPr="005F11DA" w14:paraId="74DAD670" w14:textId="77777777" w:rsidTr="00E028BD">
              <w:tc>
                <w:tcPr>
                  <w:tcW w:w="1908" w:type="dxa"/>
                </w:tcPr>
                <w:p w14:paraId="33C61C68" w14:textId="77777777" w:rsidR="00E028BD" w:rsidRPr="005F11DA" w:rsidRDefault="00584E92" w:rsidP="00120C74">
                  <w:pPr>
                    <w:rPr>
                      <w:rFonts w:cs="Arial"/>
                      <w:sz w:val="22"/>
                      <w:szCs w:val="22"/>
                      <w:lang w:val="fr-FR"/>
                    </w:rPr>
                  </w:pPr>
                  <w:r>
                    <w:rPr>
                      <w:rFonts w:cs="Arial"/>
                      <w:sz w:val="22"/>
                      <w:szCs w:val="22"/>
                      <w:lang w:val="fr-FR"/>
                    </w:rPr>
                    <w:t xml:space="preserve">     </w:t>
                  </w:r>
                </w:p>
              </w:tc>
              <w:tc>
                <w:tcPr>
                  <w:tcW w:w="2862" w:type="dxa"/>
                  <w:hideMark/>
                </w:tcPr>
                <w:p w14:paraId="523C9028" w14:textId="11C3935A" w:rsidR="00E028BD" w:rsidRPr="005F11DA" w:rsidRDefault="00584E92" w:rsidP="00120C74">
                  <w:pPr>
                    <w:rPr>
                      <w:rFonts w:cs="Arial"/>
                      <w:sz w:val="22"/>
                      <w:szCs w:val="22"/>
                      <w:lang w:val="fr-FR"/>
                    </w:rPr>
                  </w:pPr>
                  <w:r>
                    <w:rPr>
                      <w:rFonts w:cs="Arial"/>
                      <w:sz w:val="22"/>
                      <w:szCs w:val="22"/>
                      <w:lang w:val="fr-FR"/>
                    </w:rPr>
                    <w:t xml:space="preserve">        </w:t>
                  </w:r>
                  <w:r w:rsidR="008654F6">
                    <w:rPr>
                      <w:rFonts w:cs="Arial"/>
                      <w:sz w:val="22"/>
                      <w:szCs w:val="22"/>
                      <w:lang w:val="fr-FR"/>
                    </w:rPr>
                    <w:t xml:space="preserve"> </w:t>
                  </w:r>
                  <w:r>
                    <w:rPr>
                      <w:rFonts w:cs="Arial"/>
                      <w:sz w:val="22"/>
                      <w:szCs w:val="22"/>
                      <w:lang w:val="fr-FR"/>
                    </w:rPr>
                    <w:t xml:space="preserve">  DHV:</w:t>
                  </w:r>
                  <w:r w:rsidR="00E028BD" w:rsidRPr="005F11DA">
                    <w:rPr>
                      <w:rFonts w:cs="Arial"/>
                      <w:sz w:val="22"/>
                      <w:szCs w:val="22"/>
                      <w:lang w:val="fr-FR"/>
                    </w:rPr>
                    <w:t xml:space="preserve">  </w:t>
                  </w:r>
                  <w:r w:rsidR="00E028BD"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/>
                      </w:ffData>
                    </w:fldChar>
                  </w:r>
                  <w:r w:rsidR="00E028BD"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instrText xml:space="preserve"> FORMTEXT </w:instrText>
                  </w:r>
                  <w:r w:rsidR="00E028BD"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</w:r>
                  <w:r w:rsidR="00E028BD"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separate"/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80096D">
                    <w:rPr>
                      <w:rFonts w:cs="Arial"/>
                      <w:noProof/>
                      <w:sz w:val="22"/>
                      <w:szCs w:val="22"/>
                      <w:u w:val="single"/>
                      <w:lang w:val="fr-FR"/>
                    </w:rPr>
                    <w:t> </w:t>
                  </w:r>
                  <w:r w:rsidR="00E028BD" w:rsidRPr="005F11DA"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  <w:fldChar w:fldCharType="end"/>
                  </w:r>
                </w:p>
              </w:tc>
              <w:tc>
                <w:tcPr>
                  <w:tcW w:w="4590" w:type="dxa"/>
                  <w:hideMark/>
                </w:tcPr>
                <w:p w14:paraId="78732838" w14:textId="77777777" w:rsidR="00E028BD" w:rsidRPr="005F11DA" w:rsidRDefault="00E028BD" w:rsidP="00120C74">
                  <w:pPr>
                    <w:rPr>
                      <w:rFonts w:cs="Arial"/>
                      <w:sz w:val="22"/>
                      <w:szCs w:val="22"/>
                      <w:u w:val="single"/>
                      <w:lang w:val="fr-FR"/>
                    </w:rPr>
                  </w:pPr>
                </w:p>
              </w:tc>
            </w:tr>
          </w:tbl>
          <w:p w14:paraId="0A618EB0" w14:textId="77777777" w:rsidR="00E028BD" w:rsidRDefault="00E028BD" w:rsidP="0095624A">
            <w:pPr>
              <w:tabs>
                <w:tab w:val="left" w:pos="720"/>
                <w:tab w:val="left" w:pos="1800"/>
              </w:tabs>
              <w:rPr>
                <w:rFonts w:cs="Arial"/>
                <w:sz w:val="22"/>
                <w:szCs w:val="22"/>
              </w:rPr>
            </w:pPr>
          </w:p>
        </w:tc>
      </w:tr>
      <w:tr w:rsidR="00E028BD" w14:paraId="3A5CF96B" w14:textId="77777777" w:rsidTr="00FF57CB">
        <w:tc>
          <w:tcPr>
            <w:tcW w:w="3060" w:type="dxa"/>
          </w:tcPr>
          <w:p w14:paraId="61B7AE63" w14:textId="77777777" w:rsidR="00E028BD" w:rsidRPr="00EB6874" w:rsidRDefault="003B6CC9" w:rsidP="0095624A">
            <w:pPr>
              <w:jc w:val="right"/>
              <w:rPr>
                <w:rFonts w:cs="Arial"/>
                <w:b/>
                <w:sz w:val="22"/>
                <w:szCs w:val="22"/>
              </w:rPr>
            </w:pPr>
            <w:r w:rsidRPr="00EB6874">
              <w:rPr>
                <w:rFonts w:cs="Arial"/>
                <w:b/>
                <w:sz w:val="20"/>
              </w:rPr>
              <w:t>Access Control</w:t>
            </w:r>
          </w:p>
        </w:tc>
        <w:tc>
          <w:tcPr>
            <w:tcW w:w="7128" w:type="dxa"/>
          </w:tcPr>
          <w:p w14:paraId="5EA9FD08" w14:textId="77777777" w:rsidR="00E028BD" w:rsidRPr="005F11DA" w:rsidRDefault="003B6CC9" w:rsidP="0095624A">
            <w:pPr>
              <w:tabs>
                <w:tab w:val="center" w:pos="4036"/>
              </w:tabs>
              <w:ind w:left="90"/>
              <w:rPr>
                <w:rFonts w:cs="Arial"/>
                <w:sz w:val="22"/>
                <w:szCs w:val="22"/>
              </w:rPr>
            </w:pPr>
            <w:r w:rsidRPr="003B6CC9">
              <w:rPr>
                <w:rFonts w:cs="Arial"/>
                <w:sz w:val="22"/>
                <w:szCs w:val="22"/>
              </w:rPr>
              <w:t>None</w:t>
            </w:r>
            <w:sdt>
              <w:sdtPr>
                <w:rPr>
                  <w:rFonts w:cs="Arial"/>
                  <w:sz w:val="22"/>
                  <w:szCs w:val="22"/>
                </w:rPr>
                <w:id w:val="-580054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B6CC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3B6CC9">
              <w:rPr>
                <w:rFonts w:cs="Arial"/>
                <w:sz w:val="22"/>
                <w:szCs w:val="22"/>
              </w:rPr>
              <w:t xml:space="preserve">               Partial </w:t>
            </w:r>
            <w:sdt>
              <w:sdtPr>
                <w:rPr>
                  <w:rFonts w:cs="Arial"/>
                  <w:sz w:val="22"/>
                  <w:szCs w:val="22"/>
                </w:rPr>
                <w:id w:val="-1876535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B6CC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3B6CC9">
              <w:rPr>
                <w:rFonts w:cs="Arial"/>
                <w:sz w:val="22"/>
                <w:szCs w:val="22"/>
              </w:rPr>
              <w:t xml:space="preserve">              Full</w:t>
            </w:r>
            <w:sdt>
              <w:sdtPr>
                <w:rPr>
                  <w:rFonts w:cs="Arial"/>
                  <w:sz w:val="22"/>
                  <w:szCs w:val="22"/>
                </w:rPr>
                <w:id w:val="1884746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B6CC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3B6CC9">
              <w:rPr>
                <w:rFonts w:cs="Arial"/>
                <w:sz w:val="22"/>
                <w:szCs w:val="22"/>
              </w:rPr>
              <w:t xml:space="preserve">          </w:t>
            </w:r>
            <w:r w:rsidR="0095624A">
              <w:rPr>
                <w:rFonts w:cs="Arial"/>
                <w:sz w:val="22"/>
                <w:szCs w:val="22"/>
              </w:rPr>
              <w:tab/>
            </w:r>
          </w:p>
        </w:tc>
      </w:tr>
      <w:tr w:rsidR="0095624A" w:rsidRPr="00AF3DAA" w14:paraId="1012126E" w14:textId="77777777" w:rsidTr="00FF57CB">
        <w:tc>
          <w:tcPr>
            <w:tcW w:w="3060" w:type="dxa"/>
          </w:tcPr>
          <w:p w14:paraId="1BD94BB9" w14:textId="77777777" w:rsidR="0095624A" w:rsidRPr="00EB6874" w:rsidRDefault="003B6CC9" w:rsidP="003B6CC9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2"/>
                <w:szCs w:val="22"/>
              </w:rPr>
              <w:t>Multi</w:t>
            </w:r>
            <w:r w:rsidR="00E565D1">
              <w:rPr>
                <w:rFonts w:cs="Arial"/>
                <w:b/>
                <w:sz w:val="22"/>
                <w:szCs w:val="22"/>
              </w:rPr>
              <w:t>m</w:t>
            </w:r>
            <w:r>
              <w:rPr>
                <w:rFonts w:cs="Arial"/>
                <w:b/>
                <w:sz w:val="22"/>
                <w:szCs w:val="22"/>
              </w:rPr>
              <w:t xml:space="preserve">odal Design </w:t>
            </w:r>
            <w:r w:rsidR="0095624A" w:rsidRPr="00EB6874">
              <w:rPr>
                <w:rFonts w:cs="Arial"/>
                <w:b/>
                <w:sz w:val="22"/>
                <w:szCs w:val="22"/>
              </w:rPr>
              <w:t xml:space="preserve">Elements Included in the </w:t>
            </w:r>
            <w:r>
              <w:rPr>
                <w:rFonts w:cs="Arial"/>
                <w:b/>
                <w:sz w:val="22"/>
                <w:szCs w:val="22"/>
              </w:rPr>
              <w:t>scope</w:t>
            </w:r>
            <w:r w:rsidR="0095624A" w:rsidRPr="00EB6874">
              <w:rPr>
                <w:rFonts w:cs="Arial"/>
                <w:b/>
                <w:sz w:val="22"/>
                <w:szCs w:val="22"/>
              </w:rPr>
              <w:t xml:space="preserve"> of the Project</w:t>
            </w:r>
          </w:p>
        </w:tc>
        <w:tc>
          <w:tcPr>
            <w:tcW w:w="7128" w:type="dxa"/>
          </w:tcPr>
          <w:p w14:paraId="7A3AC77A" w14:textId="77777777" w:rsidR="0095624A" w:rsidRDefault="00BF6020" w:rsidP="00120C74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Pedestrian </w:t>
            </w:r>
            <w:sdt>
              <w:sdtPr>
                <w:rPr>
                  <w:rFonts w:cs="Arial"/>
                  <w:sz w:val="22"/>
                  <w:szCs w:val="22"/>
                </w:rPr>
                <w:id w:val="-1057079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65D1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      </w:t>
            </w:r>
            <w:r>
              <w:rPr>
                <w:rFonts w:cs="Arial"/>
                <w:sz w:val="22"/>
                <w:szCs w:val="22"/>
              </w:rPr>
              <w:t xml:space="preserve">     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</w:p>
          <w:p w14:paraId="3C039A44" w14:textId="77777777" w:rsidR="00E565D1" w:rsidRDefault="00E565D1" w:rsidP="00E565D1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Pedestrian Signals </w:t>
            </w:r>
            <w:sdt>
              <w:sdtPr>
                <w:rPr>
                  <w:rFonts w:cs="Arial"/>
                  <w:sz w:val="22"/>
                  <w:szCs w:val="22"/>
                </w:rPr>
                <w:id w:val="1542169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      </w:t>
            </w:r>
            <w:r>
              <w:rPr>
                <w:rFonts w:cs="Arial"/>
                <w:sz w:val="22"/>
                <w:szCs w:val="22"/>
              </w:rPr>
              <w:t xml:space="preserve">     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</w:p>
          <w:p w14:paraId="714201C9" w14:textId="77777777" w:rsidR="00E565D1" w:rsidRDefault="00E565D1" w:rsidP="00E565D1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Curb Ramps </w:t>
            </w:r>
            <w:sdt>
              <w:sdtPr>
                <w:rPr>
                  <w:rFonts w:cs="Arial"/>
                  <w:sz w:val="22"/>
                  <w:szCs w:val="22"/>
                </w:rPr>
                <w:id w:val="-594248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      </w:t>
            </w:r>
            <w:r>
              <w:rPr>
                <w:rFonts w:cs="Arial"/>
                <w:sz w:val="22"/>
                <w:szCs w:val="22"/>
              </w:rPr>
              <w:t xml:space="preserve">     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</w:p>
          <w:p w14:paraId="0C4B691E" w14:textId="77777777" w:rsidR="00E565D1" w:rsidRDefault="00E565D1" w:rsidP="00120C74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Shared-Use Paths </w:t>
            </w:r>
            <w:sdt>
              <w:sdtPr>
                <w:rPr>
                  <w:rFonts w:cs="Arial"/>
                  <w:sz w:val="22"/>
                  <w:szCs w:val="22"/>
                </w:rPr>
                <w:id w:val="1827940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      </w:t>
            </w:r>
            <w:r>
              <w:rPr>
                <w:rFonts w:cs="Arial"/>
                <w:sz w:val="22"/>
                <w:szCs w:val="22"/>
              </w:rPr>
              <w:t xml:space="preserve">     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</w:p>
          <w:p w14:paraId="440C695B" w14:textId="77777777" w:rsidR="00BF6020" w:rsidRDefault="00BF6020" w:rsidP="00120C74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New sidewalks </w:t>
            </w:r>
            <w:sdt>
              <w:sdtPr>
                <w:rPr>
                  <w:rFonts w:cs="Arial"/>
                  <w:sz w:val="22"/>
                  <w:szCs w:val="22"/>
                </w:rPr>
                <w:id w:val="1971169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      </w:t>
            </w:r>
            <w:r>
              <w:rPr>
                <w:rFonts w:cs="Arial"/>
                <w:sz w:val="22"/>
                <w:szCs w:val="22"/>
              </w:rPr>
              <w:t xml:space="preserve">     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</w:p>
          <w:p w14:paraId="2B32B083" w14:textId="2092DC6F" w:rsidR="00BF6020" w:rsidRDefault="00BF6020" w:rsidP="00120C74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Non-motorized Enhancement </w:t>
            </w:r>
            <w:sdt>
              <w:sdtPr>
                <w:rPr>
                  <w:rFonts w:cs="Arial"/>
                  <w:sz w:val="22"/>
                  <w:szCs w:val="22"/>
                </w:rPr>
                <w:id w:val="-970970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52AA4D02" w14:textId="77777777" w:rsidR="00BF6020" w:rsidRDefault="00BF6020" w:rsidP="00BF6020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Bicycle </w:t>
            </w:r>
            <w:sdt>
              <w:sdtPr>
                <w:rPr>
                  <w:rFonts w:cs="Arial"/>
                  <w:sz w:val="22"/>
                  <w:szCs w:val="22"/>
                </w:rPr>
                <w:id w:val="-80138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cs="Arial"/>
                <w:sz w:val="22"/>
                <w:szCs w:val="22"/>
              </w:rPr>
              <w:t xml:space="preserve">     (including bike route/lane, tract addition to existing</w:t>
            </w:r>
          </w:p>
          <w:p w14:paraId="6A592123" w14:textId="77777777" w:rsidR="00BF6020" w:rsidRDefault="00BF6020" w:rsidP="00120C74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                   roadway facility)</w:t>
            </w:r>
          </w:p>
          <w:p w14:paraId="78592CA1" w14:textId="77777777" w:rsidR="0095624A" w:rsidRPr="009C7CA2" w:rsidRDefault="00BF6020" w:rsidP="00120C74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 w:rsidRPr="00AF3DAA">
              <w:rPr>
                <w:rFonts w:cs="Arial"/>
                <w:sz w:val="22"/>
                <w:szCs w:val="22"/>
              </w:rPr>
              <w:t xml:space="preserve">        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95624A" w:rsidRPr="00AF3DAA" w14:paraId="578AFB0F" w14:textId="77777777" w:rsidTr="0053165D">
        <w:trPr>
          <w:trHeight w:val="288"/>
        </w:trPr>
        <w:tc>
          <w:tcPr>
            <w:tcW w:w="3060" w:type="dxa"/>
            <w:vAlign w:val="center"/>
          </w:tcPr>
          <w:p w14:paraId="2059B5D8" w14:textId="77777777" w:rsidR="0095624A" w:rsidRPr="00EB6874" w:rsidRDefault="003B6CC9" w:rsidP="003B6CC9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0"/>
              </w:rPr>
            </w:pPr>
            <w:r w:rsidRPr="00EB6874">
              <w:rPr>
                <w:rFonts w:cs="Arial"/>
                <w:b/>
                <w:sz w:val="22"/>
                <w:szCs w:val="22"/>
              </w:rPr>
              <w:t>Bus Route</w:t>
            </w:r>
            <w:r w:rsidRPr="00EB6874">
              <w:rPr>
                <w:rFonts w:cs="Arial"/>
                <w:b/>
                <w:sz w:val="20"/>
              </w:rPr>
              <w:t xml:space="preserve"> </w:t>
            </w:r>
          </w:p>
        </w:tc>
        <w:tc>
          <w:tcPr>
            <w:tcW w:w="7128" w:type="dxa"/>
            <w:vAlign w:val="center"/>
          </w:tcPr>
          <w:p w14:paraId="2CA1D592" w14:textId="40656F4D" w:rsidR="0095624A" w:rsidRPr="00AF3DAA" w:rsidRDefault="003B6CC9" w:rsidP="00120C74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3B6CC9">
              <w:rPr>
                <w:rFonts w:cs="Arial"/>
                <w:sz w:val="22"/>
                <w:szCs w:val="22"/>
              </w:rPr>
              <w:t>Yes</w:t>
            </w:r>
            <w:r w:rsidR="00F2586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439411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3B6CC9">
              <w:rPr>
                <w:rFonts w:cs="Arial"/>
                <w:sz w:val="22"/>
                <w:szCs w:val="22"/>
              </w:rPr>
              <w:t xml:space="preserve">                No </w:t>
            </w:r>
            <w:sdt>
              <w:sdtPr>
                <w:rPr>
                  <w:rFonts w:cs="Arial"/>
                  <w:sz w:val="22"/>
                  <w:szCs w:val="22"/>
                </w:rPr>
                <w:id w:val="479113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14:paraId="09CE510F" w14:textId="77777777" w:rsidR="00566D3A" w:rsidRDefault="00566D3A" w:rsidP="0071350F">
      <w:pPr>
        <w:tabs>
          <w:tab w:val="left" w:pos="1440"/>
          <w:tab w:val="left" w:pos="7920"/>
        </w:tabs>
        <w:rPr>
          <w:rFonts w:cs="Arial"/>
          <w:b/>
          <w:sz w:val="22"/>
          <w:szCs w:val="22"/>
        </w:rPr>
      </w:pPr>
    </w:p>
    <w:p w14:paraId="4B08616C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1B8E562F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3E8D1CC5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46958749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7173CD90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02A2098C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1D54F9A2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5FF9710D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7F72EF36" w14:textId="77777777" w:rsidR="00BF6020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  <w:u w:val="single"/>
        </w:rPr>
      </w:pPr>
    </w:p>
    <w:p w14:paraId="774FF59B" w14:textId="77777777" w:rsidR="009528C2" w:rsidRDefault="00BF6020" w:rsidP="00BF6020">
      <w:pPr>
        <w:tabs>
          <w:tab w:val="left" w:pos="1440"/>
          <w:tab w:val="left" w:pos="7920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518E396A" w14:textId="77777777" w:rsidR="009528C2" w:rsidRDefault="009528C2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br w:type="page"/>
      </w:r>
    </w:p>
    <w:p w14:paraId="583D65F5" w14:textId="77777777" w:rsidR="008A5C69" w:rsidRDefault="008A5C69" w:rsidP="00657ABA">
      <w:pPr>
        <w:tabs>
          <w:tab w:val="left" w:pos="990"/>
          <w:tab w:val="left" w:pos="1800"/>
          <w:tab w:val="left" w:pos="4230"/>
        </w:tabs>
        <w:ind w:left="90"/>
        <w:rPr>
          <w:rFonts w:cs="Arial"/>
          <w:b/>
          <w:caps/>
          <w:sz w:val="22"/>
          <w:szCs w:val="22"/>
        </w:rPr>
      </w:pPr>
    </w:p>
    <w:p w14:paraId="467D48A9" w14:textId="77777777" w:rsidR="00540CC8" w:rsidRDefault="00540CC8" w:rsidP="00657ABA">
      <w:pPr>
        <w:tabs>
          <w:tab w:val="left" w:pos="990"/>
          <w:tab w:val="left" w:pos="1800"/>
          <w:tab w:val="left" w:pos="4230"/>
        </w:tabs>
        <w:ind w:left="90"/>
        <w:rPr>
          <w:rFonts w:cs="Arial"/>
          <w:b/>
          <w:caps/>
          <w:sz w:val="22"/>
          <w:szCs w:val="22"/>
        </w:rPr>
      </w:pPr>
    </w:p>
    <w:tbl>
      <w:tblPr>
        <w:tblW w:w="1014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40"/>
        <w:gridCol w:w="1260"/>
        <w:gridCol w:w="2317"/>
        <w:gridCol w:w="2430"/>
      </w:tblGrid>
      <w:tr w:rsidR="00F2586A" w:rsidRPr="005F11DA" w14:paraId="5441869F" w14:textId="77777777" w:rsidTr="00F2586A">
        <w:tc>
          <w:tcPr>
            <w:tcW w:w="10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C2D69B" w:themeFill="accent3" w:themeFillTint="99"/>
            <w:vAlign w:val="bottom"/>
          </w:tcPr>
          <w:p w14:paraId="4F59615F" w14:textId="77777777" w:rsidR="00F2586A" w:rsidRDefault="00F2586A" w:rsidP="00B712C0">
            <w:pPr>
              <w:tabs>
                <w:tab w:val="left" w:pos="720"/>
                <w:tab w:val="left" w:pos="1800"/>
              </w:tabs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GEOMETRIC DESIGN NON-CONTROLLING ELEMENT CRITERIA</w:t>
            </w:r>
          </w:p>
          <w:p w14:paraId="32F95B85" w14:textId="77777777" w:rsidR="00F2586A" w:rsidRDefault="00F2586A" w:rsidP="00B712C0">
            <w:pPr>
              <w:tabs>
                <w:tab w:val="left" w:pos="720"/>
                <w:tab w:val="left" w:pos="1800"/>
              </w:tabs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All applicable non-controlling elements must be </w:t>
            </w:r>
            <w:r w:rsidRPr="0095624A">
              <w:rPr>
                <w:rFonts w:cs="Arial"/>
                <w:b/>
                <w:szCs w:val="24"/>
              </w:rPr>
              <w:t xml:space="preserve"> </w:t>
            </w:r>
            <w:r>
              <w:rPr>
                <w:rFonts w:cs="Arial"/>
                <w:b/>
                <w:szCs w:val="24"/>
              </w:rPr>
              <w:t>c</w:t>
            </w:r>
            <w:r w:rsidRPr="0095624A">
              <w:rPr>
                <w:rFonts w:cs="Arial"/>
                <w:b/>
                <w:szCs w:val="24"/>
              </w:rPr>
              <w:t>ompleted</w:t>
            </w:r>
            <w:r>
              <w:rPr>
                <w:rFonts w:cs="Arial"/>
                <w:b/>
                <w:szCs w:val="24"/>
              </w:rPr>
              <w:t xml:space="preserve"> for </w:t>
            </w:r>
          </w:p>
          <w:p w14:paraId="2338C746" w14:textId="77777777" w:rsidR="00F2586A" w:rsidRDefault="00F2586A" w:rsidP="00B712C0">
            <w:pPr>
              <w:tabs>
                <w:tab w:val="left" w:pos="720"/>
                <w:tab w:val="left" w:pos="1800"/>
              </w:tabs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Design Waiver requests </w:t>
            </w:r>
          </w:p>
        </w:tc>
      </w:tr>
      <w:tr w:rsidR="00F2586A" w:rsidRPr="005F11DA" w14:paraId="05C96A90" w14:textId="77777777" w:rsidTr="00F2586A">
        <w:tc>
          <w:tcPr>
            <w:tcW w:w="4140" w:type="dxa"/>
            <w:tcBorders>
              <w:top w:val="single" w:sz="4" w:space="0" w:color="auto"/>
            </w:tcBorders>
            <w:vAlign w:val="bottom"/>
          </w:tcPr>
          <w:p w14:paraId="70D65275" w14:textId="77777777" w:rsidR="00F2586A" w:rsidRPr="005F11DA" w:rsidRDefault="00F2586A" w:rsidP="00F2586A">
            <w:pPr>
              <w:rPr>
                <w:rFonts w:cs="Arial"/>
                <w:sz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14:paraId="69264465" w14:textId="77777777" w:rsidR="00F2586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cs="Arial"/>
                <w:b/>
                <w:sz w:val="22"/>
              </w:rPr>
              <w:t xml:space="preserve">  Existing</w:t>
            </w:r>
          </w:p>
        </w:tc>
        <w:tc>
          <w:tcPr>
            <w:tcW w:w="2317" w:type="dxa"/>
            <w:tcBorders>
              <w:top w:val="single" w:sz="4" w:space="0" w:color="auto"/>
            </w:tcBorders>
            <w:vAlign w:val="bottom"/>
          </w:tcPr>
          <w:p w14:paraId="7C1AB420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cs="Arial"/>
                <w:b/>
                <w:sz w:val="22"/>
              </w:rPr>
              <w:t>Proposed</w:t>
            </w:r>
          </w:p>
        </w:tc>
        <w:tc>
          <w:tcPr>
            <w:tcW w:w="2430" w:type="dxa"/>
            <w:tcBorders>
              <w:top w:val="single" w:sz="4" w:space="0" w:color="auto"/>
            </w:tcBorders>
            <w:vAlign w:val="bottom"/>
          </w:tcPr>
          <w:p w14:paraId="277D1CDF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cs="Arial"/>
                <w:b/>
                <w:sz w:val="22"/>
              </w:rPr>
              <w:t>Waiver</w:t>
            </w:r>
          </w:p>
        </w:tc>
      </w:tr>
      <w:tr w:rsidR="00F2586A" w:rsidRPr="005F11DA" w14:paraId="745792C2" w14:textId="77777777" w:rsidTr="00F2586A">
        <w:tc>
          <w:tcPr>
            <w:tcW w:w="4140" w:type="dxa"/>
            <w:vAlign w:val="bottom"/>
            <w:hideMark/>
          </w:tcPr>
          <w:p w14:paraId="1B09B7BC" w14:textId="77777777" w:rsidR="00F2586A" w:rsidRPr="005F11DA" w:rsidRDefault="00F2586A" w:rsidP="00F2586A">
            <w:pPr>
              <w:rPr>
                <w:rFonts w:cs="Arial"/>
                <w:b/>
                <w:color w:val="0000FF"/>
                <w:sz w:val="20"/>
              </w:rPr>
            </w:pPr>
            <w:r>
              <w:rPr>
                <w:rFonts w:cs="Arial"/>
                <w:sz w:val="22"/>
                <w:szCs w:val="22"/>
              </w:rPr>
              <w:t xml:space="preserve">Passing </w:t>
            </w:r>
            <w:r w:rsidRPr="005F11DA">
              <w:rPr>
                <w:rFonts w:cs="Arial"/>
                <w:sz w:val="22"/>
                <w:szCs w:val="22"/>
              </w:rPr>
              <w:t>Sight Distance:</w:t>
            </w:r>
          </w:p>
        </w:tc>
        <w:tc>
          <w:tcPr>
            <w:tcW w:w="1260" w:type="dxa"/>
            <w:vAlign w:val="bottom"/>
            <w:hideMark/>
          </w:tcPr>
          <w:p w14:paraId="5EDA5B38" w14:textId="59480A9B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317" w:type="dxa"/>
            <w:vAlign w:val="bottom"/>
            <w:hideMark/>
          </w:tcPr>
          <w:p w14:paraId="79EA6ED3" w14:textId="10B02623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430" w:type="dxa"/>
            <w:vAlign w:val="bottom"/>
          </w:tcPr>
          <w:p w14:paraId="31AA7BAE" w14:textId="1A0C330C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3BF7310C" w14:textId="77777777" w:rsidTr="00F2586A">
        <w:tc>
          <w:tcPr>
            <w:tcW w:w="4140" w:type="dxa"/>
            <w:vAlign w:val="bottom"/>
            <w:hideMark/>
          </w:tcPr>
          <w:p w14:paraId="5EA6006E" w14:textId="77777777" w:rsidR="00F2586A" w:rsidRPr="00E419C9" w:rsidRDefault="00F2586A" w:rsidP="00F2586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Crest/Sag </w:t>
            </w:r>
            <w:r w:rsidRPr="005F11DA">
              <w:rPr>
                <w:rFonts w:cs="Arial"/>
                <w:sz w:val="22"/>
                <w:szCs w:val="22"/>
              </w:rPr>
              <w:t>Vertical Curve</w:t>
            </w:r>
            <w:r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1260" w:type="dxa"/>
            <w:vAlign w:val="bottom"/>
            <w:hideMark/>
          </w:tcPr>
          <w:p w14:paraId="216B61CA" w14:textId="182A158E" w:rsidR="00F2586A" w:rsidRPr="00E419C9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317" w:type="dxa"/>
            <w:vAlign w:val="bottom"/>
            <w:hideMark/>
          </w:tcPr>
          <w:p w14:paraId="2F935674" w14:textId="39A7874B" w:rsidR="00F2586A" w:rsidRPr="00E419C9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430" w:type="dxa"/>
            <w:vAlign w:val="bottom"/>
          </w:tcPr>
          <w:p w14:paraId="42687256" w14:textId="2FF6141E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40CC8" w14:paraId="64455200" w14:textId="77777777" w:rsidTr="00F2586A">
        <w:tc>
          <w:tcPr>
            <w:tcW w:w="4140" w:type="dxa"/>
            <w:vAlign w:val="bottom"/>
            <w:hideMark/>
          </w:tcPr>
          <w:p w14:paraId="1521711A" w14:textId="77777777" w:rsidR="00F2586A" w:rsidRDefault="00F2586A" w:rsidP="00F2586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Design vehicle:</w:t>
            </w:r>
          </w:p>
        </w:tc>
        <w:tc>
          <w:tcPr>
            <w:tcW w:w="1260" w:type="dxa"/>
            <w:vAlign w:val="bottom"/>
            <w:hideMark/>
          </w:tcPr>
          <w:p w14:paraId="3EFCC0D2" w14:textId="4257E92A" w:rsidR="00F2586A" w:rsidRPr="00540CC8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317" w:type="dxa"/>
            <w:vAlign w:val="bottom"/>
            <w:hideMark/>
          </w:tcPr>
          <w:p w14:paraId="017E11FB" w14:textId="1B54CC5D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430" w:type="dxa"/>
            <w:vAlign w:val="bottom"/>
          </w:tcPr>
          <w:p w14:paraId="5C848DEB" w14:textId="2DA1ADF1" w:rsidR="00F2586A" w:rsidRPr="00E419C9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1A641699" w14:textId="77777777" w:rsidTr="00F2586A">
        <w:trPr>
          <w:trHeight w:val="243"/>
        </w:trPr>
        <w:tc>
          <w:tcPr>
            <w:tcW w:w="4140" w:type="dxa"/>
            <w:vAlign w:val="bottom"/>
            <w:hideMark/>
          </w:tcPr>
          <w:p w14:paraId="5267C94D" w14:textId="77777777" w:rsidR="00F2586A" w:rsidRPr="00540CC8" w:rsidRDefault="00F2586A" w:rsidP="00F2586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Clear Zone width:</w:t>
            </w:r>
          </w:p>
        </w:tc>
        <w:tc>
          <w:tcPr>
            <w:tcW w:w="1260" w:type="dxa"/>
            <w:vAlign w:val="bottom"/>
            <w:hideMark/>
          </w:tcPr>
          <w:p w14:paraId="72A2801D" w14:textId="031FAAAE" w:rsidR="00F2586A" w:rsidRPr="00540CC8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317" w:type="dxa"/>
            <w:vAlign w:val="bottom"/>
            <w:hideMark/>
          </w:tcPr>
          <w:p w14:paraId="5F19BD03" w14:textId="6136B9AF" w:rsidR="00F2586A" w:rsidRPr="00540CC8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430" w:type="dxa"/>
            <w:vAlign w:val="bottom"/>
          </w:tcPr>
          <w:p w14:paraId="79750C41" w14:textId="08000CEC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42DE1A84" w14:textId="77777777" w:rsidTr="00F2586A">
        <w:tc>
          <w:tcPr>
            <w:tcW w:w="4140" w:type="dxa"/>
            <w:vAlign w:val="bottom"/>
          </w:tcPr>
          <w:p w14:paraId="0CC39E29" w14:textId="77777777" w:rsidR="00F2586A" w:rsidRDefault="00F2586A" w:rsidP="00F2586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Other: </w:t>
            </w:r>
          </w:p>
        </w:tc>
        <w:tc>
          <w:tcPr>
            <w:tcW w:w="1260" w:type="dxa"/>
            <w:vAlign w:val="bottom"/>
          </w:tcPr>
          <w:p w14:paraId="479755AC" w14:textId="64C26D98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317" w:type="dxa"/>
            <w:vAlign w:val="bottom"/>
          </w:tcPr>
          <w:p w14:paraId="13BE8BF7" w14:textId="3FA1AE19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430" w:type="dxa"/>
            <w:vAlign w:val="bottom"/>
          </w:tcPr>
          <w:p w14:paraId="100C4C77" w14:textId="0BDE8908" w:rsidR="00F2586A" w:rsidRPr="00540CC8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59AB514B" w14:textId="77777777" w:rsidTr="00F2586A">
        <w:tc>
          <w:tcPr>
            <w:tcW w:w="4140" w:type="dxa"/>
            <w:vAlign w:val="bottom"/>
          </w:tcPr>
          <w:p w14:paraId="5DAC1703" w14:textId="77777777" w:rsidR="00F2586A" w:rsidRDefault="00F2586A" w:rsidP="00F2586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260" w:type="dxa"/>
            <w:vAlign w:val="bottom"/>
          </w:tcPr>
          <w:p w14:paraId="2DFBBEDC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317" w:type="dxa"/>
            <w:vAlign w:val="bottom"/>
          </w:tcPr>
          <w:p w14:paraId="2DD5BF8F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430" w:type="dxa"/>
            <w:vAlign w:val="bottom"/>
          </w:tcPr>
          <w:p w14:paraId="7C22AF48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rPr>
                <w:rFonts w:ascii="Times New Roman" w:hAnsi="Times New Roman"/>
                <w:sz w:val="20"/>
              </w:rPr>
            </w:pPr>
          </w:p>
        </w:tc>
      </w:tr>
    </w:tbl>
    <w:p w14:paraId="1C5A9911" w14:textId="77777777" w:rsidR="005070DE" w:rsidRPr="00503438" w:rsidRDefault="005070DE" w:rsidP="00503661">
      <w:pPr>
        <w:tabs>
          <w:tab w:val="left" w:pos="990"/>
          <w:tab w:val="left" w:pos="1800"/>
          <w:tab w:val="left" w:pos="4230"/>
        </w:tabs>
        <w:rPr>
          <w:rFonts w:cs="Arial"/>
          <w:caps/>
          <w:sz w:val="22"/>
          <w:szCs w:val="22"/>
        </w:rPr>
      </w:pPr>
    </w:p>
    <w:p w14:paraId="5AAEED74" w14:textId="77777777" w:rsidR="007D17F2" w:rsidRPr="00A33EC4" w:rsidRDefault="00A75FF0" w:rsidP="00A33EC4">
      <w:pPr>
        <w:tabs>
          <w:tab w:val="left" w:pos="990"/>
          <w:tab w:val="left" w:pos="1800"/>
          <w:tab w:val="left" w:pos="4230"/>
        </w:tabs>
        <w:ind w:left="90"/>
        <w:rPr>
          <w:rFonts w:cs="Arial"/>
          <w:b/>
          <w:sz w:val="22"/>
        </w:rPr>
      </w:pPr>
      <w:r w:rsidRPr="005F11DA">
        <w:rPr>
          <w:rFonts w:cs="Arial"/>
          <w:b/>
          <w:caps/>
          <w:sz w:val="22"/>
          <w:szCs w:val="22"/>
        </w:rPr>
        <w:tab/>
        <w:t xml:space="preserve"> </w:t>
      </w:r>
      <w:r w:rsidRPr="005F11DA">
        <w:rPr>
          <w:rFonts w:cs="Arial"/>
          <w:b/>
          <w:caps/>
          <w:sz w:val="22"/>
          <w:szCs w:val="22"/>
        </w:rPr>
        <w:tab/>
      </w:r>
    </w:p>
    <w:tbl>
      <w:tblPr>
        <w:tblW w:w="1014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40"/>
        <w:gridCol w:w="1260"/>
        <w:gridCol w:w="270"/>
        <w:gridCol w:w="2497"/>
        <w:gridCol w:w="1980"/>
      </w:tblGrid>
      <w:tr w:rsidR="00F2586A" w14:paraId="1CBCB8CF" w14:textId="77777777" w:rsidTr="00F2586A">
        <w:trPr>
          <w:trHeight w:val="170"/>
        </w:trPr>
        <w:tc>
          <w:tcPr>
            <w:tcW w:w="1014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C2D69B" w:themeFill="accent3" w:themeFillTint="99"/>
          </w:tcPr>
          <w:p w14:paraId="03D85189" w14:textId="77777777" w:rsidR="00F2586A" w:rsidRDefault="00F2586A" w:rsidP="00704DA6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caps/>
                <w:sz w:val="22"/>
                <w:szCs w:val="22"/>
              </w:rPr>
              <w:t>MULTIMODAL FEATURES</w:t>
            </w:r>
          </w:p>
        </w:tc>
      </w:tr>
      <w:tr w:rsidR="00F2586A" w14:paraId="22F5932D" w14:textId="77777777" w:rsidTr="00F2586A">
        <w:tc>
          <w:tcPr>
            <w:tcW w:w="10147" w:type="dxa"/>
            <w:gridSpan w:val="5"/>
            <w:tcBorders>
              <w:top w:val="single" w:sz="4" w:space="0" w:color="auto"/>
            </w:tcBorders>
          </w:tcPr>
          <w:p w14:paraId="0F0A8DFB" w14:textId="77777777" w:rsidR="00F2586A" w:rsidRDefault="00F2586A" w:rsidP="00267FCE">
            <w:pPr>
              <w:tabs>
                <w:tab w:val="left" w:pos="990"/>
                <w:tab w:val="left" w:pos="1800"/>
              </w:tabs>
              <w:rPr>
                <w:rFonts w:cs="Arial"/>
                <w:b/>
                <w:sz w:val="22"/>
              </w:rPr>
            </w:pPr>
            <w:r>
              <w:rPr>
                <w:rFonts w:cs="Arial"/>
                <w:sz w:val="22"/>
              </w:rPr>
              <w:t xml:space="preserve">Facility Type:                                            Roadway </w:t>
            </w:r>
            <w:sdt>
              <w:sdtPr>
                <w:rPr>
                  <w:rFonts w:cs="Arial"/>
                  <w:color w:val="000000"/>
                  <w:sz w:val="22"/>
                </w:rPr>
                <w:id w:val="1471324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2"/>
                  </w:rPr>
                  <w:t>☐</w:t>
                </w:r>
              </w:sdtContent>
            </w:sdt>
            <w:r>
              <w:rPr>
                <w:rFonts w:cs="Arial"/>
                <w:color w:val="000000"/>
                <w:sz w:val="22"/>
              </w:rPr>
              <w:t xml:space="preserve">     Pedestrian </w:t>
            </w:r>
            <w:sdt>
              <w:sdtPr>
                <w:rPr>
                  <w:rFonts w:cs="Arial"/>
                  <w:color w:val="000000"/>
                  <w:sz w:val="22"/>
                </w:rPr>
                <w:id w:val="1615393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2"/>
                  </w:rPr>
                  <w:t>☐</w:t>
                </w:r>
              </w:sdtContent>
            </w:sdt>
            <w:r>
              <w:rPr>
                <w:rFonts w:cs="Arial"/>
                <w:color w:val="000000"/>
                <w:sz w:val="22"/>
              </w:rPr>
              <w:t xml:space="preserve">     Bicycle </w:t>
            </w:r>
            <w:sdt>
              <w:sdtPr>
                <w:rPr>
                  <w:rFonts w:cs="Arial"/>
                  <w:color w:val="000000"/>
                  <w:sz w:val="22"/>
                </w:rPr>
                <w:id w:val="556591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2"/>
                  </w:rPr>
                  <w:t>☐</w:t>
                </w:r>
              </w:sdtContent>
            </w:sdt>
            <w:r>
              <w:rPr>
                <w:rFonts w:cs="Arial"/>
                <w:color w:val="000000"/>
                <w:sz w:val="22"/>
              </w:rPr>
              <w:t xml:space="preserve">     Shared-Use </w:t>
            </w:r>
            <w:sdt>
              <w:sdtPr>
                <w:rPr>
                  <w:rFonts w:cs="Arial"/>
                  <w:color w:val="000000"/>
                  <w:sz w:val="22"/>
                </w:rPr>
                <w:id w:val="379139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2"/>
                  </w:rPr>
                  <w:t>☐</w:t>
                </w:r>
              </w:sdtContent>
            </w:sdt>
          </w:p>
        </w:tc>
      </w:tr>
      <w:tr w:rsidR="00F2586A" w14:paraId="55BF1D5D" w14:textId="77777777" w:rsidTr="00F2586A">
        <w:tc>
          <w:tcPr>
            <w:tcW w:w="4140" w:type="dxa"/>
            <w:tcBorders>
              <w:top w:val="single" w:sz="4" w:space="0" w:color="auto"/>
            </w:tcBorders>
            <w:vAlign w:val="bottom"/>
          </w:tcPr>
          <w:p w14:paraId="421BF9A4" w14:textId="77777777" w:rsidR="00F2586A" w:rsidRPr="005F11DA" w:rsidRDefault="00F2586A" w:rsidP="00F2586A">
            <w:pPr>
              <w:rPr>
                <w:rFonts w:cs="Arial"/>
                <w:sz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14:paraId="4644EFAE" w14:textId="77777777" w:rsidR="00F2586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cs="Arial"/>
                <w:b/>
                <w:sz w:val="22"/>
              </w:rPr>
              <w:t xml:space="preserve">  Existing</w:t>
            </w:r>
          </w:p>
        </w:tc>
        <w:tc>
          <w:tcPr>
            <w:tcW w:w="270" w:type="dxa"/>
            <w:tcBorders>
              <w:top w:val="single" w:sz="4" w:space="0" w:color="auto"/>
            </w:tcBorders>
            <w:vAlign w:val="bottom"/>
          </w:tcPr>
          <w:p w14:paraId="5DABBDA7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tcBorders>
              <w:top w:val="single" w:sz="4" w:space="0" w:color="auto"/>
            </w:tcBorders>
            <w:vAlign w:val="bottom"/>
          </w:tcPr>
          <w:p w14:paraId="20978889" w14:textId="7777777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 w:rsidRPr="005F11DA">
              <w:rPr>
                <w:rFonts w:cs="Arial"/>
                <w:b/>
                <w:sz w:val="22"/>
              </w:rPr>
              <w:t>Proposed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14:paraId="705DB394" w14:textId="65F9197F" w:rsidR="00F2586A" w:rsidRPr="005F11DA" w:rsidRDefault="00051876" w:rsidP="00F2586A">
            <w:pPr>
              <w:tabs>
                <w:tab w:val="left" w:pos="257"/>
                <w:tab w:val="left" w:pos="1800"/>
              </w:tabs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cs="Arial"/>
                <w:b/>
                <w:sz w:val="22"/>
              </w:rPr>
              <w:t>Waiver</w:t>
            </w:r>
          </w:p>
        </w:tc>
      </w:tr>
      <w:tr w:rsidR="00F2586A" w:rsidRPr="005F11DA" w14:paraId="071EADB4" w14:textId="77777777" w:rsidTr="00F2586A">
        <w:tc>
          <w:tcPr>
            <w:tcW w:w="4140" w:type="dxa"/>
            <w:vAlign w:val="bottom"/>
            <w:hideMark/>
          </w:tcPr>
          <w:p w14:paraId="1FD66881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b/>
                <w:color w:val="0000FF"/>
                <w:sz w:val="20"/>
              </w:rPr>
            </w:pPr>
            <w:r>
              <w:rPr>
                <w:rFonts w:cs="Arial"/>
                <w:sz w:val="22"/>
                <w:szCs w:val="22"/>
              </w:rPr>
              <w:t>Curb Shape:</w:t>
            </w:r>
          </w:p>
        </w:tc>
        <w:tc>
          <w:tcPr>
            <w:tcW w:w="1260" w:type="dxa"/>
            <w:vAlign w:val="center"/>
            <w:hideMark/>
          </w:tcPr>
          <w:p w14:paraId="7F73F008" w14:textId="5324E088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center"/>
          </w:tcPr>
          <w:p w14:paraId="1DCC5493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center"/>
          </w:tcPr>
          <w:p w14:paraId="42D55402" w14:textId="0769841D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center"/>
            <w:hideMark/>
          </w:tcPr>
          <w:p w14:paraId="0D04AAF2" w14:textId="2B4510EB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54C62AC9" w14:textId="77777777" w:rsidTr="00F2586A">
        <w:tc>
          <w:tcPr>
            <w:tcW w:w="4140" w:type="dxa"/>
            <w:vAlign w:val="bottom"/>
            <w:hideMark/>
          </w:tcPr>
          <w:p w14:paraId="3EFA972D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</w:rPr>
            </w:pPr>
            <w:r>
              <w:rPr>
                <w:rFonts w:cs="Arial"/>
                <w:sz w:val="22"/>
                <w:szCs w:val="22"/>
              </w:rPr>
              <w:t>Curb Ramp</w:t>
            </w:r>
            <w:r w:rsidRPr="005F11D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1260" w:type="dxa"/>
            <w:vAlign w:val="bottom"/>
            <w:hideMark/>
          </w:tcPr>
          <w:p w14:paraId="2E866973" w14:textId="0499209A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75881AEB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017DA7C7" w14:textId="51019A93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  <w:hideMark/>
          </w:tcPr>
          <w:p w14:paraId="4C9A4141" w14:textId="5685A758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6DB99055" w14:textId="77777777" w:rsidTr="00F2586A">
        <w:tc>
          <w:tcPr>
            <w:tcW w:w="4140" w:type="dxa"/>
            <w:vAlign w:val="bottom"/>
            <w:hideMark/>
          </w:tcPr>
          <w:p w14:paraId="516453F5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</w:rPr>
            </w:pPr>
            <w:r>
              <w:rPr>
                <w:rFonts w:cs="Arial"/>
                <w:sz w:val="22"/>
                <w:szCs w:val="22"/>
              </w:rPr>
              <w:t>Sidewalk</w:t>
            </w:r>
            <w:r w:rsidRPr="005F11D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1260" w:type="dxa"/>
            <w:vAlign w:val="bottom"/>
            <w:hideMark/>
          </w:tcPr>
          <w:p w14:paraId="10F5D046" w14:textId="05E752BA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4143C0FB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5F4F35D2" w14:textId="180C386C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  <w:hideMark/>
          </w:tcPr>
          <w:p w14:paraId="7CD0B4EB" w14:textId="6C44D3BF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18092938" w14:textId="77777777" w:rsidTr="00F2586A">
        <w:tc>
          <w:tcPr>
            <w:tcW w:w="4140" w:type="dxa"/>
            <w:vAlign w:val="bottom"/>
            <w:hideMark/>
          </w:tcPr>
          <w:p w14:paraId="02E2FB8D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Shared-use Path</w:t>
            </w:r>
            <w:r w:rsidRPr="005F11D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1260" w:type="dxa"/>
            <w:vAlign w:val="bottom"/>
            <w:hideMark/>
          </w:tcPr>
          <w:p w14:paraId="58D90EA3" w14:textId="616B718A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1A1368D3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75A91674" w14:textId="133AD7B4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  <w:hideMark/>
          </w:tcPr>
          <w:p w14:paraId="72CF5BFF" w14:textId="51800520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499C1225" w14:textId="77777777" w:rsidTr="00F2586A">
        <w:tc>
          <w:tcPr>
            <w:tcW w:w="4140" w:type="dxa"/>
            <w:vAlign w:val="bottom"/>
          </w:tcPr>
          <w:p w14:paraId="327F0C42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Mid-block Crossing:</w:t>
            </w:r>
          </w:p>
        </w:tc>
        <w:tc>
          <w:tcPr>
            <w:tcW w:w="1260" w:type="dxa"/>
            <w:vAlign w:val="bottom"/>
          </w:tcPr>
          <w:p w14:paraId="4F05FB52" w14:textId="4E81DF23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33874D3C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68AAC578" w14:textId="0A71FF23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7A668227" w14:textId="374C55DB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791AC30E" w14:textId="77777777" w:rsidTr="00F2586A">
        <w:tc>
          <w:tcPr>
            <w:tcW w:w="4140" w:type="dxa"/>
            <w:vAlign w:val="bottom"/>
          </w:tcPr>
          <w:p w14:paraId="0370F893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RRFB or HAWK: </w:t>
            </w:r>
          </w:p>
        </w:tc>
        <w:tc>
          <w:tcPr>
            <w:tcW w:w="1260" w:type="dxa"/>
            <w:vAlign w:val="bottom"/>
          </w:tcPr>
          <w:p w14:paraId="1FFCDECB" w14:textId="6F8EDBB6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42FBDED9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53A10126" w14:textId="654E0FAD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62B5F23C" w14:textId="16628216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639E7B9D" w14:textId="77777777" w:rsidTr="00F2586A">
        <w:tc>
          <w:tcPr>
            <w:tcW w:w="4140" w:type="dxa"/>
            <w:vAlign w:val="bottom"/>
          </w:tcPr>
          <w:p w14:paraId="12B9F96F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Bike Lane: </w:t>
            </w:r>
          </w:p>
        </w:tc>
        <w:tc>
          <w:tcPr>
            <w:tcW w:w="1260" w:type="dxa"/>
            <w:vAlign w:val="bottom"/>
          </w:tcPr>
          <w:p w14:paraId="03A2C8DB" w14:textId="1C6DB302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17002F83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7D2B5FAC" w14:textId="3AE212DF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04023456" w14:textId="68B9200E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50938638" w14:textId="77777777" w:rsidTr="00F2586A">
        <w:tc>
          <w:tcPr>
            <w:tcW w:w="4140" w:type="dxa"/>
            <w:vAlign w:val="bottom"/>
          </w:tcPr>
          <w:p w14:paraId="51F934F7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Bike Lane Buffer: </w:t>
            </w:r>
          </w:p>
        </w:tc>
        <w:tc>
          <w:tcPr>
            <w:tcW w:w="1260" w:type="dxa"/>
            <w:vAlign w:val="bottom"/>
          </w:tcPr>
          <w:p w14:paraId="6071B607" w14:textId="72F3A12C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056123A2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7AA09F57" w14:textId="17E2E472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7F0DD439" w14:textId="425FEF06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5C657E10" w14:textId="77777777" w:rsidTr="00F2586A">
        <w:tc>
          <w:tcPr>
            <w:tcW w:w="4140" w:type="dxa"/>
            <w:vAlign w:val="bottom"/>
          </w:tcPr>
          <w:p w14:paraId="4690E165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Bike Route: </w:t>
            </w:r>
          </w:p>
        </w:tc>
        <w:tc>
          <w:tcPr>
            <w:tcW w:w="1260" w:type="dxa"/>
            <w:vAlign w:val="bottom"/>
          </w:tcPr>
          <w:p w14:paraId="3F23AB5F" w14:textId="3A5503DF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56722085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73567351" w14:textId="22DA3099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5692E4EF" w14:textId="06805D47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1652859D" w14:textId="77777777" w:rsidTr="00F2586A">
        <w:tc>
          <w:tcPr>
            <w:tcW w:w="4140" w:type="dxa"/>
            <w:vAlign w:val="bottom"/>
          </w:tcPr>
          <w:p w14:paraId="3CA21277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Bike Lane at Intersection: </w:t>
            </w:r>
          </w:p>
        </w:tc>
        <w:tc>
          <w:tcPr>
            <w:tcW w:w="1260" w:type="dxa"/>
            <w:vAlign w:val="bottom"/>
          </w:tcPr>
          <w:p w14:paraId="30AB333A" w14:textId="2A38DC66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32D9034D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4A606289" w14:textId="62962620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6EB0F922" w14:textId="2E55C71B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717AEDA5" w14:textId="77777777" w:rsidTr="00F2586A">
        <w:tc>
          <w:tcPr>
            <w:tcW w:w="4140" w:type="dxa"/>
            <w:vAlign w:val="bottom"/>
          </w:tcPr>
          <w:p w14:paraId="76DCA00A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Cycle Track:  </w:t>
            </w:r>
          </w:p>
        </w:tc>
        <w:tc>
          <w:tcPr>
            <w:tcW w:w="1260" w:type="dxa"/>
            <w:vAlign w:val="bottom"/>
          </w:tcPr>
          <w:p w14:paraId="08F48ED5" w14:textId="1F2C71C2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291823C6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1E2124B8" w14:textId="4577A61B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788A6CC0" w14:textId="2BCF041A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61D9E695" w14:textId="77777777" w:rsidTr="00F2586A">
        <w:tc>
          <w:tcPr>
            <w:tcW w:w="4140" w:type="dxa"/>
            <w:vAlign w:val="bottom"/>
          </w:tcPr>
          <w:p w14:paraId="13FBC25D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Transit Facility/Stop </w:t>
            </w:r>
          </w:p>
        </w:tc>
        <w:tc>
          <w:tcPr>
            <w:tcW w:w="1260" w:type="dxa"/>
            <w:vAlign w:val="bottom"/>
          </w:tcPr>
          <w:p w14:paraId="3C5C2128" w14:textId="1F92FC68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3570DE4A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460C7FCB" w14:textId="7CAF33BA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688F7073" w14:textId="553C8CB6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F2586A" w:rsidRPr="005F11DA" w14:paraId="4E6C150D" w14:textId="77777777" w:rsidTr="00F2586A">
        <w:tc>
          <w:tcPr>
            <w:tcW w:w="4140" w:type="dxa"/>
            <w:vAlign w:val="bottom"/>
          </w:tcPr>
          <w:p w14:paraId="7F6FD72A" w14:textId="77777777" w:rsidR="00F2586A" w:rsidRDefault="00F2586A" w:rsidP="00F2586A">
            <w:pPr>
              <w:tabs>
                <w:tab w:val="left" w:pos="990"/>
                <w:tab w:val="left" w:pos="1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Other:  </w:t>
            </w:r>
          </w:p>
        </w:tc>
        <w:tc>
          <w:tcPr>
            <w:tcW w:w="1260" w:type="dxa"/>
            <w:vAlign w:val="bottom"/>
          </w:tcPr>
          <w:p w14:paraId="009E5BD3" w14:textId="016FD5BD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563560FA" w14:textId="77777777" w:rsidR="00F2586A" w:rsidRPr="005F11DA" w:rsidRDefault="00F2586A" w:rsidP="00F2586A">
            <w:pPr>
              <w:tabs>
                <w:tab w:val="left" w:pos="990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</w:p>
        </w:tc>
        <w:tc>
          <w:tcPr>
            <w:tcW w:w="2497" w:type="dxa"/>
            <w:vAlign w:val="bottom"/>
          </w:tcPr>
          <w:p w14:paraId="58D640EB" w14:textId="2E17426E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14:paraId="2E856478" w14:textId="66DEDAA1" w:rsidR="00F2586A" w:rsidRPr="005F11DA" w:rsidRDefault="00F2586A" w:rsidP="00F2586A">
            <w:pPr>
              <w:tabs>
                <w:tab w:val="left" w:pos="257"/>
                <w:tab w:val="left" w:pos="1800"/>
              </w:tabs>
              <w:jc w:val="center"/>
              <w:rPr>
                <w:rFonts w:cs="Arial"/>
                <w:color w:val="000000"/>
                <w:sz w:val="22"/>
              </w:rPr>
            </w:pPr>
            <w:r w:rsidRPr="005F11DA">
              <w:rPr>
                <w:rFonts w:ascii="Times New Roman" w:hAnsi="Times New Roman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F11D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5F11DA">
              <w:rPr>
                <w:rFonts w:ascii="Times New Roman" w:hAnsi="Times New Roman"/>
                <w:sz w:val="20"/>
              </w:rPr>
            </w:r>
            <w:r w:rsidRPr="005F11DA">
              <w:rPr>
                <w:rFonts w:ascii="Times New Roman" w:hAnsi="Times New Roman"/>
                <w:sz w:val="20"/>
              </w:rPr>
              <w:fldChar w:fldCharType="separate"/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="0080096D">
              <w:rPr>
                <w:rFonts w:ascii="Times New Roman" w:hAnsi="Times New Roman"/>
                <w:noProof/>
                <w:sz w:val="20"/>
              </w:rPr>
              <w:t> </w:t>
            </w:r>
            <w:r w:rsidRPr="005F11D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</w:tbl>
    <w:p w14:paraId="23707C2D" w14:textId="77777777" w:rsidR="00704DA6" w:rsidRDefault="00704DA6" w:rsidP="00704DA6">
      <w:pPr>
        <w:tabs>
          <w:tab w:val="left" w:pos="990"/>
          <w:tab w:val="left" w:pos="1800"/>
        </w:tabs>
        <w:rPr>
          <w:rFonts w:cs="Arial"/>
          <w:color w:val="000000"/>
          <w:sz w:val="22"/>
        </w:rPr>
      </w:pPr>
    </w:p>
    <w:p w14:paraId="2D5885C4" w14:textId="77777777" w:rsidR="00A33EC4" w:rsidRDefault="00A33EC4" w:rsidP="00704DA6">
      <w:pPr>
        <w:tabs>
          <w:tab w:val="left" w:pos="990"/>
          <w:tab w:val="left" w:pos="1800"/>
        </w:tabs>
        <w:rPr>
          <w:rFonts w:cs="Arial"/>
          <w:color w:val="000000"/>
          <w:sz w:val="22"/>
        </w:rPr>
      </w:pPr>
    </w:p>
    <w:tbl>
      <w:tblPr>
        <w:tblStyle w:val="TableGrid"/>
        <w:tblW w:w="10170" w:type="dxa"/>
        <w:tblInd w:w="-27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6"/>
        <w:gridCol w:w="1574"/>
        <w:gridCol w:w="615"/>
        <w:gridCol w:w="2050"/>
        <w:gridCol w:w="624"/>
        <w:gridCol w:w="3401"/>
      </w:tblGrid>
      <w:tr w:rsidR="000602CC" w:rsidRPr="004123A2" w14:paraId="6DC8F6F3" w14:textId="77777777" w:rsidTr="00404B38">
        <w:tc>
          <w:tcPr>
            <w:tcW w:w="1017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C2D69B" w:themeFill="accent3" w:themeFillTint="99"/>
          </w:tcPr>
          <w:p w14:paraId="38108B9E" w14:textId="77777777" w:rsidR="000602CC" w:rsidRPr="00000EBC" w:rsidRDefault="00000EBC" w:rsidP="000B76C6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</w:t>
            </w:r>
            <w:r w:rsidR="00C44873">
              <w:rPr>
                <w:rFonts w:cs="Arial"/>
                <w:b/>
                <w:sz w:val="22"/>
                <w:szCs w:val="22"/>
              </w:rPr>
              <w:t>RASH</w:t>
            </w:r>
            <w:r>
              <w:rPr>
                <w:rFonts w:cs="Arial"/>
                <w:b/>
                <w:sz w:val="22"/>
                <w:szCs w:val="22"/>
              </w:rPr>
              <w:t xml:space="preserve"> HISTORY</w:t>
            </w:r>
          </w:p>
        </w:tc>
      </w:tr>
      <w:tr w:rsidR="00944A8C" w:rsidRPr="004123A2" w14:paraId="08293CEA" w14:textId="77777777" w:rsidTr="00404B38">
        <w:tc>
          <w:tcPr>
            <w:tcW w:w="1906" w:type="dxa"/>
            <w:tcBorders>
              <w:top w:val="single" w:sz="4" w:space="0" w:color="auto"/>
            </w:tcBorders>
          </w:tcPr>
          <w:p w14:paraId="51B6BE37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  <w:r w:rsidRPr="004123A2">
              <w:rPr>
                <w:rFonts w:cs="Arial"/>
                <w:sz w:val="22"/>
                <w:szCs w:val="22"/>
              </w:rPr>
              <w:t>Years Reviewed</w:t>
            </w:r>
            <w:r>
              <w:rPr>
                <w:rFonts w:cs="Arial"/>
                <w:sz w:val="22"/>
                <w:szCs w:val="22"/>
              </w:rPr>
              <w:t xml:space="preserve">   </w:t>
            </w:r>
          </w:p>
        </w:tc>
        <w:tc>
          <w:tcPr>
            <w:tcW w:w="1574" w:type="dxa"/>
            <w:tcBorders>
              <w:top w:val="single" w:sz="4" w:space="0" w:color="auto"/>
            </w:tcBorders>
          </w:tcPr>
          <w:p w14:paraId="6AAC1A38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  <w:r w:rsidRPr="004123A2">
              <w:rPr>
                <w:rFonts w:cs="Arial"/>
                <w:sz w:val="22"/>
                <w:szCs w:val="22"/>
              </w:rPr>
              <w:t>Total Crashes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14:paraId="6776D92B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auto"/>
            </w:tcBorders>
          </w:tcPr>
          <w:p w14:paraId="55762601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  <w:r w:rsidRPr="004123A2">
              <w:rPr>
                <w:rFonts w:cs="Arial"/>
                <w:sz w:val="22"/>
                <w:szCs w:val="22"/>
              </w:rPr>
              <w:t>Fatal Crashes</w:t>
            </w:r>
          </w:p>
        </w:tc>
        <w:tc>
          <w:tcPr>
            <w:tcW w:w="624" w:type="dxa"/>
            <w:tcBorders>
              <w:top w:val="single" w:sz="4" w:space="0" w:color="auto"/>
            </w:tcBorders>
          </w:tcPr>
          <w:p w14:paraId="309CD6F8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3401" w:type="dxa"/>
            <w:tcBorders>
              <w:top w:val="single" w:sz="4" w:space="0" w:color="auto"/>
            </w:tcBorders>
          </w:tcPr>
          <w:p w14:paraId="0BEFC36F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  <w:r w:rsidRPr="004123A2">
              <w:rPr>
                <w:rFonts w:cs="Arial"/>
                <w:sz w:val="22"/>
                <w:szCs w:val="22"/>
              </w:rPr>
              <w:t>Injury Crashes</w:t>
            </w:r>
          </w:p>
        </w:tc>
      </w:tr>
      <w:tr w:rsidR="00944A8C" w:rsidRPr="004123A2" w14:paraId="5C5B2B9F" w14:textId="77777777" w:rsidTr="00404B38">
        <w:trPr>
          <w:trHeight w:val="423"/>
        </w:trPr>
        <w:tc>
          <w:tcPr>
            <w:tcW w:w="1906" w:type="dxa"/>
          </w:tcPr>
          <w:p w14:paraId="31128A57" w14:textId="6952845F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3" w:name="Text76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1574" w:type="dxa"/>
          </w:tcPr>
          <w:p w14:paraId="2F520153" w14:textId="10ACF9C2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4" w:name="Text77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615" w:type="dxa"/>
          </w:tcPr>
          <w:p w14:paraId="78099F32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050" w:type="dxa"/>
          </w:tcPr>
          <w:p w14:paraId="242D3D66" w14:textId="37F656A5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5" w:name="Text78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624" w:type="dxa"/>
          </w:tcPr>
          <w:p w14:paraId="76992BD2" w14:textId="77777777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3401" w:type="dxa"/>
          </w:tcPr>
          <w:p w14:paraId="6D331936" w14:textId="5873EA1B" w:rsidR="00944A8C" w:rsidRPr="004123A2" w:rsidRDefault="00944A8C" w:rsidP="000B76C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6" w:name="Text79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 w:rsidR="0080096D"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6"/>
          </w:p>
        </w:tc>
      </w:tr>
    </w:tbl>
    <w:p w14:paraId="30A5481B" w14:textId="77777777" w:rsidR="000602CC" w:rsidRDefault="000602CC">
      <w:pPr>
        <w:rPr>
          <w:rFonts w:cs="Arial"/>
          <w:b/>
          <w:sz w:val="22"/>
          <w:szCs w:val="22"/>
        </w:rPr>
      </w:pPr>
    </w:p>
    <w:p w14:paraId="4FCC0960" w14:textId="77777777" w:rsidR="00B85430" w:rsidRDefault="00B85430">
      <w:pPr>
        <w:rPr>
          <w:rFonts w:cs="Arial"/>
          <w:b/>
          <w:sz w:val="22"/>
          <w:szCs w:val="22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7"/>
        <w:gridCol w:w="720"/>
        <w:gridCol w:w="616"/>
        <w:gridCol w:w="937"/>
      </w:tblGrid>
      <w:tr w:rsidR="00FF57CB" w14:paraId="024B3E72" w14:textId="77777777" w:rsidTr="00C65A26">
        <w:trPr>
          <w:trHeight w:val="566"/>
        </w:trPr>
        <w:tc>
          <w:tcPr>
            <w:tcW w:w="10170" w:type="dxa"/>
            <w:gridSpan w:val="4"/>
            <w:shd w:val="clear" w:color="auto" w:fill="C2D69B" w:themeFill="accent3" w:themeFillTint="99"/>
            <w:vAlign w:val="center"/>
          </w:tcPr>
          <w:p w14:paraId="61909259" w14:textId="77777777" w:rsidR="00FF57CB" w:rsidRPr="00D2497E" w:rsidRDefault="005070DE" w:rsidP="00E34B20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caps/>
                <w:sz w:val="22"/>
                <w:szCs w:val="22"/>
              </w:rPr>
              <w:t xml:space="preserve">TDOT DIRECTIVES TO BE </w:t>
            </w:r>
            <w:r w:rsidR="00FF57CB" w:rsidRPr="00FF57CB">
              <w:rPr>
                <w:rFonts w:cs="Arial"/>
                <w:b/>
                <w:caps/>
                <w:sz w:val="22"/>
                <w:szCs w:val="22"/>
              </w:rPr>
              <w:t>CONSIDERED FOR</w:t>
            </w:r>
            <w:r w:rsidR="00A33EC4">
              <w:rPr>
                <w:rFonts w:cs="Arial"/>
                <w:b/>
                <w:caps/>
                <w:sz w:val="22"/>
                <w:szCs w:val="22"/>
              </w:rPr>
              <w:t xml:space="preserve"> THE </w:t>
            </w:r>
            <w:r w:rsidR="001B28C5">
              <w:rPr>
                <w:rFonts w:cs="Arial"/>
                <w:b/>
                <w:caps/>
                <w:sz w:val="22"/>
                <w:szCs w:val="22"/>
              </w:rPr>
              <w:t>waiver</w:t>
            </w:r>
            <w:r w:rsidR="00E34B20">
              <w:rPr>
                <w:rFonts w:cs="Arial"/>
                <w:b/>
                <w:caps/>
                <w:sz w:val="22"/>
                <w:szCs w:val="22"/>
              </w:rPr>
              <w:t xml:space="preserve"> </w:t>
            </w:r>
            <w:r w:rsidR="00FF57CB" w:rsidRPr="00FF57CB">
              <w:rPr>
                <w:rFonts w:cs="Arial"/>
                <w:b/>
                <w:caps/>
                <w:sz w:val="22"/>
                <w:szCs w:val="22"/>
              </w:rPr>
              <w:t>REQUEST</w:t>
            </w:r>
          </w:p>
        </w:tc>
      </w:tr>
      <w:tr w:rsidR="007358CB" w14:paraId="4ED701D7" w14:textId="77777777" w:rsidTr="007473FE">
        <w:tc>
          <w:tcPr>
            <w:tcW w:w="7897" w:type="dxa"/>
            <w:shd w:val="clear" w:color="auto" w:fill="auto"/>
            <w:vAlign w:val="bottom"/>
          </w:tcPr>
          <w:p w14:paraId="1BA7544A" w14:textId="77777777" w:rsidR="007358CB" w:rsidRPr="00D2497E" w:rsidRDefault="007358CB" w:rsidP="007358CB">
            <w:pPr>
              <w:tabs>
                <w:tab w:val="left" w:pos="720"/>
                <w:tab w:val="left" w:pos="1440"/>
                <w:tab w:val="left" w:pos="4320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  <w:vAlign w:val="bottom"/>
          </w:tcPr>
          <w:p w14:paraId="7D594930" w14:textId="77777777" w:rsidR="007358CB" w:rsidRPr="00D2497E" w:rsidRDefault="007358CB" w:rsidP="00BD3180">
            <w:pPr>
              <w:tabs>
                <w:tab w:val="left" w:pos="720"/>
                <w:tab w:val="left" w:pos="1440"/>
                <w:tab w:val="left" w:pos="4320"/>
              </w:tabs>
              <w:rPr>
                <w:rFonts w:cs="Arial"/>
                <w:b/>
                <w:sz w:val="22"/>
                <w:szCs w:val="22"/>
              </w:rPr>
            </w:pPr>
            <w:r w:rsidRPr="00D2497E">
              <w:rPr>
                <w:rFonts w:cs="Arial"/>
                <w:b/>
                <w:sz w:val="22"/>
                <w:szCs w:val="22"/>
              </w:rPr>
              <w:t>YES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6559B105" w14:textId="77777777" w:rsidR="007358CB" w:rsidRPr="00D2497E" w:rsidRDefault="007358CB" w:rsidP="00BD3180">
            <w:pPr>
              <w:tabs>
                <w:tab w:val="left" w:pos="720"/>
                <w:tab w:val="left" w:pos="1440"/>
                <w:tab w:val="left" w:pos="4320"/>
              </w:tabs>
              <w:rPr>
                <w:rFonts w:cs="Arial"/>
                <w:b/>
                <w:sz w:val="22"/>
                <w:szCs w:val="22"/>
              </w:rPr>
            </w:pPr>
            <w:r w:rsidRPr="00D2497E">
              <w:rPr>
                <w:rFonts w:cs="Arial"/>
                <w:b/>
                <w:sz w:val="22"/>
                <w:szCs w:val="22"/>
              </w:rPr>
              <w:t>NO</w:t>
            </w:r>
          </w:p>
        </w:tc>
        <w:tc>
          <w:tcPr>
            <w:tcW w:w="937" w:type="dxa"/>
            <w:shd w:val="clear" w:color="auto" w:fill="auto"/>
            <w:vAlign w:val="bottom"/>
          </w:tcPr>
          <w:p w14:paraId="3CE8ECF3" w14:textId="77777777" w:rsidR="007358CB" w:rsidRPr="00D2497E" w:rsidRDefault="007358CB" w:rsidP="00BD3180">
            <w:pPr>
              <w:tabs>
                <w:tab w:val="left" w:pos="720"/>
                <w:tab w:val="left" w:pos="1440"/>
                <w:tab w:val="left" w:pos="4320"/>
              </w:tabs>
              <w:rPr>
                <w:rFonts w:cs="Arial"/>
                <w:b/>
                <w:sz w:val="22"/>
                <w:szCs w:val="22"/>
              </w:rPr>
            </w:pPr>
            <w:r w:rsidRPr="00D2497E">
              <w:rPr>
                <w:rFonts w:cs="Arial"/>
                <w:b/>
                <w:sz w:val="22"/>
                <w:szCs w:val="22"/>
              </w:rPr>
              <w:t>N</w:t>
            </w:r>
            <w:r>
              <w:rPr>
                <w:rFonts w:cs="Arial"/>
                <w:b/>
                <w:sz w:val="22"/>
                <w:szCs w:val="22"/>
              </w:rPr>
              <w:t>/</w:t>
            </w:r>
            <w:r w:rsidRPr="00D2497E">
              <w:rPr>
                <w:rFonts w:cs="Arial"/>
                <w:b/>
                <w:sz w:val="22"/>
                <w:szCs w:val="22"/>
              </w:rPr>
              <w:t>A</w:t>
            </w:r>
          </w:p>
        </w:tc>
      </w:tr>
      <w:tr w:rsidR="007358CB" w14:paraId="72111BA0" w14:textId="77777777" w:rsidTr="007473FE">
        <w:tc>
          <w:tcPr>
            <w:tcW w:w="7897" w:type="dxa"/>
            <w:shd w:val="clear" w:color="auto" w:fill="BFBFBF"/>
            <w:vAlign w:val="bottom"/>
          </w:tcPr>
          <w:p w14:paraId="296E6D99" w14:textId="77777777" w:rsidR="007358CB" w:rsidRPr="00D2497E" w:rsidRDefault="007358CB" w:rsidP="00BD3180">
            <w:pPr>
              <w:tabs>
                <w:tab w:val="left" w:pos="720"/>
                <w:tab w:val="left" w:pos="1440"/>
                <w:tab w:val="left" w:pos="4320"/>
              </w:tabs>
              <w:rPr>
                <w:rFonts w:cs="Arial"/>
                <w:b/>
                <w:sz w:val="22"/>
                <w:szCs w:val="22"/>
              </w:rPr>
            </w:pPr>
            <w:r w:rsidRPr="00D2497E">
              <w:rPr>
                <w:rFonts w:cs="Arial"/>
                <w:b/>
                <w:sz w:val="22"/>
                <w:szCs w:val="22"/>
              </w:rPr>
              <w:t>SAFETY</w:t>
            </w:r>
          </w:p>
        </w:tc>
        <w:tc>
          <w:tcPr>
            <w:tcW w:w="720" w:type="dxa"/>
            <w:shd w:val="clear" w:color="auto" w:fill="BFBFBF"/>
            <w:vAlign w:val="bottom"/>
          </w:tcPr>
          <w:p w14:paraId="0C6F4DEB" w14:textId="77777777" w:rsidR="007358CB" w:rsidRPr="00D2497E" w:rsidRDefault="007358CB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16" w:type="dxa"/>
            <w:shd w:val="clear" w:color="auto" w:fill="BFBFBF"/>
            <w:vAlign w:val="bottom"/>
          </w:tcPr>
          <w:p w14:paraId="250CE0DA" w14:textId="77777777" w:rsidR="007358CB" w:rsidRPr="00D2497E" w:rsidRDefault="007358CB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37" w:type="dxa"/>
            <w:shd w:val="clear" w:color="auto" w:fill="BFBFBF"/>
            <w:vAlign w:val="bottom"/>
          </w:tcPr>
          <w:p w14:paraId="7A1AD2AC" w14:textId="77777777" w:rsidR="007358CB" w:rsidRPr="00D2497E" w:rsidRDefault="007358CB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7358CB" w14:paraId="5B48F7DA" w14:textId="77777777" w:rsidTr="007473FE">
        <w:tc>
          <w:tcPr>
            <w:tcW w:w="7897" w:type="dxa"/>
            <w:shd w:val="clear" w:color="auto" w:fill="auto"/>
            <w:vAlign w:val="bottom"/>
          </w:tcPr>
          <w:p w14:paraId="155DAECE" w14:textId="77777777" w:rsidR="007358CB" w:rsidRPr="00D2497E" w:rsidRDefault="00015804" w:rsidP="007358CB">
            <w:pPr>
              <w:tabs>
                <w:tab w:val="left" w:pos="720"/>
                <w:tab w:val="left" w:pos="1440"/>
                <w:tab w:val="left" w:pos="43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Crash</w:t>
            </w:r>
            <w:r w:rsidR="007358CB" w:rsidRPr="00D2497E">
              <w:rPr>
                <w:rFonts w:cs="Arial"/>
                <w:sz w:val="22"/>
                <w:szCs w:val="22"/>
              </w:rPr>
              <w:t xml:space="preserve"> </w:t>
            </w:r>
            <w:r w:rsidR="007358CB">
              <w:rPr>
                <w:rFonts w:cs="Arial"/>
                <w:sz w:val="22"/>
                <w:szCs w:val="22"/>
              </w:rPr>
              <w:t>history d</w:t>
            </w:r>
            <w:r w:rsidR="007358CB" w:rsidRPr="00D2497E">
              <w:rPr>
                <w:rFonts w:cs="Arial"/>
                <w:sz w:val="22"/>
                <w:szCs w:val="22"/>
              </w:rPr>
              <w:t>ata</w:t>
            </w:r>
            <w:r w:rsidR="007358CB">
              <w:rPr>
                <w:rFonts w:cs="Arial"/>
                <w:sz w:val="22"/>
                <w:szCs w:val="22"/>
              </w:rPr>
              <w:t xml:space="preserve"> has been reviewed</w:t>
            </w:r>
            <w:r>
              <w:rPr>
                <w:rFonts w:cs="Arial"/>
                <w:sz w:val="22"/>
                <w:szCs w:val="22"/>
              </w:rPr>
              <w:t xml:space="preserve"> and </w:t>
            </w:r>
            <w:r w:rsidR="003E689A">
              <w:rPr>
                <w:rFonts w:cs="Arial"/>
                <w:sz w:val="22"/>
                <w:szCs w:val="22"/>
              </w:rPr>
              <w:t xml:space="preserve">is </w:t>
            </w:r>
            <w:r>
              <w:rPr>
                <w:rFonts w:cs="Arial"/>
                <w:sz w:val="22"/>
                <w:szCs w:val="22"/>
              </w:rPr>
              <w:t>enclosed</w:t>
            </w:r>
            <w:r w:rsidR="005F6D0F">
              <w:rPr>
                <w:rFonts w:cs="Arial"/>
                <w:sz w:val="22"/>
                <w:szCs w:val="22"/>
              </w:rPr>
              <w:t>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-496729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4607DB0B" w14:textId="77777777" w:rsidR="007358CB" w:rsidRPr="00D2497E" w:rsidRDefault="004E2099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1388095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366B1667" w14:textId="77777777" w:rsidR="007358CB" w:rsidRPr="00D2497E" w:rsidRDefault="0057782D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907406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45474C5A" w14:textId="77777777" w:rsidR="007358CB" w:rsidRPr="00D2497E" w:rsidRDefault="0057782D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7358CB" w14:paraId="287BA832" w14:textId="77777777" w:rsidTr="007473FE">
        <w:tc>
          <w:tcPr>
            <w:tcW w:w="7897" w:type="dxa"/>
            <w:shd w:val="clear" w:color="auto" w:fill="auto"/>
            <w:vAlign w:val="bottom"/>
          </w:tcPr>
          <w:p w14:paraId="19595A43" w14:textId="77777777" w:rsidR="007358CB" w:rsidRPr="00D2497E" w:rsidRDefault="007358CB" w:rsidP="007358CB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</w:t>
            </w:r>
            <w:r w:rsidRPr="00D2497E">
              <w:rPr>
                <w:rFonts w:cs="Arial"/>
                <w:sz w:val="22"/>
                <w:szCs w:val="22"/>
              </w:rPr>
              <w:t xml:space="preserve">ll roadway and roadside safety mitigation measures </w:t>
            </w:r>
            <w:r>
              <w:rPr>
                <w:rFonts w:cs="Arial"/>
                <w:sz w:val="22"/>
                <w:szCs w:val="22"/>
              </w:rPr>
              <w:t>have been considered and provided.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-203795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13E87DAE" w14:textId="77777777" w:rsidR="007358CB" w:rsidRPr="00D2497E" w:rsidRDefault="0057782D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1093580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592A3EAC" w14:textId="77777777" w:rsidR="007358CB" w:rsidRPr="00D2497E" w:rsidRDefault="0057782D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460987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44B32ABF" w14:textId="77777777" w:rsidR="007358CB" w:rsidRPr="00D2497E" w:rsidRDefault="0057782D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7358CB" w14:paraId="5B5C7F76" w14:textId="77777777" w:rsidTr="007473FE">
        <w:tc>
          <w:tcPr>
            <w:tcW w:w="7897" w:type="dxa"/>
            <w:shd w:val="clear" w:color="auto" w:fill="auto"/>
            <w:vAlign w:val="bottom"/>
          </w:tcPr>
          <w:p w14:paraId="2AF05298" w14:textId="77777777" w:rsidR="007358CB" w:rsidRPr="00940048" w:rsidRDefault="007358CB" w:rsidP="007358CB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 w:rsidRPr="00940048">
              <w:rPr>
                <w:rFonts w:cs="Arial"/>
                <w:sz w:val="22"/>
                <w:szCs w:val="22"/>
              </w:rPr>
              <w:t xml:space="preserve">The proposed variance from the </w:t>
            </w:r>
            <w:r w:rsidR="00F50DF7" w:rsidRPr="00940048">
              <w:rPr>
                <w:rFonts w:cs="Arial"/>
                <w:sz w:val="22"/>
                <w:szCs w:val="22"/>
              </w:rPr>
              <w:t xml:space="preserve">minimum </w:t>
            </w:r>
            <w:r w:rsidRPr="00940048">
              <w:rPr>
                <w:rFonts w:cs="Arial"/>
                <w:sz w:val="22"/>
                <w:szCs w:val="22"/>
              </w:rPr>
              <w:t>roadway design standards does not adversely affect the safety of the facility.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632060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609D4F2F" w14:textId="77777777" w:rsidR="007358CB" w:rsidRPr="00D2497E" w:rsidRDefault="004E2099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12256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0DF3A03C" w14:textId="77777777" w:rsidR="007358CB" w:rsidRPr="00D2497E" w:rsidRDefault="004E2099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1350630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5656CF53" w14:textId="77777777" w:rsidR="007358CB" w:rsidRPr="00D2497E" w:rsidRDefault="004E2099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7358CB" w14:paraId="2598D411" w14:textId="77777777" w:rsidTr="007473FE">
        <w:tc>
          <w:tcPr>
            <w:tcW w:w="7897" w:type="dxa"/>
            <w:shd w:val="clear" w:color="auto" w:fill="auto"/>
            <w:vAlign w:val="bottom"/>
          </w:tcPr>
          <w:p w14:paraId="0692C9AE" w14:textId="77777777" w:rsidR="007358CB" w:rsidRPr="00940048" w:rsidRDefault="007358CB" w:rsidP="00807BB2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 w:rsidRPr="00940048">
              <w:rPr>
                <w:rFonts w:cs="Arial"/>
                <w:sz w:val="22"/>
                <w:szCs w:val="22"/>
              </w:rPr>
              <w:t xml:space="preserve">The Highway Safety Manual </w:t>
            </w:r>
            <w:r w:rsidR="009A655C" w:rsidRPr="00940048">
              <w:rPr>
                <w:rFonts w:cs="Arial"/>
                <w:sz w:val="22"/>
                <w:szCs w:val="22"/>
              </w:rPr>
              <w:t>was</w:t>
            </w:r>
            <w:r w:rsidR="00807BB2">
              <w:rPr>
                <w:rFonts w:cs="Arial"/>
                <w:sz w:val="22"/>
                <w:szCs w:val="22"/>
              </w:rPr>
              <w:t xml:space="preserve"> used to justify the D</w:t>
            </w:r>
            <w:r w:rsidRPr="00940048">
              <w:rPr>
                <w:rFonts w:cs="Arial"/>
                <w:sz w:val="22"/>
                <w:szCs w:val="22"/>
              </w:rPr>
              <w:t xml:space="preserve">esign </w:t>
            </w:r>
            <w:r w:rsidR="00807BB2">
              <w:rPr>
                <w:rFonts w:cs="Arial"/>
                <w:sz w:val="22"/>
                <w:szCs w:val="22"/>
              </w:rPr>
              <w:t>Waiver</w:t>
            </w:r>
            <w:r w:rsidRPr="00940048">
              <w:rPr>
                <w:rFonts w:cs="Arial"/>
                <w:sz w:val="22"/>
                <w:szCs w:val="22"/>
              </w:rPr>
              <w:t>.</w:t>
            </w:r>
            <w:r w:rsidRPr="00940048">
              <w:rPr>
                <w:rFonts w:cs="Arial"/>
                <w:sz w:val="22"/>
                <w:szCs w:val="22"/>
              </w:rPr>
              <w:tab/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11326773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484FDCB2" w14:textId="77777777" w:rsidR="007358CB" w:rsidRPr="00D2497E" w:rsidRDefault="004E2099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927080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3AD27341" w14:textId="77777777" w:rsidR="007358CB" w:rsidRPr="00D2497E" w:rsidRDefault="004E2099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834333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369C4F3E" w14:textId="77777777" w:rsidR="007358CB" w:rsidRPr="00D2497E" w:rsidRDefault="004E2099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7358CB" w14:paraId="64EC8C1C" w14:textId="77777777" w:rsidTr="007473FE">
        <w:tc>
          <w:tcPr>
            <w:tcW w:w="7897" w:type="dxa"/>
            <w:shd w:val="clear" w:color="auto" w:fill="BFBFBF"/>
            <w:vAlign w:val="bottom"/>
          </w:tcPr>
          <w:p w14:paraId="730C6225" w14:textId="77777777" w:rsidR="007358CB" w:rsidRPr="00D2497E" w:rsidRDefault="007358CB" w:rsidP="00BD3180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b/>
                <w:sz w:val="22"/>
                <w:szCs w:val="22"/>
              </w:rPr>
            </w:pPr>
            <w:r w:rsidRPr="00D2497E">
              <w:rPr>
                <w:rFonts w:cs="Arial"/>
                <w:b/>
                <w:sz w:val="22"/>
                <w:szCs w:val="22"/>
              </w:rPr>
              <w:t>OPERATIONS</w:t>
            </w:r>
          </w:p>
        </w:tc>
        <w:tc>
          <w:tcPr>
            <w:tcW w:w="720" w:type="dxa"/>
            <w:shd w:val="clear" w:color="auto" w:fill="BFBFBF"/>
            <w:vAlign w:val="bottom"/>
          </w:tcPr>
          <w:p w14:paraId="3D1E1AB4" w14:textId="77777777" w:rsidR="007358CB" w:rsidRPr="00D2497E" w:rsidRDefault="007358CB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16" w:type="dxa"/>
            <w:shd w:val="clear" w:color="auto" w:fill="BFBFBF"/>
            <w:vAlign w:val="bottom"/>
          </w:tcPr>
          <w:p w14:paraId="46F34F92" w14:textId="77777777" w:rsidR="007358CB" w:rsidRPr="00D2497E" w:rsidRDefault="007358CB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37" w:type="dxa"/>
            <w:shd w:val="clear" w:color="auto" w:fill="BFBFBF"/>
            <w:vAlign w:val="bottom"/>
          </w:tcPr>
          <w:p w14:paraId="7F406841" w14:textId="77777777" w:rsidR="007358CB" w:rsidRPr="00D2497E" w:rsidRDefault="007358CB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7358CB" w14:paraId="4BD61F01" w14:textId="77777777" w:rsidTr="007473FE">
        <w:tc>
          <w:tcPr>
            <w:tcW w:w="7897" w:type="dxa"/>
            <w:shd w:val="clear" w:color="auto" w:fill="auto"/>
            <w:vAlign w:val="bottom"/>
          </w:tcPr>
          <w:p w14:paraId="61C7E9CF" w14:textId="77777777" w:rsidR="007358CB" w:rsidRPr="00D2497E" w:rsidRDefault="007358CB" w:rsidP="007358CB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Pr="00D2497E">
              <w:rPr>
                <w:rFonts w:cs="Arial"/>
                <w:sz w:val="22"/>
                <w:szCs w:val="22"/>
              </w:rPr>
              <w:t xml:space="preserve">he </w:t>
            </w:r>
            <w:r>
              <w:rPr>
                <w:rFonts w:cs="Arial"/>
                <w:sz w:val="22"/>
                <w:szCs w:val="22"/>
              </w:rPr>
              <w:t xml:space="preserve">operation of the </w:t>
            </w:r>
            <w:r w:rsidRPr="00D2497E">
              <w:rPr>
                <w:rFonts w:cs="Arial"/>
                <w:sz w:val="22"/>
                <w:szCs w:val="22"/>
              </w:rPr>
              <w:t>proposed typical cross</w:t>
            </w:r>
            <w:r>
              <w:rPr>
                <w:rFonts w:cs="Arial"/>
                <w:sz w:val="22"/>
                <w:szCs w:val="22"/>
              </w:rPr>
              <w:t>-</w:t>
            </w:r>
            <w:r w:rsidRPr="00D2497E">
              <w:rPr>
                <w:rFonts w:cs="Arial"/>
                <w:sz w:val="22"/>
                <w:szCs w:val="22"/>
              </w:rPr>
              <w:t xml:space="preserve">section is comparable with operation of </w:t>
            </w:r>
            <w:r>
              <w:rPr>
                <w:rFonts w:cs="Arial"/>
                <w:sz w:val="22"/>
                <w:szCs w:val="22"/>
              </w:rPr>
              <w:t xml:space="preserve">the </w:t>
            </w:r>
            <w:r w:rsidRPr="00D2497E">
              <w:rPr>
                <w:rFonts w:cs="Arial"/>
                <w:sz w:val="22"/>
                <w:szCs w:val="22"/>
              </w:rPr>
              <w:t xml:space="preserve">adjacent </w:t>
            </w:r>
            <w:r>
              <w:rPr>
                <w:rFonts w:cs="Arial"/>
                <w:sz w:val="22"/>
                <w:szCs w:val="22"/>
              </w:rPr>
              <w:t>cross-</w:t>
            </w:r>
            <w:r w:rsidRPr="00D2497E">
              <w:rPr>
                <w:rFonts w:cs="Arial"/>
                <w:sz w:val="22"/>
                <w:szCs w:val="22"/>
              </w:rPr>
              <w:t>sections</w:t>
            </w:r>
            <w:r>
              <w:rPr>
                <w:rFonts w:cs="Arial"/>
                <w:sz w:val="22"/>
                <w:szCs w:val="22"/>
              </w:rPr>
              <w:t>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-791590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4D6189A8" w14:textId="77777777" w:rsidR="007358CB" w:rsidRPr="00D2497E" w:rsidRDefault="00F0313F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491221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31EADB9B" w14:textId="77777777" w:rsidR="007358CB" w:rsidRPr="00D2497E" w:rsidRDefault="00F0313F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885249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19F7A087" w14:textId="77777777" w:rsidR="007358CB" w:rsidRPr="00D2497E" w:rsidRDefault="00F0313F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7358CB" w14:paraId="0EBEFB72" w14:textId="77777777" w:rsidTr="007473FE">
        <w:tc>
          <w:tcPr>
            <w:tcW w:w="7897" w:type="dxa"/>
            <w:shd w:val="clear" w:color="auto" w:fill="auto"/>
            <w:vAlign w:val="bottom"/>
          </w:tcPr>
          <w:p w14:paraId="70703989" w14:textId="77777777" w:rsidR="007358CB" w:rsidRPr="00D2497E" w:rsidRDefault="007358CB" w:rsidP="007358CB">
            <w:pPr>
              <w:tabs>
                <w:tab w:val="left" w:pos="720"/>
                <w:tab w:val="left" w:pos="1440"/>
                <w:tab w:val="left" w:pos="43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T</w:t>
            </w:r>
            <w:r w:rsidRPr="00D2497E">
              <w:rPr>
                <w:rFonts w:cs="Arial"/>
                <w:sz w:val="22"/>
                <w:szCs w:val="22"/>
              </w:rPr>
              <w:t xml:space="preserve">he proposed design </w:t>
            </w:r>
            <w:r>
              <w:rPr>
                <w:rFonts w:cs="Arial"/>
                <w:sz w:val="22"/>
                <w:szCs w:val="22"/>
              </w:rPr>
              <w:t xml:space="preserve">does not </w:t>
            </w:r>
            <w:r w:rsidRPr="00D2497E">
              <w:rPr>
                <w:rFonts w:cs="Arial"/>
                <w:sz w:val="22"/>
                <w:szCs w:val="22"/>
              </w:rPr>
              <w:t xml:space="preserve">cause a reduction in </w:t>
            </w:r>
            <w:r>
              <w:rPr>
                <w:rFonts w:cs="Arial"/>
                <w:sz w:val="22"/>
                <w:szCs w:val="22"/>
              </w:rPr>
              <w:t>c</w:t>
            </w:r>
            <w:r w:rsidRPr="00D2497E">
              <w:rPr>
                <w:rFonts w:cs="Arial"/>
                <w:sz w:val="22"/>
                <w:szCs w:val="22"/>
              </w:rPr>
              <w:t xml:space="preserve">apacity or adversely </w:t>
            </w:r>
            <w:r>
              <w:rPr>
                <w:rFonts w:cs="Arial"/>
                <w:sz w:val="22"/>
                <w:szCs w:val="22"/>
              </w:rPr>
              <w:t xml:space="preserve">affect </w:t>
            </w:r>
            <w:r w:rsidRPr="00D2497E">
              <w:rPr>
                <w:rFonts w:cs="Arial"/>
                <w:sz w:val="22"/>
                <w:szCs w:val="22"/>
              </w:rPr>
              <w:t xml:space="preserve">traffic flow </w:t>
            </w:r>
            <w:r>
              <w:rPr>
                <w:rFonts w:cs="Arial"/>
                <w:sz w:val="22"/>
                <w:szCs w:val="22"/>
              </w:rPr>
              <w:t>of the facility.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-1032647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1C5C243F" w14:textId="77777777" w:rsidR="007358CB" w:rsidRPr="00D2497E" w:rsidRDefault="00F0313F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172993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15E758E2" w14:textId="77777777" w:rsidR="007358CB" w:rsidRPr="00D2497E" w:rsidRDefault="00F0313F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298641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6749A154" w14:textId="77777777" w:rsidR="007358CB" w:rsidRPr="00D2497E" w:rsidRDefault="00F0313F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E689A" w14:paraId="545FA8A9" w14:textId="77777777" w:rsidTr="007473FE">
        <w:tc>
          <w:tcPr>
            <w:tcW w:w="7897" w:type="dxa"/>
            <w:shd w:val="clear" w:color="auto" w:fill="auto"/>
            <w:vAlign w:val="bottom"/>
          </w:tcPr>
          <w:p w14:paraId="4FC0F56B" w14:textId="77777777" w:rsidR="003E689A" w:rsidRDefault="003E689A" w:rsidP="003E689A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Pr="00D2497E">
              <w:rPr>
                <w:rFonts w:cs="Arial"/>
                <w:sz w:val="22"/>
                <w:szCs w:val="22"/>
              </w:rPr>
              <w:t xml:space="preserve">he </w:t>
            </w:r>
            <w:r>
              <w:rPr>
                <w:rFonts w:cs="Arial"/>
                <w:sz w:val="22"/>
                <w:szCs w:val="22"/>
              </w:rPr>
              <w:t xml:space="preserve">proposed </w:t>
            </w:r>
            <w:r w:rsidRPr="00D2497E">
              <w:rPr>
                <w:rFonts w:cs="Arial"/>
                <w:sz w:val="22"/>
                <w:szCs w:val="22"/>
              </w:rPr>
              <w:t xml:space="preserve">design </w:t>
            </w:r>
            <w:r>
              <w:rPr>
                <w:rFonts w:cs="Arial"/>
                <w:sz w:val="22"/>
                <w:szCs w:val="22"/>
              </w:rPr>
              <w:t xml:space="preserve">does not adversely affect </w:t>
            </w:r>
            <w:r w:rsidRPr="00D2497E">
              <w:rPr>
                <w:rFonts w:cs="Arial"/>
                <w:sz w:val="22"/>
                <w:szCs w:val="22"/>
              </w:rPr>
              <w:t>l</w:t>
            </w:r>
            <w:r>
              <w:rPr>
                <w:rFonts w:cs="Arial"/>
                <w:sz w:val="22"/>
                <w:szCs w:val="22"/>
              </w:rPr>
              <w:t>ong-</w:t>
            </w:r>
            <w:r w:rsidRPr="00D2497E">
              <w:rPr>
                <w:rFonts w:cs="Arial"/>
                <w:sz w:val="22"/>
                <w:szCs w:val="22"/>
              </w:rPr>
              <w:t xml:space="preserve">term </w:t>
            </w:r>
            <w:r>
              <w:rPr>
                <w:rFonts w:cs="Arial"/>
                <w:sz w:val="22"/>
                <w:szCs w:val="22"/>
              </w:rPr>
              <w:t>operations.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684713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3893DBC5" w14:textId="77777777" w:rsidR="003E689A" w:rsidRPr="00D2497E" w:rsidRDefault="003E689A" w:rsidP="007C7B9D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2065744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1B62DC80" w14:textId="77777777" w:rsidR="003E689A" w:rsidRPr="00D2497E" w:rsidRDefault="003E689A" w:rsidP="007C7B9D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981888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3AB1DC5D" w14:textId="77777777" w:rsidR="003E689A" w:rsidRPr="00D2497E" w:rsidRDefault="003E689A" w:rsidP="007C7B9D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E689A" w14:paraId="68FD6350" w14:textId="77777777" w:rsidTr="007473FE">
        <w:tc>
          <w:tcPr>
            <w:tcW w:w="7897" w:type="dxa"/>
            <w:shd w:val="clear" w:color="auto" w:fill="auto"/>
            <w:vAlign w:val="bottom"/>
          </w:tcPr>
          <w:p w14:paraId="74D6432B" w14:textId="77777777" w:rsidR="003E689A" w:rsidRDefault="005F6D0F" w:rsidP="003E689A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="003E689A">
              <w:rPr>
                <w:rFonts w:cs="Arial"/>
                <w:sz w:val="22"/>
                <w:szCs w:val="22"/>
              </w:rPr>
              <w:t xml:space="preserve">he proposed design </w:t>
            </w:r>
            <w:r>
              <w:rPr>
                <w:rFonts w:cs="Arial"/>
                <w:sz w:val="22"/>
                <w:szCs w:val="22"/>
              </w:rPr>
              <w:t xml:space="preserve">does not </w:t>
            </w:r>
            <w:r w:rsidR="003E689A">
              <w:rPr>
                <w:rFonts w:cs="Arial"/>
                <w:sz w:val="22"/>
                <w:szCs w:val="22"/>
              </w:rPr>
              <w:t>imp</w:t>
            </w:r>
            <w:r>
              <w:rPr>
                <w:rFonts w:cs="Arial"/>
                <w:sz w:val="22"/>
                <w:szCs w:val="22"/>
              </w:rPr>
              <w:t>act the existing access control.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-2013591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5ADBB86A" w14:textId="77777777" w:rsidR="003E689A" w:rsidRPr="00D2497E" w:rsidRDefault="003E689A" w:rsidP="007C7B9D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344671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3A3E94A6" w14:textId="77777777" w:rsidR="003E689A" w:rsidRPr="00D2497E" w:rsidRDefault="003E689A" w:rsidP="007C7B9D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1196925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0DD96B7D" w14:textId="77777777" w:rsidR="003E689A" w:rsidRPr="00D2497E" w:rsidRDefault="003E689A" w:rsidP="007C7B9D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E689A" w14:paraId="0A988367" w14:textId="77777777" w:rsidTr="007473FE">
        <w:tc>
          <w:tcPr>
            <w:tcW w:w="7897" w:type="dxa"/>
            <w:shd w:val="clear" w:color="auto" w:fill="auto"/>
            <w:vAlign w:val="bottom"/>
          </w:tcPr>
          <w:p w14:paraId="5BD7EA26" w14:textId="77777777" w:rsidR="003E689A" w:rsidRPr="00D2497E" w:rsidRDefault="005F6D0F" w:rsidP="007358CB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="003E689A">
              <w:rPr>
                <w:rFonts w:cs="Arial"/>
                <w:sz w:val="22"/>
                <w:szCs w:val="22"/>
              </w:rPr>
              <w:t xml:space="preserve">ravel demand management solutions </w:t>
            </w:r>
            <w:r>
              <w:rPr>
                <w:rFonts w:cs="Arial"/>
                <w:sz w:val="22"/>
                <w:szCs w:val="22"/>
              </w:rPr>
              <w:t xml:space="preserve">have </w:t>
            </w:r>
            <w:r w:rsidR="003E689A">
              <w:rPr>
                <w:rFonts w:cs="Arial"/>
                <w:sz w:val="22"/>
                <w:szCs w:val="22"/>
              </w:rPr>
              <w:t>been evaluated</w:t>
            </w:r>
            <w:r>
              <w:rPr>
                <w:rFonts w:cs="Arial"/>
                <w:sz w:val="22"/>
                <w:szCs w:val="22"/>
              </w:rPr>
              <w:t>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335581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053E97D6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15390399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4D53B306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8828622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1F07D58F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E689A" w14:paraId="2C9C25B3" w14:textId="77777777" w:rsidTr="007473FE">
        <w:tc>
          <w:tcPr>
            <w:tcW w:w="7897" w:type="dxa"/>
            <w:shd w:val="clear" w:color="auto" w:fill="BFBFBF"/>
            <w:vAlign w:val="bottom"/>
          </w:tcPr>
          <w:p w14:paraId="17F5BF97" w14:textId="77777777" w:rsidR="003E689A" w:rsidRPr="00D2497E" w:rsidRDefault="003E689A" w:rsidP="00BD3180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b/>
                <w:sz w:val="22"/>
                <w:szCs w:val="22"/>
              </w:rPr>
            </w:pPr>
            <w:r w:rsidRPr="00D2497E">
              <w:rPr>
                <w:rFonts w:cs="Arial"/>
                <w:b/>
                <w:sz w:val="22"/>
                <w:szCs w:val="22"/>
              </w:rPr>
              <w:t>ROADWAY DESIGN</w:t>
            </w:r>
          </w:p>
        </w:tc>
        <w:tc>
          <w:tcPr>
            <w:tcW w:w="720" w:type="dxa"/>
            <w:shd w:val="clear" w:color="auto" w:fill="BFBFBF"/>
            <w:vAlign w:val="bottom"/>
          </w:tcPr>
          <w:p w14:paraId="49C3CE09" w14:textId="77777777" w:rsidR="003E689A" w:rsidRPr="00D2497E" w:rsidRDefault="003E689A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616" w:type="dxa"/>
            <w:shd w:val="clear" w:color="auto" w:fill="BFBFBF"/>
            <w:vAlign w:val="bottom"/>
          </w:tcPr>
          <w:p w14:paraId="77C4025D" w14:textId="77777777" w:rsidR="003E689A" w:rsidRPr="00D2497E" w:rsidRDefault="003E689A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37" w:type="dxa"/>
            <w:shd w:val="clear" w:color="auto" w:fill="BFBFBF"/>
            <w:vAlign w:val="bottom"/>
          </w:tcPr>
          <w:p w14:paraId="359B947C" w14:textId="77777777" w:rsidR="003E689A" w:rsidRPr="00D2497E" w:rsidRDefault="003E689A" w:rsidP="007358CB">
            <w:pPr>
              <w:tabs>
                <w:tab w:val="left" w:pos="720"/>
                <w:tab w:val="left" w:pos="1440"/>
                <w:tab w:val="left" w:pos="432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3E689A" w14:paraId="40982F84" w14:textId="77777777" w:rsidTr="007473FE">
        <w:tc>
          <w:tcPr>
            <w:tcW w:w="7897" w:type="dxa"/>
            <w:shd w:val="clear" w:color="auto" w:fill="auto"/>
            <w:vAlign w:val="bottom"/>
          </w:tcPr>
          <w:p w14:paraId="7D5F16E5" w14:textId="77777777" w:rsidR="003E689A" w:rsidRPr="00D2497E" w:rsidRDefault="003E689A" w:rsidP="007358CB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It is </w:t>
            </w:r>
            <w:r w:rsidRPr="00D2497E">
              <w:rPr>
                <w:rFonts w:cs="Arial"/>
                <w:sz w:val="22"/>
                <w:szCs w:val="22"/>
              </w:rPr>
              <w:t>not feasible to meet the minimum roadway design standards due to right-of-way restrictions, environmental impacts, etc.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-783422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43FE4B59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2029291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0D9D6E6D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6788931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6BA1FDF2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E689A" w14:paraId="472FD619" w14:textId="77777777" w:rsidTr="007473FE">
        <w:tc>
          <w:tcPr>
            <w:tcW w:w="7897" w:type="dxa"/>
            <w:shd w:val="clear" w:color="auto" w:fill="auto"/>
            <w:vAlign w:val="bottom"/>
          </w:tcPr>
          <w:p w14:paraId="2963A582" w14:textId="77777777" w:rsidR="003E689A" w:rsidRPr="00D2497E" w:rsidRDefault="003E689A" w:rsidP="007358CB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proposed design maintains the same l</w:t>
            </w:r>
            <w:r w:rsidRPr="00D2497E">
              <w:rPr>
                <w:rFonts w:cs="Arial"/>
                <w:sz w:val="22"/>
                <w:szCs w:val="22"/>
              </w:rPr>
              <w:t xml:space="preserve">evel of service </w:t>
            </w:r>
            <w:r>
              <w:rPr>
                <w:rFonts w:cs="Arial"/>
                <w:sz w:val="22"/>
                <w:szCs w:val="22"/>
              </w:rPr>
              <w:t xml:space="preserve">compared to the design based on minimum </w:t>
            </w:r>
            <w:r w:rsidRPr="00D2497E">
              <w:rPr>
                <w:rFonts w:cs="Arial"/>
                <w:sz w:val="22"/>
                <w:szCs w:val="22"/>
              </w:rPr>
              <w:t>roadway</w:t>
            </w:r>
            <w:r>
              <w:rPr>
                <w:rFonts w:cs="Arial"/>
                <w:sz w:val="22"/>
                <w:szCs w:val="22"/>
              </w:rPr>
              <w:t xml:space="preserve"> design</w:t>
            </w:r>
            <w:r w:rsidRPr="00D2497E">
              <w:rPr>
                <w:rFonts w:cs="Arial"/>
                <w:sz w:val="22"/>
                <w:szCs w:val="22"/>
              </w:rPr>
              <w:t xml:space="preserve"> standard</w:t>
            </w:r>
            <w:r>
              <w:rPr>
                <w:rFonts w:cs="Arial"/>
                <w:sz w:val="22"/>
                <w:szCs w:val="22"/>
              </w:rPr>
              <w:t>s.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744236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6ED13BCC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586123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6BEFFD90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964891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70DF7246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E689A" w14:paraId="5E140D3E" w14:textId="77777777" w:rsidTr="007473FE">
        <w:tc>
          <w:tcPr>
            <w:tcW w:w="7897" w:type="dxa"/>
            <w:shd w:val="clear" w:color="auto" w:fill="auto"/>
            <w:vAlign w:val="bottom"/>
          </w:tcPr>
          <w:p w14:paraId="113561DD" w14:textId="77777777" w:rsidR="003E689A" w:rsidRPr="00D2497E" w:rsidRDefault="003E689A" w:rsidP="007358CB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proposed design results in a </w:t>
            </w:r>
            <w:r w:rsidRPr="00D2497E">
              <w:rPr>
                <w:rFonts w:cs="Arial"/>
                <w:sz w:val="22"/>
                <w:szCs w:val="22"/>
              </w:rPr>
              <w:t xml:space="preserve">significant cost savings </w:t>
            </w:r>
            <w:r>
              <w:rPr>
                <w:rFonts w:cs="Arial"/>
                <w:sz w:val="22"/>
                <w:szCs w:val="22"/>
              </w:rPr>
              <w:t xml:space="preserve">compared to the design based on minimum roadway design standards. 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18334093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47F81A86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264761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141E6C36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868553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6E2A0BD0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E689A" w14:paraId="1B1CBBB7" w14:textId="77777777" w:rsidTr="007373B8">
        <w:tc>
          <w:tcPr>
            <w:tcW w:w="10170" w:type="dxa"/>
            <w:gridSpan w:val="4"/>
            <w:shd w:val="clear" w:color="auto" w:fill="BFBFBF" w:themeFill="background1" w:themeFillShade="BF"/>
            <w:vAlign w:val="bottom"/>
          </w:tcPr>
          <w:p w14:paraId="424CE5E8" w14:textId="77777777" w:rsidR="003E689A" w:rsidRPr="00D2497E" w:rsidRDefault="003E689A" w:rsidP="007373B8">
            <w:pPr>
              <w:tabs>
                <w:tab w:val="left" w:pos="720"/>
                <w:tab w:val="left" w:pos="1440"/>
                <w:tab w:val="left" w:pos="432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ENVIRONMENTAL</w:t>
            </w:r>
            <w:r w:rsidR="00F2586A">
              <w:rPr>
                <w:rFonts w:cs="Arial"/>
                <w:b/>
                <w:sz w:val="22"/>
                <w:szCs w:val="22"/>
              </w:rPr>
              <w:t xml:space="preserve"> (Consult TDOT Environmental Division, if needed)  </w:t>
            </w:r>
          </w:p>
        </w:tc>
      </w:tr>
      <w:tr w:rsidR="003E689A" w14:paraId="05C1A7CF" w14:textId="77777777" w:rsidTr="007473FE">
        <w:tc>
          <w:tcPr>
            <w:tcW w:w="7897" w:type="dxa"/>
            <w:shd w:val="clear" w:color="auto" w:fill="auto"/>
            <w:vAlign w:val="center"/>
          </w:tcPr>
          <w:p w14:paraId="385A2B6E" w14:textId="77777777" w:rsidR="003E689A" w:rsidRPr="00D2497E" w:rsidRDefault="003E689A" w:rsidP="00E34B20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Does the request affect environmental permit requirements?  (TDEC/TVA/CORPs/TWRA, etc.)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15246675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7640ED87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298415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33E55AB1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1296266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00D4FB84" w14:textId="77777777" w:rsidR="003E689A" w:rsidRPr="00D2497E" w:rsidRDefault="003E689A" w:rsidP="007358CB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E689A" w14:paraId="3E1BB278" w14:textId="77777777" w:rsidTr="007473FE">
        <w:trPr>
          <w:trHeight w:val="359"/>
        </w:trPr>
        <w:tc>
          <w:tcPr>
            <w:tcW w:w="78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4F7428" w14:textId="77777777" w:rsidR="003E689A" w:rsidRDefault="00F2586A" w:rsidP="0065233D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Does the request affect NEPA environmental boundary? 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4504470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10282491" w14:textId="77777777" w:rsidR="003E689A" w:rsidRPr="00D2497E" w:rsidRDefault="003E689A" w:rsidP="00120C74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1281722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16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6F0F96D4" w14:textId="77777777" w:rsidR="003E689A" w:rsidRPr="00D2497E" w:rsidRDefault="003E689A" w:rsidP="00120C74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705900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37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441A4025" w14:textId="77777777" w:rsidR="003E689A" w:rsidRPr="00D2497E" w:rsidRDefault="003E689A" w:rsidP="00120C74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51876" w14:paraId="2B7F365B" w14:textId="77777777" w:rsidTr="007473FE">
        <w:trPr>
          <w:trHeight w:val="359"/>
        </w:trPr>
        <w:tc>
          <w:tcPr>
            <w:tcW w:w="78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AB2613" w14:textId="57046757" w:rsidR="00051876" w:rsidRDefault="00051876" w:rsidP="00051876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Does the request affect Historical Section 106 area?  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-1160075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DE0836F" w14:textId="5A76EE13" w:rsidR="00051876" w:rsidRDefault="00051876" w:rsidP="00051876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9272305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16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291F460B" w14:textId="1F983E79" w:rsidR="00051876" w:rsidRDefault="00051876" w:rsidP="00051876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609123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37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2FCECC45" w14:textId="2EA16D31" w:rsidR="00051876" w:rsidRDefault="00051876" w:rsidP="00051876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51876" w14:paraId="0BB0472A" w14:textId="77777777" w:rsidTr="00035335">
        <w:trPr>
          <w:trHeight w:val="305"/>
        </w:trPr>
        <w:tc>
          <w:tcPr>
            <w:tcW w:w="10170" w:type="dxa"/>
            <w:gridSpan w:val="4"/>
            <w:shd w:val="clear" w:color="auto" w:fill="BFBFBF" w:themeFill="background1" w:themeFillShade="BF"/>
            <w:vAlign w:val="bottom"/>
          </w:tcPr>
          <w:p w14:paraId="479A7611" w14:textId="77777777" w:rsidR="00051876" w:rsidRDefault="00051876" w:rsidP="00051876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b/>
                <w:sz w:val="22"/>
                <w:szCs w:val="22"/>
              </w:rPr>
            </w:pPr>
            <w:r w:rsidRPr="009B0759">
              <w:rPr>
                <w:rFonts w:cs="Arial"/>
                <w:b/>
                <w:sz w:val="22"/>
                <w:szCs w:val="22"/>
              </w:rPr>
              <w:t>WORK ZONE</w:t>
            </w:r>
          </w:p>
        </w:tc>
      </w:tr>
      <w:tr w:rsidR="00051876" w14:paraId="40FCD6C7" w14:textId="77777777" w:rsidTr="007473FE">
        <w:tc>
          <w:tcPr>
            <w:tcW w:w="7897" w:type="dxa"/>
            <w:shd w:val="clear" w:color="auto" w:fill="auto"/>
            <w:vAlign w:val="bottom"/>
          </w:tcPr>
          <w:p w14:paraId="04A6D9B2" w14:textId="77777777" w:rsidR="00051876" w:rsidRDefault="00051876" w:rsidP="00051876">
            <w:pPr>
              <w:tabs>
                <w:tab w:val="left" w:pos="450"/>
                <w:tab w:val="left" w:pos="4320"/>
                <w:tab w:val="left" w:pos="5040"/>
                <w:tab w:val="right" w:pos="936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Will the proposed variation affect the TMP?</w:t>
            </w:r>
          </w:p>
        </w:tc>
        <w:sdt>
          <w:sdtPr>
            <w:rPr>
              <w:rFonts w:cs="Arial"/>
              <w:b/>
              <w:sz w:val="22"/>
              <w:szCs w:val="22"/>
            </w:rPr>
            <w:id w:val="-1003898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shd w:val="clear" w:color="auto" w:fill="auto"/>
                <w:vAlign w:val="bottom"/>
              </w:tcPr>
              <w:p w14:paraId="0FFA476D" w14:textId="77777777" w:rsidR="00051876" w:rsidRPr="00D2497E" w:rsidRDefault="00051876" w:rsidP="00051876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1294252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16" w:type="dxa"/>
                <w:shd w:val="clear" w:color="auto" w:fill="auto"/>
                <w:vAlign w:val="bottom"/>
              </w:tcPr>
              <w:p w14:paraId="0F92D833" w14:textId="77777777" w:rsidR="00051876" w:rsidRPr="00D2497E" w:rsidRDefault="00051876" w:rsidP="00051876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b/>
              <w:sz w:val="22"/>
              <w:szCs w:val="22"/>
            </w:rPr>
            <w:id w:val="-228232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37" w:type="dxa"/>
                <w:shd w:val="clear" w:color="auto" w:fill="auto"/>
                <w:vAlign w:val="bottom"/>
              </w:tcPr>
              <w:p w14:paraId="0F7CC777" w14:textId="77777777" w:rsidR="00051876" w:rsidRPr="00D2497E" w:rsidRDefault="00051876" w:rsidP="00051876">
                <w:pPr>
                  <w:tabs>
                    <w:tab w:val="left" w:pos="720"/>
                    <w:tab w:val="left" w:pos="1440"/>
                    <w:tab w:val="left" w:pos="4320"/>
                  </w:tabs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</w:tbl>
    <w:p w14:paraId="09966869" w14:textId="5B54BFFF" w:rsidR="00051876" w:rsidRDefault="00051876" w:rsidP="00051876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5D568F6C" w14:textId="5CC910C1" w:rsidR="00051876" w:rsidRDefault="00051876" w:rsidP="00051876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289492E2" w14:textId="77777777" w:rsidR="00051876" w:rsidRDefault="00051876" w:rsidP="00051876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tbl>
      <w:tblPr>
        <w:tblStyle w:val="TableGrid"/>
        <w:tblW w:w="10080" w:type="dxa"/>
        <w:jc w:val="center"/>
        <w:tblLayout w:type="fixed"/>
        <w:tblLook w:val="04A0" w:firstRow="1" w:lastRow="0" w:firstColumn="1" w:lastColumn="0" w:noHBand="0" w:noVBand="1"/>
      </w:tblPr>
      <w:tblGrid>
        <w:gridCol w:w="2554"/>
        <w:gridCol w:w="720"/>
        <w:gridCol w:w="630"/>
        <w:gridCol w:w="630"/>
        <w:gridCol w:w="931"/>
        <w:gridCol w:w="4615"/>
      </w:tblGrid>
      <w:tr w:rsidR="00051876" w14:paraId="55C74C76" w14:textId="77777777" w:rsidTr="00051876">
        <w:trPr>
          <w:trHeight w:val="413"/>
          <w:jc w:val="center"/>
        </w:trPr>
        <w:tc>
          <w:tcPr>
            <w:tcW w:w="10080" w:type="dxa"/>
            <w:gridSpan w:val="6"/>
            <w:shd w:val="clear" w:color="auto" w:fill="C2D69B" w:themeFill="accent3" w:themeFillTint="99"/>
          </w:tcPr>
          <w:p w14:paraId="6A3030A6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Cs w:val="24"/>
              </w:rPr>
              <w:br w:type="page"/>
            </w:r>
            <w:r w:rsidRPr="00C65A26">
              <w:rPr>
                <w:rFonts w:cs="Arial"/>
                <w:b/>
                <w:sz w:val="22"/>
                <w:szCs w:val="22"/>
                <w:shd w:val="clear" w:color="auto" w:fill="C2D69B" w:themeFill="accent3" w:themeFillTint="99"/>
              </w:rPr>
              <w:t>DESIGN WAIVER REQUEST – JUSTIFIED BASED ON GUIDANCE FROM THE FOLLOWING</w:t>
            </w:r>
            <w:r w:rsidRPr="00BA1422">
              <w:rPr>
                <w:rFonts w:cs="Arial"/>
                <w:b/>
                <w:sz w:val="22"/>
                <w:szCs w:val="22"/>
                <w:shd w:val="clear" w:color="auto" w:fill="92CDDC" w:themeFill="accent5" w:themeFillTint="99"/>
              </w:rPr>
              <w:t>:</w:t>
            </w:r>
          </w:p>
        </w:tc>
      </w:tr>
      <w:tr w:rsidR="00051876" w14:paraId="7B047330" w14:textId="77777777" w:rsidTr="00051876">
        <w:trPr>
          <w:trHeight w:val="368"/>
          <w:jc w:val="center"/>
        </w:trPr>
        <w:tc>
          <w:tcPr>
            <w:tcW w:w="2554" w:type="dxa"/>
            <w:vMerge w:val="restart"/>
            <w:tcBorders>
              <w:right w:val="single" w:sz="4" w:space="0" w:color="auto"/>
            </w:tcBorders>
            <w:vAlign w:val="center"/>
          </w:tcPr>
          <w:p w14:paraId="59CD23E1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Design Guidance Source</w:t>
            </w:r>
          </w:p>
        </w:tc>
        <w:tc>
          <w:tcPr>
            <w:tcW w:w="7526" w:type="dxa"/>
            <w:gridSpan w:val="5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E666DA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Design Guidance Met</w:t>
            </w:r>
          </w:p>
        </w:tc>
      </w:tr>
      <w:tr w:rsidR="00051876" w14:paraId="2E5D5812" w14:textId="77777777" w:rsidTr="00051876">
        <w:trPr>
          <w:trHeight w:val="584"/>
          <w:jc w:val="center"/>
        </w:trPr>
        <w:tc>
          <w:tcPr>
            <w:tcW w:w="255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74C3E8E7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</w:tcBorders>
          </w:tcPr>
          <w:p w14:paraId="1ACAD87C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YES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72DFDC8B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111CB5FD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N/A</w:t>
            </w:r>
          </w:p>
        </w:tc>
        <w:tc>
          <w:tcPr>
            <w:tcW w:w="931" w:type="dxa"/>
            <w:tcBorders>
              <w:bottom w:val="single" w:sz="4" w:space="0" w:color="auto"/>
            </w:tcBorders>
          </w:tcPr>
          <w:p w14:paraId="157E5732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Do Not Know</w:t>
            </w:r>
          </w:p>
        </w:tc>
        <w:tc>
          <w:tcPr>
            <w:tcW w:w="4615" w:type="dxa"/>
            <w:tcBorders>
              <w:bottom w:val="single" w:sz="4" w:space="0" w:color="auto"/>
              <w:right w:val="single" w:sz="4" w:space="0" w:color="auto"/>
            </w:tcBorders>
          </w:tcPr>
          <w:p w14:paraId="2AE3DA0E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Source Reference if answered “Yes”</w:t>
            </w:r>
          </w:p>
          <w:p w14:paraId="02310A1B" w14:textId="77777777" w:rsidR="00051876" w:rsidRDefault="00051876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(page, section, drawing, etc.)</w:t>
            </w:r>
          </w:p>
        </w:tc>
      </w:tr>
      <w:tr w:rsidR="00051876" w14:paraId="1038D622" w14:textId="77777777" w:rsidTr="00051876">
        <w:trPr>
          <w:trHeight w:val="287"/>
          <w:jc w:val="center"/>
        </w:trPr>
        <w:tc>
          <w:tcPr>
            <w:tcW w:w="2554" w:type="dxa"/>
            <w:tcBorders>
              <w:bottom w:val="single" w:sz="4" w:space="0" w:color="auto"/>
              <w:right w:val="single" w:sz="4" w:space="0" w:color="auto"/>
            </w:tcBorders>
          </w:tcPr>
          <w:p w14:paraId="4E086F1A" w14:textId="77777777" w:rsidR="00051876" w:rsidRPr="00F64DE0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AASHTO Publication   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0AA5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807004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1962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2115199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9C58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2135598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AA58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781612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CBA9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051876" w14:paraId="0AFFCD08" w14:textId="77777777" w:rsidTr="00051876">
        <w:trPr>
          <w:trHeight w:val="332"/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919E" w14:textId="77777777" w:rsidR="00051876" w:rsidRPr="00F64DE0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Highway Safety Manual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4E3C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530301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4D1B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279335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E1A5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498619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52CD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410324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76D6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051876" w14:paraId="5B0A647F" w14:textId="77777777" w:rsidTr="00051876">
        <w:trPr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64DB" w14:textId="77777777" w:rsidR="00051876" w:rsidRPr="00F64DE0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Highway Capacity Manual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DAD4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453939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FCD7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03774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8778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539352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C562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950462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22B0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051876" w14:paraId="26E7B788" w14:textId="77777777" w:rsidTr="00051876">
        <w:trPr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3C93" w14:textId="77777777" w:rsidR="00051876" w:rsidRPr="00F64DE0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FHWA Publication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951D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576240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5ED6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67897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27C3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40706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2C85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3873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CB80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051876" w14:paraId="4E0EB9A4" w14:textId="77777777" w:rsidTr="00051876">
        <w:trPr>
          <w:trHeight w:val="305"/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A191" w14:textId="77777777" w:rsidR="00051876" w:rsidRPr="00F64DE0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NCHRP Publication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0442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535464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FD84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932576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8ADD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553353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C3F4B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579678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CF3A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051876" w14:paraId="2C53458F" w14:textId="77777777" w:rsidTr="00051876">
        <w:trPr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9B13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TRB Publication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0138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537550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1889A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153140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4BD1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896748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82E5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752495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493C" w14:textId="77777777" w:rsidR="00051876" w:rsidRPr="00AF3DAA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  <w:tr w:rsidR="00051876" w14:paraId="7BABFD7F" w14:textId="77777777" w:rsidTr="00051876">
        <w:trPr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52B9" w14:textId="77777777" w:rsidR="00051876" w:rsidRPr="00AF3DAA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TDOT Design Guidelines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4508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450511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207B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325912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E54D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931045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93EA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952819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42C9" w14:textId="77777777" w:rsidR="00051876" w:rsidRPr="00AF3DAA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  <w:tr w:rsidR="00051876" w14:paraId="1F29EB99" w14:textId="77777777" w:rsidTr="00051876">
        <w:trPr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E14F" w14:textId="77777777" w:rsidR="00051876" w:rsidRPr="00AF3DAA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TDOT Standard Drawings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4408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916680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A073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279341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48CC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614602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9EF7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955297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2FF1" w14:textId="77777777" w:rsidR="00051876" w:rsidRPr="00AF3DAA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  <w:tr w:rsidR="00051876" w14:paraId="7D828D7B" w14:textId="77777777" w:rsidTr="00051876">
        <w:trPr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0528" w14:textId="77777777" w:rsidR="00051876" w:rsidRPr="00AF3DAA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Guidance from other states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8855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107704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CC37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918212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41AF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64011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A480" w14:textId="77777777" w:rsidR="00051876" w:rsidRDefault="00000000" w:rsidP="00020949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836508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187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98BE" w14:textId="77777777" w:rsidR="00051876" w:rsidRPr="00AF3DAA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  <w:tr w:rsidR="00051876" w14:paraId="4D906B7E" w14:textId="77777777" w:rsidTr="00051876">
        <w:trPr>
          <w:jc w:val="center"/>
        </w:trPr>
        <w:tc>
          <w:tcPr>
            <w:tcW w:w="2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AD6F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Other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C37A4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70E3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73ED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4588" w14:textId="77777777" w:rsidR="00051876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44C1" w14:textId="77777777" w:rsidR="00051876" w:rsidRPr="00AF3DAA" w:rsidRDefault="00051876" w:rsidP="00020949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</w:tbl>
    <w:p w14:paraId="3EC87320" w14:textId="77777777" w:rsidR="0071350F" w:rsidRDefault="0071350F" w:rsidP="000B4899">
      <w:pPr>
        <w:tabs>
          <w:tab w:val="left" w:pos="99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2AF55C82" w14:textId="77777777" w:rsidR="00670057" w:rsidRDefault="00670057">
      <w:pPr>
        <w:rPr>
          <w:rFonts w:cs="Arial"/>
          <w:b/>
          <w:sz w:val="22"/>
          <w:szCs w:val="22"/>
        </w:rPr>
      </w:pPr>
    </w:p>
    <w:p w14:paraId="21EA9E73" w14:textId="77777777" w:rsidR="005070DE" w:rsidRPr="003C782B" w:rsidRDefault="005070DE" w:rsidP="005070DE">
      <w:pPr>
        <w:rPr>
          <w:rFonts w:cs="Arial"/>
          <w:b/>
          <w:sz w:val="22"/>
          <w:szCs w:val="22"/>
        </w:rPr>
      </w:pPr>
      <w:r w:rsidRPr="003C782B">
        <w:rPr>
          <w:rFonts w:cs="Arial"/>
          <w:b/>
          <w:sz w:val="22"/>
          <w:szCs w:val="22"/>
        </w:rPr>
        <w:t>DESCRIBE THE R</w:t>
      </w:r>
      <w:r w:rsidR="00A33EC4" w:rsidRPr="003C782B">
        <w:rPr>
          <w:rFonts w:cs="Arial"/>
          <w:b/>
          <w:sz w:val="22"/>
          <w:szCs w:val="22"/>
        </w:rPr>
        <w:t>EASONING</w:t>
      </w:r>
      <w:r w:rsidR="00F2586A" w:rsidRPr="003C782B">
        <w:rPr>
          <w:rFonts w:cs="Arial"/>
          <w:b/>
          <w:sz w:val="22"/>
          <w:szCs w:val="22"/>
        </w:rPr>
        <w:t xml:space="preserve"> AND JUSTIFICATION</w:t>
      </w:r>
      <w:r w:rsidR="00A33EC4" w:rsidRPr="003C782B">
        <w:rPr>
          <w:rFonts w:cs="Arial"/>
          <w:b/>
          <w:sz w:val="22"/>
          <w:szCs w:val="22"/>
        </w:rPr>
        <w:t xml:space="preserve"> OF THE DESIGN </w:t>
      </w:r>
      <w:r w:rsidR="001B28C5" w:rsidRPr="003C782B">
        <w:rPr>
          <w:rFonts w:cs="Arial"/>
          <w:b/>
          <w:sz w:val="22"/>
          <w:szCs w:val="22"/>
        </w:rPr>
        <w:t>WAIVER</w:t>
      </w:r>
      <w:r w:rsidRPr="003C782B">
        <w:rPr>
          <w:rFonts w:cs="Arial"/>
          <w:b/>
          <w:sz w:val="22"/>
          <w:szCs w:val="22"/>
        </w:rPr>
        <w:t xml:space="preserve"> REQUEST:</w:t>
      </w:r>
    </w:p>
    <w:p w14:paraId="1105181B" w14:textId="1CCCCE25" w:rsidR="00E01D4B" w:rsidRPr="00051876" w:rsidRDefault="00E01D4B" w:rsidP="00051876">
      <w:pPr>
        <w:rPr>
          <w:rFonts w:cs="Arial"/>
          <w:sz w:val="22"/>
          <w:szCs w:val="22"/>
        </w:rPr>
      </w:pPr>
      <w:r w:rsidRPr="00E01D4B">
        <w:rPr>
          <w:rFonts w:cs="Arial"/>
          <w:sz w:val="22"/>
          <w:szCs w:val="22"/>
        </w:rPr>
        <w:t>(</w:t>
      </w:r>
      <w:r w:rsidR="005070DE" w:rsidRPr="00E01D4B">
        <w:rPr>
          <w:rFonts w:cs="Arial"/>
          <w:sz w:val="22"/>
          <w:szCs w:val="22"/>
        </w:rPr>
        <w:t>Address project needs, with consideration of all transportation modes, community engagement, safety, and with consistency towards long term planning and vision.</w:t>
      </w:r>
      <w:r w:rsidR="00F2586A">
        <w:rPr>
          <w:rFonts w:cs="Arial"/>
          <w:sz w:val="22"/>
          <w:szCs w:val="22"/>
        </w:rPr>
        <w:t xml:space="preserve"> </w:t>
      </w:r>
      <w:r w:rsidRPr="00E01D4B">
        <w:rPr>
          <w:rFonts w:cs="Arial"/>
          <w:sz w:val="22"/>
          <w:szCs w:val="22"/>
        </w:rPr>
        <w:t>Provide an explanation o</w:t>
      </w:r>
      <w:r w:rsidR="000B4899">
        <w:rPr>
          <w:rFonts w:cs="Arial"/>
          <w:sz w:val="22"/>
          <w:szCs w:val="22"/>
        </w:rPr>
        <w:t>f the requested design waiver</w:t>
      </w:r>
      <w:r w:rsidR="001B28C5">
        <w:rPr>
          <w:rFonts w:cs="Arial"/>
          <w:sz w:val="22"/>
          <w:szCs w:val="22"/>
        </w:rPr>
        <w:t xml:space="preserve"> </w:t>
      </w:r>
      <w:r w:rsidRPr="00E01D4B">
        <w:rPr>
          <w:rFonts w:cs="Arial"/>
          <w:sz w:val="22"/>
          <w:szCs w:val="22"/>
        </w:rPr>
        <w:t>and describe other nationally recognized guidance that is met and that the design is based upon. Attach documentation of the specific design guidance met.</w:t>
      </w:r>
      <w:r w:rsidR="00F2586A">
        <w:rPr>
          <w:rFonts w:cs="Arial"/>
          <w:sz w:val="22"/>
          <w:szCs w:val="22"/>
        </w:rPr>
        <w:t xml:space="preserve"> The justification may need to include details such as: cross slope, superelevation rate, horizontal curve radius, stopping site distance, maximum grade, vertical clearance, etc.</w:t>
      </w:r>
      <w:r w:rsidRPr="00E01D4B">
        <w:rPr>
          <w:rFonts w:cs="Arial"/>
          <w:sz w:val="22"/>
          <w:szCs w:val="22"/>
        </w:rPr>
        <w:t xml:space="preserve">)   </w:t>
      </w:r>
    </w:p>
    <w:p w14:paraId="0B7A6EF9" w14:textId="77777777" w:rsidR="000B4899" w:rsidRDefault="000B4899" w:rsidP="005F11DA">
      <w:pPr>
        <w:tabs>
          <w:tab w:val="left" w:pos="99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764AFFFC" w14:textId="77777777" w:rsidR="00051876" w:rsidRDefault="0005187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06E257CB" w14:textId="77777777" w:rsidR="00051876" w:rsidRPr="00807E10" w:rsidRDefault="0005187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color w:val="17365D" w:themeColor="text2" w:themeShade="BF"/>
          <w:sz w:val="22"/>
          <w:szCs w:val="22"/>
        </w:rPr>
      </w:pPr>
    </w:p>
    <w:p w14:paraId="660DC397" w14:textId="364B6EB1" w:rsidR="00E01D4B" w:rsidRPr="003C782B" w:rsidRDefault="00E01D4B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  <w:r w:rsidRPr="003C782B">
        <w:rPr>
          <w:rFonts w:cs="Arial"/>
          <w:b/>
          <w:sz w:val="22"/>
          <w:szCs w:val="22"/>
        </w:rPr>
        <w:t>DESCRIBE THE ALTERNATIVES CONSIDERED</w:t>
      </w:r>
    </w:p>
    <w:p w14:paraId="3915646D" w14:textId="77777777" w:rsidR="00E01D4B" w:rsidRPr="00E01D4B" w:rsidRDefault="00E01D4B" w:rsidP="00754DE9">
      <w:pPr>
        <w:tabs>
          <w:tab w:val="left" w:pos="1260"/>
          <w:tab w:val="left" w:pos="1800"/>
          <w:tab w:val="left" w:pos="5760"/>
        </w:tabs>
        <w:rPr>
          <w:rFonts w:cs="Arial"/>
          <w:sz w:val="22"/>
          <w:szCs w:val="22"/>
        </w:rPr>
      </w:pPr>
      <w:r w:rsidRPr="00E01D4B">
        <w:rPr>
          <w:rFonts w:cs="Arial"/>
          <w:sz w:val="22"/>
          <w:szCs w:val="22"/>
        </w:rPr>
        <w:t xml:space="preserve">(Provide an explanation of </w:t>
      </w:r>
      <w:r>
        <w:rPr>
          <w:rFonts w:cs="Arial"/>
          <w:sz w:val="22"/>
          <w:szCs w:val="22"/>
        </w:rPr>
        <w:t>p</w:t>
      </w:r>
      <w:r w:rsidRPr="00E01D4B">
        <w:rPr>
          <w:rFonts w:cs="Arial"/>
          <w:sz w:val="22"/>
          <w:szCs w:val="22"/>
        </w:rPr>
        <w:t>roposed mitigation measures to offset impact suc</w:t>
      </w:r>
      <w:r w:rsidR="00E565D1">
        <w:rPr>
          <w:rFonts w:cs="Arial"/>
          <w:sz w:val="22"/>
          <w:szCs w:val="22"/>
        </w:rPr>
        <w:t>h as cost, ROW, environmental, m</w:t>
      </w:r>
      <w:r w:rsidRPr="00E01D4B">
        <w:rPr>
          <w:rFonts w:cs="Arial"/>
          <w:sz w:val="22"/>
          <w:szCs w:val="22"/>
        </w:rPr>
        <w:t>ulti</w:t>
      </w:r>
      <w:r w:rsidR="002F774A">
        <w:rPr>
          <w:rFonts w:cs="Arial"/>
          <w:sz w:val="22"/>
          <w:szCs w:val="22"/>
        </w:rPr>
        <w:t>m</w:t>
      </w:r>
      <w:r w:rsidRPr="00E01D4B">
        <w:rPr>
          <w:rFonts w:cs="Arial"/>
          <w:sz w:val="22"/>
          <w:szCs w:val="22"/>
        </w:rPr>
        <w:t xml:space="preserve">odal, </w:t>
      </w:r>
      <w:r w:rsidR="00E565D1">
        <w:rPr>
          <w:rFonts w:cs="Arial"/>
          <w:sz w:val="22"/>
          <w:szCs w:val="22"/>
        </w:rPr>
        <w:t>s</w:t>
      </w:r>
      <w:r w:rsidR="0021719F">
        <w:rPr>
          <w:rFonts w:cs="Arial"/>
          <w:sz w:val="22"/>
          <w:szCs w:val="22"/>
        </w:rPr>
        <w:t>afety and operation</w:t>
      </w:r>
      <w:r>
        <w:rPr>
          <w:rFonts w:cs="Arial"/>
          <w:sz w:val="22"/>
          <w:szCs w:val="22"/>
        </w:rPr>
        <w:t>,</w:t>
      </w:r>
      <w:r w:rsidRPr="00E01D4B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community and usability, or c</w:t>
      </w:r>
      <w:r w:rsidRPr="00E01D4B">
        <w:rPr>
          <w:rFonts w:cs="Arial"/>
          <w:sz w:val="22"/>
          <w:szCs w:val="22"/>
        </w:rPr>
        <w:t>ompatibility with adjacent section of the roadway)</w:t>
      </w:r>
    </w:p>
    <w:p w14:paraId="04BA8B02" w14:textId="77777777" w:rsidR="00E01D4B" w:rsidRDefault="00E01D4B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0373844D" w14:textId="77777777" w:rsidR="001765DA" w:rsidRDefault="001765DA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01A736C6" w14:textId="77777777" w:rsidR="00C65A26" w:rsidRDefault="00C65A2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06ECF145" w14:textId="77777777" w:rsidR="00C65A26" w:rsidRDefault="00C65A2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4AF0A568" w14:textId="77777777" w:rsidR="00C65A26" w:rsidRDefault="00C65A2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0D0654BF" w14:textId="77777777" w:rsidR="00C65A26" w:rsidRDefault="00C65A2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46EDE9F8" w14:textId="77777777" w:rsidR="00C65A26" w:rsidRDefault="00C65A2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3035ACFB" w14:textId="77777777" w:rsidR="00C65A26" w:rsidRDefault="00C65A2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1639E384" w14:textId="77777777" w:rsidR="00C65A26" w:rsidRDefault="00C65A26" w:rsidP="00754DE9">
      <w:pPr>
        <w:tabs>
          <w:tab w:val="left" w:pos="1260"/>
          <w:tab w:val="left" w:pos="1800"/>
          <w:tab w:val="left" w:pos="5760"/>
        </w:tabs>
        <w:rPr>
          <w:rFonts w:cs="Arial"/>
          <w:b/>
          <w:sz w:val="22"/>
          <w:szCs w:val="22"/>
        </w:rPr>
      </w:pPr>
    </w:p>
    <w:p w14:paraId="229D2DD6" w14:textId="77777777" w:rsidR="00576BC3" w:rsidRDefault="00576BC3" w:rsidP="00576BC3">
      <w:pPr>
        <w:tabs>
          <w:tab w:val="left" w:pos="450"/>
          <w:tab w:val="left" w:pos="4320"/>
          <w:tab w:val="left" w:pos="5040"/>
          <w:tab w:val="right" w:pos="9360"/>
        </w:tabs>
        <w:rPr>
          <w:rFonts w:cs="Arial"/>
          <w:b/>
          <w:sz w:val="22"/>
          <w:szCs w:val="22"/>
        </w:rPr>
      </w:pPr>
    </w:p>
    <w:p w14:paraId="02F434B3" w14:textId="77777777" w:rsidR="00576BC3" w:rsidRDefault="00576BC3" w:rsidP="00576BC3">
      <w:pPr>
        <w:tabs>
          <w:tab w:val="left" w:pos="450"/>
          <w:tab w:val="left" w:pos="4320"/>
          <w:tab w:val="left" w:pos="5040"/>
          <w:tab w:val="right" w:pos="9360"/>
        </w:tabs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DESIGN WAIVER </w:t>
      </w:r>
      <w:r w:rsidRPr="005F11DA">
        <w:rPr>
          <w:rFonts w:cs="Arial"/>
          <w:b/>
          <w:sz w:val="22"/>
          <w:szCs w:val="22"/>
        </w:rPr>
        <w:t>APPROVED</w:t>
      </w:r>
      <w:r>
        <w:rPr>
          <w:rFonts w:cs="Arial"/>
          <w:b/>
          <w:sz w:val="22"/>
          <w:szCs w:val="22"/>
        </w:rPr>
        <w:t xml:space="preserve"> BY</w:t>
      </w:r>
      <w:r w:rsidRPr="005F11DA">
        <w:rPr>
          <w:rFonts w:cs="Arial"/>
          <w:b/>
          <w:sz w:val="22"/>
          <w:szCs w:val="22"/>
        </w:rPr>
        <w:t>:</w:t>
      </w:r>
    </w:p>
    <w:p w14:paraId="6D967537" w14:textId="77777777" w:rsidR="00576BC3" w:rsidRPr="005F11DA" w:rsidRDefault="00576BC3" w:rsidP="00576BC3">
      <w:pPr>
        <w:tabs>
          <w:tab w:val="left" w:pos="450"/>
          <w:tab w:val="left" w:pos="4320"/>
          <w:tab w:val="left" w:pos="5040"/>
          <w:tab w:val="right" w:pos="9360"/>
        </w:tabs>
        <w:rPr>
          <w:rFonts w:cs="Arial"/>
          <w:sz w:val="22"/>
          <w:szCs w:val="22"/>
          <w:u w:val="single"/>
        </w:rPr>
      </w:pPr>
    </w:p>
    <w:tbl>
      <w:tblPr>
        <w:tblW w:w="7848" w:type="dxa"/>
        <w:tblLook w:val="01E0" w:firstRow="1" w:lastRow="1" w:firstColumn="1" w:lastColumn="1" w:noHBand="0" w:noVBand="0"/>
      </w:tblPr>
      <w:tblGrid>
        <w:gridCol w:w="4410"/>
        <w:gridCol w:w="450"/>
        <w:gridCol w:w="2988"/>
      </w:tblGrid>
      <w:tr w:rsidR="00576BC3" w:rsidRPr="005F11DA" w14:paraId="13A49263" w14:textId="77777777" w:rsidTr="00576BC3"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1BB60B" w14:textId="77777777" w:rsidR="00576BC3" w:rsidRDefault="00576BC3" w:rsidP="00576BC3">
            <w:pPr>
              <w:rPr>
                <w:rFonts w:cs="Arial"/>
                <w:sz w:val="22"/>
                <w:szCs w:val="22"/>
              </w:rPr>
            </w:pPr>
          </w:p>
          <w:p w14:paraId="0223A688" w14:textId="77777777" w:rsidR="00576BC3" w:rsidRDefault="00576BC3" w:rsidP="00576BC3">
            <w:pPr>
              <w:rPr>
                <w:rFonts w:cs="Arial"/>
                <w:sz w:val="22"/>
                <w:szCs w:val="22"/>
              </w:rPr>
            </w:pPr>
          </w:p>
          <w:p w14:paraId="2CB85D6A" w14:textId="77777777" w:rsidR="00576BC3" w:rsidRPr="005F11DA" w:rsidRDefault="00576BC3" w:rsidP="00576BC3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450" w:type="dxa"/>
          </w:tcPr>
          <w:p w14:paraId="37E47338" w14:textId="77777777" w:rsidR="00576BC3" w:rsidRPr="005F11DA" w:rsidRDefault="00576BC3" w:rsidP="00576BC3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224EF4E" w14:textId="77777777" w:rsidR="00576BC3" w:rsidRDefault="00576BC3" w:rsidP="00576BC3">
            <w:pPr>
              <w:rPr>
                <w:rFonts w:cs="Arial"/>
                <w:sz w:val="22"/>
                <w:szCs w:val="22"/>
              </w:rPr>
            </w:pPr>
          </w:p>
          <w:p w14:paraId="6DFD5382" w14:textId="77777777" w:rsidR="00576BC3" w:rsidRDefault="00576BC3" w:rsidP="00576BC3">
            <w:pPr>
              <w:rPr>
                <w:rFonts w:cs="Arial"/>
                <w:sz w:val="22"/>
                <w:szCs w:val="22"/>
              </w:rPr>
            </w:pPr>
          </w:p>
          <w:sdt>
            <w:sdtPr>
              <w:rPr>
                <w:rFonts w:cs="Arial"/>
                <w:sz w:val="22"/>
                <w:szCs w:val="22"/>
              </w:rPr>
              <w:id w:val="-971668596"/>
              <w:showingPlcHdr/>
              <w:date>
                <w:dateFormat w:val="M/d/yyyy"/>
                <w:lid w:val="en-US"/>
                <w:storeMappedDataAs w:val="dateTime"/>
                <w:calendar w:val="gregorian"/>
              </w:date>
            </w:sdtPr>
            <w:sdtContent>
              <w:p w14:paraId="2A7989B4" w14:textId="77777777" w:rsidR="00576BC3" w:rsidRPr="005F11DA" w:rsidRDefault="00576BC3" w:rsidP="00576BC3">
                <w:pPr>
                  <w:rPr>
                    <w:rFonts w:cs="Arial"/>
                    <w:sz w:val="22"/>
                    <w:szCs w:val="22"/>
                  </w:rPr>
                </w:pPr>
                <w:r w:rsidRPr="005D5499">
                  <w:rPr>
                    <w:rStyle w:val="PlaceholderText"/>
                    <w:color w:val="0D0D0D" w:themeColor="text1" w:themeTint="F2"/>
                    <w:sz w:val="22"/>
                    <w:szCs w:val="22"/>
                    <w:u w:val="single"/>
                  </w:rPr>
                  <w:t>Click here to enter a date.</w:t>
                </w:r>
              </w:p>
            </w:sdtContent>
          </w:sdt>
        </w:tc>
      </w:tr>
      <w:tr w:rsidR="00576BC3" w:rsidRPr="00F30411" w14:paraId="6CEA49F5" w14:textId="77777777" w:rsidTr="00576BC3">
        <w:trPr>
          <w:trHeight w:val="288"/>
        </w:trPr>
        <w:tc>
          <w:tcPr>
            <w:tcW w:w="4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90AB32" w14:textId="3401D164" w:rsidR="00576BC3" w:rsidRDefault="0043700F" w:rsidP="00576BC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Regional Project Development Director</w:t>
            </w:r>
          </w:p>
          <w:p w14:paraId="68045EB9" w14:textId="77777777" w:rsidR="00F2586A" w:rsidRDefault="00F2586A" w:rsidP="00576BC3">
            <w:pPr>
              <w:rPr>
                <w:rFonts w:cs="Arial"/>
                <w:b/>
                <w:sz w:val="22"/>
                <w:szCs w:val="22"/>
              </w:rPr>
            </w:pPr>
          </w:p>
          <w:p w14:paraId="0AB2DCF1" w14:textId="77777777" w:rsidR="00576BC3" w:rsidRPr="00F30411" w:rsidRDefault="00576BC3" w:rsidP="00576BC3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450" w:type="dxa"/>
          </w:tcPr>
          <w:p w14:paraId="0AD2B516" w14:textId="77777777" w:rsidR="00576BC3" w:rsidRPr="00F30411" w:rsidRDefault="00576BC3" w:rsidP="00576BC3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079D4EC" w14:textId="77777777" w:rsidR="00576BC3" w:rsidRPr="00F30411" w:rsidRDefault="00576BC3" w:rsidP="00576BC3">
            <w:pPr>
              <w:rPr>
                <w:rFonts w:cs="Arial"/>
                <w:b/>
                <w:sz w:val="22"/>
                <w:szCs w:val="22"/>
              </w:rPr>
            </w:pPr>
            <w:r w:rsidRPr="00F30411">
              <w:rPr>
                <w:rFonts w:cs="Arial"/>
                <w:b/>
                <w:sz w:val="22"/>
                <w:szCs w:val="22"/>
              </w:rPr>
              <w:t>Date</w:t>
            </w:r>
          </w:p>
        </w:tc>
      </w:tr>
    </w:tbl>
    <w:p w14:paraId="73242F3E" w14:textId="77777777" w:rsidR="00576BC3" w:rsidRPr="005F11DA" w:rsidRDefault="00000000" w:rsidP="00576BC3">
      <w:pPr>
        <w:tabs>
          <w:tab w:val="left" w:pos="450"/>
          <w:tab w:val="left" w:pos="4320"/>
          <w:tab w:val="left" w:pos="5040"/>
          <w:tab w:val="right" w:pos="9360"/>
        </w:tabs>
        <w:rPr>
          <w:rFonts w:cs="Arial"/>
          <w:sz w:val="22"/>
          <w:szCs w:val="22"/>
        </w:rPr>
      </w:pPr>
      <w:sdt>
        <w:sdtPr>
          <w:rPr>
            <w:rFonts w:cs="Arial"/>
            <w:sz w:val="22"/>
            <w:szCs w:val="22"/>
          </w:rPr>
          <w:id w:val="-190922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6BC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76BC3">
        <w:rPr>
          <w:rFonts w:cs="Arial"/>
          <w:sz w:val="22"/>
          <w:szCs w:val="22"/>
        </w:rPr>
        <w:t xml:space="preserve"> Reviewer </w:t>
      </w:r>
      <w:r w:rsidR="00576BC3" w:rsidRPr="005F11DA">
        <w:rPr>
          <w:rFonts w:cs="Arial"/>
          <w:sz w:val="22"/>
          <w:szCs w:val="22"/>
        </w:rPr>
        <w:t>Comments Attached</w:t>
      </w:r>
    </w:p>
    <w:p w14:paraId="4E354573" w14:textId="62DB2D18" w:rsidR="00576BC3" w:rsidRDefault="00000000" w:rsidP="00576BC3">
      <w:pPr>
        <w:rPr>
          <w:rFonts w:cs="Arial"/>
          <w:sz w:val="22"/>
          <w:szCs w:val="22"/>
        </w:rPr>
      </w:pPr>
      <w:sdt>
        <w:sdtPr>
          <w:rPr>
            <w:rFonts w:cs="Arial"/>
            <w:sz w:val="22"/>
            <w:szCs w:val="22"/>
          </w:rPr>
          <w:id w:val="15697665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6BC3" w:rsidRPr="0067005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76BC3">
        <w:rPr>
          <w:rFonts w:cs="Arial"/>
          <w:b/>
          <w:sz w:val="22"/>
          <w:szCs w:val="22"/>
        </w:rPr>
        <w:t xml:space="preserve">  </w:t>
      </w:r>
      <w:r w:rsidR="00576BC3" w:rsidRPr="0065233D">
        <w:rPr>
          <w:rFonts w:cs="Arial"/>
          <w:sz w:val="22"/>
          <w:szCs w:val="22"/>
        </w:rPr>
        <w:t>A</w:t>
      </w:r>
      <w:r w:rsidR="00F2586A">
        <w:rPr>
          <w:rFonts w:cs="Arial"/>
          <w:sz w:val="22"/>
          <w:szCs w:val="22"/>
        </w:rPr>
        <w:t xml:space="preserve">dditional Design Waiver </w:t>
      </w:r>
      <w:r w:rsidR="00051876">
        <w:rPr>
          <w:rFonts w:cs="Arial"/>
          <w:sz w:val="22"/>
          <w:szCs w:val="22"/>
        </w:rPr>
        <w:t>Information Attached</w:t>
      </w:r>
    </w:p>
    <w:p w14:paraId="6CB62437" w14:textId="77777777" w:rsidR="00576BC3" w:rsidRPr="005F11DA" w:rsidRDefault="00576BC3" w:rsidP="0082160D">
      <w:pPr>
        <w:rPr>
          <w:rFonts w:ascii="Times New Roman" w:hAnsi="Times New Roman"/>
          <w:szCs w:val="24"/>
        </w:rPr>
      </w:pPr>
    </w:p>
    <w:sectPr w:rsidR="00576BC3" w:rsidRPr="005F11DA" w:rsidSect="009528C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2240" w:h="15840"/>
      <w:pgMar w:top="720" w:right="1440" w:bottom="72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897A4" w14:textId="77777777" w:rsidR="00B91AC5" w:rsidRDefault="00B91AC5" w:rsidP="00A32AD5">
      <w:r>
        <w:separator/>
      </w:r>
    </w:p>
  </w:endnote>
  <w:endnote w:type="continuationSeparator" w:id="0">
    <w:p w14:paraId="18C447FA" w14:textId="77777777" w:rsidR="00B91AC5" w:rsidRDefault="00B91AC5" w:rsidP="00A32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 Gothic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23A5A" w14:textId="77777777" w:rsidR="0080096D" w:rsidRDefault="00800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430997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id w:val="-1669238322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</w:rPr>
        </w:sdtEndPr>
        <w:sdtContent>
          <w:p w14:paraId="43BCF182" w14:textId="40F1FEE2" w:rsidR="00F2586A" w:rsidRPr="00807E10" w:rsidRDefault="00807E10">
            <w:pPr>
              <w:pStyle w:val="Footer"/>
              <w:jc w:val="center"/>
              <w:rPr>
                <w:rFonts w:ascii="Arial" w:hAnsi="Arial" w:cs="Arial"/>
              </w:rPr>
            </w:pPr>
            <w:r w:rsidRPr="00807E10">
              <w:rPr>
                <w:rFonts w:ascii="Arial" w:hAnsi="Arial" w:cs="Arial"/>
              </w:rPr>
              <w:t xml:space="preserve">Design Waiver - </w:t>
            </w:r>
            <w:r w:rsidR="00F2586A" w:rsidRPr="00807E10">
              <w:rPr>
                <w:rFonts w:ascii="Arial" w:hAnsi="Arial" w:cs="Arial"/>
              </w:rPr>
              <w:t xml:space="preserve">Page </w:t>
            </w:r>
            <w:r w:rsidR="00F2586A" w:rsidRPr="00807E1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="00F2586A" w:rsidRPr="00807E10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="00F2586A" w:rsidRPr="00807E1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F2586A" w:rsidRPr="00807E10">
              <w:rPr>
                <w:rFonts w:ascii="Arial" w:hAnsi="Arial" w:cs="Arial"/>
                <w:b/>
                <w:bCs/>
                <w:noProof/>
              </w:rPr>
              <w:t>6</w:t>
            </w:r>
            <w:r w:rsidR="00F2586A" w:rsidRPr="00807E1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="00F2586A" w:rsidRPr="00807E10">
              <w:rPr>
                <w:rFonts w:ascii="Arial" w:hAnsi="Arial" w:cs="Arial"/>
              </w:rPr>
              <w:t xml:space="preserve"> of </w:t>
            </w:r>
            <w:r w:rsidR="00F2586A" w:rsidRPr="00807E1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="00F2586A" w:rsidRPr="00807E10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="00F2586A" w:rsidRPr="00807E1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F2586A" w:rsidRPr="00807E10">
              <w:rPr>
                <w:rFonts w:ascii="Arial" w:hAnsi="Arial" w:cs="Arial"/>
                <w:b/>
                <w:bCs/>
                <w:noProof/>
              </w:rPr>
              <w:t>6</w:t>
            </w:r>
            <w:r w:rsidR="00F2586A" w:rsidRPr="00807E1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906500905"/>
      <w:docPartObj>
        <w:docPartGallery w:val="Page Numbers (Top of Page)"/>
        <w:docPartUnique/>
      </w:docPartObj>
    </w:sdtPr>
    <w:sdtContent>
      <w:p w14:paraId="4289D374" w14:textId="77777777" w:rsidR="00F2586A" w:rsidRDefault="00F2586A" w:rsidP="001F5104">
        <w:pPr>
          <w:pStyle w:val="Footer"/>
        </w:pPr>
        <w:r>
          <w:tab/>
        </w:r>
      </w:p>
      <w:p w14:paraId="3C81F111" w14:textId="603694E9" w:rsidR="00F2586A" w:rsidRDefault="00F2586A" w:rsidP="0065233D">
        <w:pPr>
          <w:pStyle w:val="Footer"/>
          <w:jc w:val="center"/>
        </w:pPr>
        <w:r>
          <w:ptab w:relativeTo="margin" w:alignment="center" w:leader="none"/>
        </w:r>
        <w:r w:rsidRPr="0065233D">
          <w:rPr>
            <w:rFonts w:ascii="Arial" w:hAnsi="Arial" w:cs="Arial"/>
            <w:b/>
            <w:bCs/>
            <w:sz w:val="22"/>
            <w:szCs w:val="22"/>
          </w:rPr>
          <w:tab/>
        </w:r>
        <w:r w:rsidR="000C1082">
          <w:rPr>
            <w:rFonts w:ascii="Arial" w:hAnsi="Arial" w:cs="Arial"/>
            <w:b/>
            <w:bCs/>
            <w:sz w:val="22"/>
            <w:szCs w:val="22"/>
          </w:rPr>
          <w:t>02</w:t>
        </w:r>
        <w:r>
          <w:rPr>
            <w:rFonts w:ascii="Arial" w:hAnsi="Arial" w:cs="Arial"/>
            <w:b/>
            <w:bCs/>
            <w:sz w:val="22"/>
            <w:szCs w:val="22"/>
          </w:rPr>
          <w:t>/</w:t>
        </w:r>
        <w:r w:rsidR="00F4134A">
          <w:rPr>
            <w:rFonts w:ascii="Arial" w:hAnsi="Arial" w:cs="Arial"/>
            <w:b/>
            <w:bCs/>
            <w:sz w:val="22"/>
            <w:szCs w:val="22"/>
          </w:rPr>
          <w:t>22/23</w:t>
        </w:r>
        <w:r w:rsidRPr="0065233D">
          <w:rPr>
            <w:rFonts w:ascii="Arial" w:hAnsi="Arial" w:cs="Arial"/>
            <w:b/>
            <w:bCs/>
            <w:sz w:val="22"/>
            <w:szCs w:val="22"/>
          </w:rPr>
          <w:t xml:space="preserve">               </w:t>
        </w:r>
        <w:r w:rsidRPr="0065233D">
          <w:rPr>
            <w:rFonts w:ascii="Arial" w:hAnsi="Arial" w:cs="Arial"/>
            <w:b/>
            <w:bCs/>
            <w:sz w:val="22"/>
            <w:szCs w:val="22"/>
          </w:rPr>
          <w:tab/>
        </w:r>
      </w:p>
    </w:sdtContent>
  </w:sdt>
  <w:p w14:paraId="6009F08A" w14:textId="77777777" w:rsidR="00F2586A" w:rsidRPr="006E7762" w:rsidRDefault="00F2586A" w:rsidP="006E77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3065" w14:textId="77777777" w:rsidR="0080096D" w:rsidRDefault="008009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1A44E" w14:textId="77777777" w:rsidR="00B91AC5" w:rsidRDefault="00B91AC5" w:rsidP="00A32AD5">
      <w:r>
        <w:separator/>
      </w:r>
    </w:p>
  </w:footnote>
  <w:footnote w:type="continuationSeparator" w:id="0">
    <w:p w14:paraId="167F37D5" w14:textId="77777777" w:rsidR="00B91AC5" w:rsidRDefault="00B91AC5" w:rsidP="00A32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FBB5E" w14:textId="77777777" w:rsidR="0080096D" w:rsidRDefault="008009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7AD68" w14:textId="77777777" w:rsidR="0080096D" w:rsidRDefault="0080096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B9ECC" w14:textId="77777777" w:rsidR="0080096D" w:rsidRDefault="008009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numFmt w:val="decimal"/>
      <w:lvlText w:val="%1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  <w:lvl w:ilvl="1">
      <w:numFmt w:val="decimal"/>
      <w:lvlText w:val="%2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  <w:lvl w:ilvl="2">
      <w:numFmt w:val="decimal"/>
      <w:lvlText w:val="%3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  <w:lvl w:ilvl="3">
      <w:numFmt w:val="decimal"/>
      <w:lvlText w:val="%4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  <w:lvl w:ilvl="4">
      <w:numFmt w:val="decimal"/>
      <w:lvlText w:val="%5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  <w:lvl w:ilvl="5">
      <w:numFmt w:val="decimal"/>
      <w:lvlText w:val="%6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  <w:lvl w:ilvl="6">
      <w:numFmt w:val="decimal"/>
      <w:lvlText w:val="%7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  <w:lvl w:ilvl="7">
      <w:numFmt w:val="decimal"/>
      <w:lvlText w:val="%8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  <w:lvl w:ilvl="8">
      <w:numFmt w:val="decimal"/>
      <w:lvlText w:val="%9"/>
      <w:legacy w:legacy="1" w:legacySpace="0" w:legacyIndent="0"/>
      <w:lvlJc w:val="left"/>
      <w:pPr>
        <w:ind w:left="0" w:firstLine="0"/>
      </w:pPr>
      <w:rPr>
        <w:rFonts w:ascii="Tms Rmn" w:hAnsi="Tms Rmn" w:hint="default"/>
      </w:rPr>
    </w:lvl>
  </w:abstractNum>
  <w:abstractNum w:abstractNumId="1" w15:restartNumberingAfterBreak="0">
    <w:nsid w:val="23C15D9E"/>
    <w:multiLevelType w:val="hybridMultilevel"/>
    <w:tmpl w:val="5E543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E50FD"/>
    <w:multiLevelType w:val="hybridMultilevel"/>
    <w:tmpl w:val="8968C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34506B"/>
    <w:multiLevelType w:val="multilevel"/>
    <w:tmpl w:val="CCEAC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383B59"/>
    <w:multiLevelType w:val="hybridMultilevel"/>
    <w:tmpl w:val="1B0AA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5C4969"/>
    <w:multiLevelType w:val="hybridMultilevel"/>
    <w:tmpl w:val="21C03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503C6D"/>
    <w:multiLevelType w:val="hybridMultilevel"/>
    <w:tmpl w:val="7704537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6F3CCB"/>
    <w:multiLevelType w:val="hybridMultilevel"/>
    <w:tmpl w:val="F070B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02016D"/>
    <w:multiLevelType w:val="hybridMultilevel"/>
    <w:tmpl w:val="E1E47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875ABD"/>
    <w:multiLevelType w:val="hybridMultilevel"/>
    <w:tmpl w:val="7704537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7762821">
    <w:abstractNumId w:val="0"/>
  </w:num>
  <w:num w:numId="2" w16cid:durableId="1040010733">
    <w:abstractNumId w:val="9"/>
  </w:num>
  <w:num w:numId="3" w16cid:durableId="129807374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4759097">
    <w:abstractNumId w:val="6"/>
  </w:num>
  <w:num w:numId="5" w16cid:durableId="686521034">
    <w:abstractNumId w:val="8"/>
  </w:num>
  <w:num w:numId="6" w16cid:durableId="1223709286">
    <w:abstractNumId w:val="4"/>
  </w:num>
  <w:num w:numId="7" w16cid:durableId="441998786">
    <w:abstractNumId w:val="3"/>
  </w:num>
  <w:num w:numId="8" w16cid:durableId="108206254">
    <w:abstractNumId w:val="5"/>
  </w:num>
  <w:num w:numId="9" w16cid:durableId="471796112">
    <w:abstractNumId w:val="7"/>
  </w:num>
  <w:num w:numId="10" w16cid:durableId="1849635806">
    <w:abstractNumId w:val="2"/>
  </w:num>
  <w:num w:numId="11" w16cid:durableId="1491484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CA2"/>
    <w:rsid w:val="00000EBC"/>
    <w:rsid w:val="00004F5A"/>
    <w:rsid w:val="00007932"/>
    <w:rsid w:val="00015804"/>
    <w:rsid w:val="00017388"/>
    <w:rsid w:val="0002660F"/>
    <w:rsid w:val="00026D7D"/>
    <w:rsid w:val="00035335"/>
    <w:rsid w:val="0004287D"/>
    <w:rsid w:val="000432AF"/>
    <w:rsid w:val="00043621"/>
    <w:rsid w:val="0004484B"/>
    <w:rsid w:val="00046020"/>
    <w:rsid w:val="00051876"/>
    <w:rsid w:val="000602CC"/>
    <w:rsid w:val="00062DCD"/>
    <w:rsid w:val="0006453A"/>
    <w:rsid w:val="0006478D"/>
    <w:rsid w:val="00072CF2"/>
    <w:rsid w:val="0008213B"/>
    <w:rsid w:val="000832DB"/>
    <w:rsid w:val="00084203"/>
    <w:rsid w:val="000871C6"/>
    <w:rsid w:val="0009185B"/>
    <w:rsid w:val="000953B3"/>
    <w:rsid w:val="000B4899"/>
    <w:rsid w:val="000B5179"/>
    <w:rsid w:val="000B5FEE"/>
    <w:rsid w:val="000B76C6"/>
    <w:rsid w:val="000C1082"/>
    <w:rsid w:val="000D4C52"/>
    <w:rsid w:val="000D639F"/>
    <w:rsid w:val="000D6F16"/>
    <w:rsid w:val="000E42DB"/>
    <w:rsid w:val="00120C74"/>
    <w:rsid w:val="00125532"/>
    <w:rsid w:val="00127327"/>
    <w:rsid w:val="0014363F"/>
    <w:rsid w:val="00143FED"/>
    <w:rsid w:val="0014438F"/>
    <w:rsid w:val="00165BCF"/>
    <w:rsid w:val="00170488"/>
    <w:rsid w:val="001765DA"/>
    <w:rsid w:val="00183A3D"/>
    <w:rsid w:val="001849B3"/>
    <w:rsid w:val="00192F9E"/>
    <w:rsid w:val="001A0A89"/>
    <w:rsid w:val="001A1C6A"/>
    <w:rsid w:val="001A52D4"/>
    <w:rsid w:val="001B28C5"/>
    <w:rsid w:val="001B31D2"/>
    <w:rsid w:val="001B33C3"/>
    <w:rsid w:val="001D134D"/>
    <w:rsid w:val="001F1EF4"/>
    <w:rsid w:val="001F2D2F"/>
    <w:rsid w:val="001F5104"/>
    <w:rsid w:val="001F7B0A"/>
    <w:rsid w:val="00200A26"/>
    <w:rsid w:val="0020109A"/>
    <w:rsid w:val="002101A1"/>
    <w:rsid w:val="00213241"/>
    <w:rsid w:val="00213A7E"/>
    <w:rsid w:val="0021719F"/>
    <w:rsid w:val="00231A2C"/>
    <w:rsid w:val="002321C5"/>
    <w:rsid w:val="00233DF1"/>
    <w:rsid w:val="00234D57"/>
    <w:rsid w:val="00260693"/>
    <w:rsid w:val="0026310F"/>
    <w:rsid w:val="002650AF"/>
    <w:rsid w:val="00267FCE"/>
    <w:rsid w:val="002838DF"/>
    <w:rsid w:val="002A4C3D"/>
    <w:rsid w:val="002B0B97"/>
    <w:rsid w:val="002B1029"/>
    <w:rsid w:val="002B6CC1"/>
    <w:rsid w:val="002C051E"/>
    <w:rsid w:val="002C1F0B"/>
    <w:rsid w:val="002C440C"/>
    <w:rsid w:val="002C5F20"/>
    <w:rsid w:val="002C7EAC"/>
    <w:rsid w:val="002D0525"/>
    <w:rsid w:val="002D1BCB"/>
    <w:rsid w:val="002E1ADF"/>
    <w:rsid w:val="002E29D6"/>
    <w:rsid w:val="002E7393"/>
    <w:rsid w:val="002F4CA1"/>
    <w:rsid w:val="002F774A"/>
    <w:rsid w:val="002F7B89"/>
    <w:rsid w:val="003129C9"/>
    <w:rsid w:val="00313720"/>
    <w:rsid w:val="003437D7"/>
    <w:rsid w:val="00346037"/>
    <w:rsid w:val="003466E5"/>
    <w:rsid w:val="00351E1A"/>
    <w:rsid w:val="00353BC6"/>
    <w:rsid w:val="00357C3A"/>
    <w:rsid w:val="00375161"/>
    <w:rsid w:val="00375ADC"/>
    <w:rsid w:val="00380FAC"/>
    <w:rsid w:val="00382FB2"/>
    <w:rsid w:val="00386504"/>
    <w:rsid w:val="00396954"/>
    <w:rsid w:val="003A409A"/>
    <w:rsid w:val="003B6C4C"/>
    <w:rsid w:val="003B6CC9"/>
    <w:rsid w:val="003C4137"/>
    <w:rsid w:val="003C782B"/>
    <w:rsid w:val="003D2AAA"/>
    <w:rsid w:val="003D5284"/>
    <w:rsid w:val="003D745A"/>
    <w:rsid w:val="003E5C65"/>
    <w:rsid w:val="003E689A"/>
    <w:rsid w:val="003F2BD0"/>
    <w:rsid w:val="00400317"/>
    <w:rsid w:val="00404B38"/>
    <w:rsid w:val="00407A20"/>
    <w:rsid w:val="00407A3E"/>
    <w:rsid w:val="00410F65"/>
    <w:rsid w:val="004123A2"/>
    <w:rsid w:val="00415C1B"/>
    <w:rsid w:val="00425507"/>
    <w:rsid w:val="00435BB6"/>
    <w:rsid w:val="0043700F"/>
    <w:rsid w:val="00441D02"/>
    <w:rsid w:val="00444C6A"/>
    <w:rsid w:val="0045413A"/>
    <w:rsid w:val="0045710B"/>
    <w:rsid w:val="00483C74"/>
    <w:rsid w:val="00493E43"/>
    <w:rsid w:val="004A0E3F"/>
    <w:rsid w:val="004B1CAE"/>
    <w:rsid w:val="004B4C4B"/>
    <w:rsid w:val="004B5107"/>
    <w:rsid w:val="004D4FAC"/>
    <w:rsid w:val="004D7562"/>
    <w:rsid w:val="004E1D71"/>
    <w:rsid w:val="004E2099"/>
    <w:rsid w:val="004E6135"/>
    <w:rsid w:val="004F5C73"/>
    <w:rsid w:val="00503438"/>
    <w:rsid w:val="00503661"/>
    <w:rsid w:val="005070DE"/>
    <w:rsid w:val="00524C11"/>
    <w:rsid w:val="0053165D"/>
    <w:rsid w:val="00540CC8"/>
    <w:rsid w:val="00547FCB"/>
    <w:rsid w:val="0055726B"/>
    <w:rsid w:val="00566D3A"/>
    <w:rsid w:val="00576BC3"/>
    <w:rsid w:val="0057782D"/>
    <w:rsid w:val="00582CA4"/>
    <w:rsid w:val="00584E92"/>
    <w:rsid w:val="005B1C96"/>
    <w:rsid w:val="005B1DE0"/>
    <w:rsid w:val="005B60A4"/>
    <w:rsid w:val="005C363E"/>
    <w:rsid w:val="005D5499"/>
    <w:rsid w:val="005E58A6"/>
    <w:rsid w:val="005E789F"/>
    <w:rsid w:val="005F11DA"/>
    <w:rsid w:val="005F154E"/>
    <w:rsid w:val="005F4BA0"/>
    <w:rsid w:val="005F6D0F"/>
    <w:rsid w:val="00600DB6"/>
    <w:rsid w:val="00601750"/>
    <w:rsid w:val="00606AAA"/>
    <w:rsid w:val="00611174"/>
    <w:rsid w:val="006219D4"/>
    <w:rsid w:val="006455AB"/>
    <w:rsid w:val="0065233D"/>
    <w:rsid w:val="00657ABA"/>
    <w:rsid w:val="00663EF4"/>
    <w:rsid w:val="00670057"/>
    <w:rsid w:val="00670E31"/>
    <w:rsid w:val="00671032"/>
    <w:rsid w:val="006834F1"/>
    <w:rsid w:val="00691392"/>
    <w:rsid w:val="00694969"/>
    <w:rsid w:val="00695757"/>
    <w:rsid w:val="006A095A"/>
    <w:rsid w:val="006A1836"/>
    <w:rsid w:val="006B046C"/>
    <w:rsid w:val="006C5B10"/>
    <w:rsid w:val="006D681B"/>
    <w:rsid w:val="006D68C5"/>
    <w:rsid w:val="006E2586"/>
    <w:rsid w:val="006E3EF0"/>
    <w:rsid w:val="006E45F1"/>
    <w:rsid w:val="006E7762"/>
    <w:rsid w:val="006F5331"/>
    <w:rsid w:val="006F6100"/>
    <w:rsid w:val="006F6465"/>
    <w:rsid w:val="007013B9"/>
    <w:rsid w:val="0070369B"/>
    <w:rsid w:val="00704DA6"/>
    <w:rsid w:val="00711763"/>
    <w:rsid w:val="0071350F"/>
    <w:rsid w:val="00715567"/>
    <w:rsid w:val="00717E25"/>
    <w:rsid w:val="00722A1F"/>
    <w:rsid w:val="007240AB"/>
    <w:rsid w:val="007358CB"/>
    <w:rsid w:val="00736E59"/>
    <w:rsid w:val="007373B8"/>
    <w:rsid w:val="007424FC"/>
    <w:rsid w:val="007473FE"/>
    <w:rsid w:val="00752FF4"/>
    <w:rsid w:val="00754DE9"/>
    <w:rsid w:val="00756CEC"/>
    <w:rsid w:val="00761CBD"/>
    <w:rsid w:val="00786AA9"/>
    <w:rsid w:val="007949A9"/>
    <w:rsid w:val="007C1ABC"/>
    <w:rsid w:val="007C4448"/>
    <w:rsid w:val="007C7B9D"/>
    <w:rsid w:val="007D17F2"/>
    <w:rsid w:val="007E799B"/>
    <w:rsid w:val="007F384F"/>
    <w:rsid w:val="0080096D"/>
    <w:rsid w:val="00806FBA"/>
    <w:rsid w:val="00807BB2"/>
    <w:rsid w:val="00807E10"/>
    <w:rsid w:val="0081630E"/>
    <w:rsid w:val="00816700"/>
    <w:rsid w:val="0082160D"/>
    <w:rsid w:val="0082743B"/>
    <w:rsid w:val="008654F6"/>
    <w:rsid w:val="00867EAD"/>
    <w:rsid w:val="008837A0"/>
    <w:rsid w:val="008932B0"/>
    <w:rsid w:val="00894BEC"/>
    <w:rsid w:val="008975EF"/>
    <w:rsid w:val="008A166C"/>
    <w:rsid w:val="008A5C69"/>
    <w:rsid w:val="008B0D04"/>
    <w:rsid w:val="008C1B23"/>
    <w:rsid w:val="008D11B7"/>
    <w:rsid w:val="008D4077"/>
    <w:rsid w:val="008E49EB"/>
    <w:rsid w:val="008F0E8F"/>
    <w:rsid w:val="008F1CC0"/>
    <w:rsid w:val="008F6465"/>
    <w:rsid w:val="00907BFE"/>
    <w:rsid w:val="00910B95"/>
    <w:rsid w:val="0091186E"/>
    <w:rsid w:val="009131A6"/>
    <w:rsid w:val="00937B08"/>
    <w:rsid w:val="00937D94"/>
    <w:rsid w:val="00940048"/>
    <w:rsid w:val="00942900"/>
    <w:rsid w:val="00942ABD"/>
    <w:rsid w:val="00944A8C"/>
    <w:rsid w:val="009528C2"/>
    <w:rsid w:val="0095548C"/>
    <w:rsid w:val="0095624A"/>
    <w:rsid w:val="00967BA0"/>
    <w:rsid w:val="009750DB"/>
    <w:rsid w:val="00983C3E"/>
    <w:rsid w:val="0098460D"/>
    <w:rsid w:val="00994575"/>
    <w:rsid w:val="009A655C"/>
    <w:rsid w:val="009B0759"/>
    <w:rsid w:val="009B07D2"/>
    <w:rsid w:val="009B1DDF"/>
    <w:rsid w:val="009B7D8B"/>
    <w:rsid w:val="009C4A27"/>
    <w:rsid w:val="009C7CA2"/>
    <w:rsid w:val="009D3A0B"/>
    <w:rsid w:val="009E3010"/>
    <w:rsid w:val="009E7610"/>
    <w:rsid w:val="009F0A6D"/>
    <w:rsid w:val="009F1484"/>
    <w:rsid w:val="009F313D"/>
    <w:rsid w:val="00A00AEF"/>
    <w:rsid w:val="00A01A63"/>
    <w:rsid w:val="00A064BD"/>
    <w:rsid w:val="00A104D4"/>
    <w:rsid w:val="00A176F4"/>
    <w:rsid w:val="00A2028B"/>
    <w:rsid w:val="00A21C9D"/>
    <w:rsid w:val="00A32AD5"/>
    <w:rsid w:val="00A33EC4"/>
    <w:rsid w:val="00A401EC"/>
    <w:rsid w:val="00A41CFE"/>
    <w:rsid w:val="00A607CE"/>
    <w:rsid w:val="00A61F01"/>
    <w:rsid w:val="00A75FF0"/>
    <w:rsid w:val="00A902FA"/>
    <w:rsid w:val="00AA5BDC"/>
    <w:rsid w:val="00AB0B69"/>
    <w:rsid w:val="00AB1A5C"/>
    <w:rsid w:val="00AC32FB"/>
    <w:rsid w:val="00AC3B21"/>
    <w:rsid w:val="00AC3D5B"/>
    <w:rsid w:val="00AC4751"/>
    <w:rsid w:val="00AC5512"/>
    <w:rsid w:val="00AD0E4E"/>
    <w:rsid w:val="00AD29D6"/>
    <w:rsid w:val="00AD3BEB"/>
    <w:rsid w:val="00AD5F9A"/>
    <w:rsid w:val="00AE79A1"/>
    <w:rsid w:val="00AF3DAA"/>
    <w:rsid w:val="00B07A93"/>
    <w:rsid w:val="00B200E5"/>
    <w:rsid w:val="00B33D06"/>
    <w:rsid w:val="00B45C79"/>
    <w:rsid w:val="00B479BD"/>
    <w:rsid w:val="00B712C0"/>
    <w:rsid w:val="00B833FC"/>
    <w:rsid w:val="00B85430"/>
    <w:rsid w:val="00B87577"/>
    <w:rsid w:val="00B87B61"/>
    <w:rsid w:val="00B91AC5"/>
    <w:rsid w:val="00BA1422"/>
    <w:rsid w:val="00BB10D0"/>
    <w:rsid w:val="00BB749D"/>
    <w:rsid w:val="00BD3180"/>
    <w:rsid w:val="00BE50E0"/>
    <w:rsid w:val="00BE6936"/>
    <w:rsid w:val="00BF47C1"/>
    <w:rsid w:val="00BF560C"/>
    <w:rsid w:val="00BF6020"/>
    <w:rsid w:val="00C00197"/>
    <w:rsid w:val="00C11C14"/>
    <w:rsid w:val="00C159CA"/>
    <w:rsid w:val="00C26984"/>
    <w:rsid w:val="00C32CC2"/>
    <w:rsid w:val="00C40CED"/>
    <w:rsid w:val="00C41662"/>
    <w:rsid w:val="00C4385E"/>
    <w:rsid w:val="00C44873"/>
    <w:rsid w:val="00C52662"/>
    <w:rsid w:val="00C65A26"/>
    <w:rsid w:val="00C67CE8"/>
    <w:rsid w:val="00C74B65"/>
    <w:rsid w:val="00C937D5"/>
    <w:rsid w:val="00C96890"/>
    <w:rsid w:val="00C97320"/>
    <w:rsid w:val="00C97463"/>
    <w:rsid w:val="00C97527"/>
    <w:rsid w:val="00CB5E60"/>
    <w:rsid w:val="00CC28F5"/>
    <w:rsid w:val="00CC6167"/>
    <w:rsid w:val="00CF1FBC"/>
    <w:rsid w:val="00CF38B5"/>
    <w:rsid w:val="00D048D2"/>
    <w:rsid w:val="00D2497E"/>
    <w:rsid w:val="00D307AB"/>
    <w:rsid w:val="00D42F22"/>
    <w:rsid w:val="00D47534"/>
    <w:rsid w:val="00D55272"/>
    <w:rsid w:val="00D635C8"/>
    <w:rsid w:val="00D6717C"/>
    <w:rsid w:val="00D770D4"/>
    <w:rsid w:val="00D80702"/>
    <w:rsid w:val="00D86FF1"/>
    <w:rsid w:val="00D9219E"/>
    <w:rsid w:val="00D93C97"/>
    <w:rsid w:val="00DD761F"/>
    <w:rsid w:val="00DE3635"/>
    <w:rsid w:val="00DE7CFA"/>
    <w:rsid w:val="00E01D4B"/>
    <w:rsid w:val="00E028BD"/>
    <w:rsid w:val="00E02A66"/>
    <w:rsid w:val="00E05861"/>
    <w:rsid w:val="00E2277E"/>
    <w:rsid w:val="00E34B20"/>
    <w:rsid w:val="00E353F4"/>
    <w:rsid w:val="00E40442"/>
    <w:rsid w:val="00E419C9"/>
    <w:rsid w:val="00E45EAE"/>
    <w:rsid w:val="00E470F7"/>
    <w:rsid w:val="00E565D1"/>
    <w:rsid w:val="00E570F7"/>
    <w:rsid w:val="00E610B5"/>
    <w:rsid w:val="00E64AEE"/>
    <w:rsid w:val="00E6512B"/>
    <w:rsid w:val="00E85F42"/>
    <w:rsid w:val="00E866B9"/>
    <w:rsid w:val="00EA082E"/>
    <w:rsid w:val="00EA62BE"/>
    <w:rsid w:val="00EB6874"/>
    <w:rsid w:val="00EC4049"/>
    <w:rsid w:val="00EE0100"/>
    <w:rsid w:val="00EE2F42"/>
    <w:rsid w:val="00EF022F"/>
    <w:rsid w:val="00EF0F2A"/>
    <w:rsid w:val="00F0313F"/>
    <w:rsid w:val="00F2586A"/>
    <w:rsid w:val="00F30411"/>
    <w:rsid w:val="00F324E7"/>
    <w:rsid w:val="00F3270A"/>
    <w:rsid w:val="00F4134A"/>
    <w:rsid w:val="00F41FFB"/>
    <w:rsid w:val="00F50DF7"/>
    <w:rsid w:val="00F52FB6"/>
    <w:rsid w:val="00F577C8"/>
    <w:rsid w:val="00F609A3"/>
    <w:rsid w:val="00F64DE0"/>
    <w:rsid w:val="00F76A69"/>
    <w:rsid w:val="00F85F79"/>
    <w:rsid w:val="00F87CBA"/>
    <w:rsid w:val="00F907F5"/>
    <w:rsid w:val="00F913B7"/>
    <w:rsid w:val="00F945B1"/>
    <w:rsid w:val="00FB7021"/>
    <w:rsid w:val="00FC22E4"/>
    <w:rsid w:val="00FC3E8C"/>
    <w:rsid w:val="00FC52C0"/>
    <w:rsid w:val="00FE5A15"/>
    <w:rsid w:val="00FE776C"/>
    <w:rsid w:val="00FF3D96"/>
    <w:rsid w:val="00FF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FE8D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link w:val="Heading3Char"/>
    <w:qFormat/>
    <w:rsid w:val="00E02A66"/>
    <w:pPr>
      <w:keepNext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5F11DA"/>
    <w:pPr>
      <w:keepNext/>
      <w:spacing w:before="240" w:after="60"/>
      <w:outlineLvl w:val="3"/>
    </w:pPr>
    <w:rPr>
      <w:rFonts w:ascii="Times New Roman" w:hAnsi="Times New Roman"/>
      <w:b/>
      <w:i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F11DA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F11DA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5F11DA"/>
    <w:pPr>
      <w:spacing w:before="240" w:after="60"/>
      <w:outlineLvl w:val="6"/>
    </w:pPr>
    <w:rPr>
      <w:sz w:val="2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F11DA"/>
    <w:pPr>
      <w:spacing w:before="240" w:after="60"/>
      <w:outlineLvl w:val="7"/>
    </w:pPr>
    <w:rPr>
      <w:i/>
      <w:sz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5F11DA"/>
    <w:pPr>
      <w:spacing w:before="240" w:after="6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link w:val="BalloonTextChar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customStyle="1" w:styleId="Heading4Char">
    <w:name w:val="Heading 4 Char"/>
    <w:link w:val="Heading4"/>
    <w:semiHidden/>
    <w:rsid w:val="005F11DA"/>
    <w:rPr>
      <w:b/>
      <w:i/>
      <w:sz w:val="24"/>
    </w:rPr>
  </w:style>
  <w:style w:type="character" w:customStyle="1" w:styleId="Heading5Char">
    <w:name w:val="Heading 5 Char"/>
    <w:link w:val="Heading5"/>
    <w:semiHidden/>
    <w:rsid w:val="005F11DA"/>
    <w:rPr>
      <w:rFonts w:ascii="Arial" w:hAnsi="Arial"/>
      <w:sz w:val="22"/>
    </w:rPr>
  </w:style>
  <w:style w:type="character" w:customStyle="1" w:styleId="Heading6Char">
    <w:name w:val="Heading 6 Char"/>
    <w:link w:val="Heading6"/>
    <w:semiHidden/>
    <w:rsid w:val="005F11DA"/>
    <w:rPr>
      <w:rFonts w:ascii="Arial" w:hAnsi="Arial"/>
      <w:i/>
      <w:sz w:val="22"/>
    </w:rPr>
  </w:style>
  <w:style w:type="character" w:customStyle="1" w:styleId="Heading7Char">
    <w:name w:val="Heading 7 Char"/>
    <w:link w:val="Heading7"/>
    <w:semiHidden/>
    <w:rsid w:val="005F11DA"/>
    <w:rPr>
      <w:rFonts w:ascii="Arial" w:hAnsi="Arial"/>
    </w:rPr>
  </w:style>
  <w:style w:type="character" w:customStyle="1" w:styleId="Heading8Char">
    <w:name w:val="Heading 8 Char"/>
    <w:link w:val="Heading8"/>
    <w:semiHidden/>
    <w:rsid w:val="005F11DA"/>
    <w:rPr>
      <w:rFonts w:ascii="Arial" w:hAnsi="Arial"/>
      <w:i/>
    </w:rPr>
  </w:style>
  <w:style w:type="character" w:customStyle="1" w:styleId="Heading9Char">
    <w:name w:val="Heading 9 Char"/>
    <w:link w:val="Heading9"/>
    <w:semiHidden/>
    <w:rsid w:val="005F11DA"/>
    <w:rPr>
      <w:rFonts w:ascii="Arial" w:hAnsi="Arial"/>
      <w:i/>
      <w:sz w:val="18"/>
    </w:rPr>
  </w:style>
  <w:style w:type="numbering" w:customStyle="1" w:styleId="NoList1">
    <w:name w:val="No List1"/>
    <w:next w:val="NoList"/>
    <w:uiPriority w:val="99"/>
    <w:semiHidden/>
    <w:unhideWhenUsed/>
    <w:rsid w:val="005F11DA"/>
  </w:style>
  <w:style w:type="character" w:customStyle="1" w:styleId="Heading3Char">
    <w:name w:val="Heading 3 Char"/>
    <w:link w:val="Heading3"/>
    <w:rsid w:val="005F11DA"/>
    <w:rPr>
      <w:rFonts w:ascii="Arial" w:hAnsi="Arial"/>
      <w:sz w:val="24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5F11DA"/>
  </w:style>
  <w:style w:type="paragraph" w:styleId="Header">
    <w:name w:val="header"/>
    <w:basedOn w:val="Normal"/>
    <w:link w:val="HeaderChar"/>
    <w:uiPriority w:val="99"/>
    <w:unhideWhenUsed/>
    <w:rsid w:val="005F11DA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HeaderChar1">
    <w:name w:val="Header Char1"/>
    <w:rsid w:val="005F11DA"/>
    <w:rPr>
      <w:rFonts w:ascii="Arial" w:hAnsi="Arial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5F11DA"/>
  </w:style>
  <w:style w:type="paragraph" w:styleId="Footer">
    <w:name w:val="footer"/>
    <w:basedOn w:val="Normal"/>
    <w:link w:val="FooterChar"/>
    <w:uiPriority w:val="99"/>
    <w:unhideWhenUsed/>
    <w:rsid w:val="005F11DA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1">
    <w:name w:val="Footer Char1"/>
    <w:rsid w:val="005F11DA"/>
    <w:rPr>
      <w:rFonts w:ascii="Arial" w:hAnsi="Arial"/>
      <w:sz w:val="24"/>
    </w:rPr>
  </w:style>
  <w:style w:type="character" w:customStyle="1" w:styleId="BodyTextChar">
    <w:name w:val="Body Text Char"/>
    <w:link w:val="BodyText"/>
    <w:rsid w:val="005F11DA"/>
    <w:rPr>
      <w:b/>
      <w:sz w:val="24"/>
    </w:rPr>
  </w:style>
  <w:style w:type="paragraph" w:styleId="BodyText">
    <w:name w:val="Body Text"/>
    <w:basedOn w:val="Normal"/>
    <w:link w:val="BodyTextChar"/>
    <w:unhideWhenUsed/>
    <w:rsid w:val="005F11DA"/>
    <w:pPr>
      <w:tabs>
        <w:tab w:val="left" w:pos="2160"/>
      </w:tabs>
    </w:pPr>
    <w:rPr>
      <w:rFonts w:ascii="Times New Roman" w:hAnsi="Times New Roman"/>
      <w:b/>
    </w:rPr>
  </w:style>
  <w:style w:type="character" w:customStyle="1" w:styleId="BodyTextChar1">
    <w:name w:val="Body Text Char1"/>
    <w:rsid w:val="005F11DA"/>
    <w:rPr>
      <w:rFonts w:ascii="Arial" w:hAnsi="Arial"/>
      <w:sz w:val="24"/>
    </w:rPr>
  </w:style>
  <w:style w:type="character" w:customStyle="1" w:styleId="BodyTextIndentChar">
    <w:name w:val="Body Text Indent Char"/>
    <w:link w:val="BodyTextIndent"/>
    <w:rsid w:val="005F11DA"/>
    <w:rPr>
      <w:sz w:val="24"/>
    </w:rPr>
  </w:style>
  <w:style w:type="paragraph" w:styleId="BodyTextIndent">
    <w:name w:val="Body Text Indent"/>
    <w:basedOn w:val="Normal"/>
    <w:link w:val="BodyTextIndentChar"/>
    <w:unhideWhenUsed/>
    <w:rsid w:val="005F11DA"/>
    <w:pPr>
      <w:tabs>
        <w:tab w:val="left" w:pos="2970"/>
      </w:tabs>
      <w:ind w:left="3060" w:hanging="1620"/>
    </w:pPr>
    <w:rPr>
      <w:rFonts w:ascii="Times New Roman" w:hAnsi="Times New Roman"/>
    </w:rPr>
  </w:style>
  <w:style w:type="character" w:customStyle="1" w:styleId="BodyTextIndentChar1">
    <w:name w:val="Body Text Indent Char1"/>
    <w:rsid w:val="005F11DA"/>
    <w:rPr>
      <w:rFonts w:ascii="Arial" w:hAnsi="Arial"/>
      <w:sz w:val="24"/>
    </w:rPr>
  </w:style>
  <w:style w:type="character" w:customStyle="1" w:styleId="BodyText2Char">
    <w:name w:val="Body Text 2 Char"/>
    <w:link w:val="BodyText2"/>
    <w:rsid w:val="005F11DA"/>
    <w:rPr>
      <w:rFonts w:ascii="Letter Gothic" w:hAnsi="Letter Gothic"/>
      <w:sz w:val="24"/>
    </w:rPr>
  </w:style>
  <w:style w:type="paragraph" w:styleId="BodyText2">
    <w:name w:val="Body Text 2"/>
    <w:basedOn w:val="Normal"/>
    <w:link w:val="BodyText2Char"/>
    <w:unhideWhenUsed/>
    <w:rsid w:val="005F11DA"/>
    <w:pPr>
      <w:tabs>
        <w:tab w:val="left" w:pos="720"/>
      </w:tabs>
      <w:spacing w:line="200" w:lineRule="exact"/>
    </w:pPr>
    <w:rPr>
      <w:rFonts w:ascii="Letter Gothic" w:hAnsi="Letter Gothic"/>
    </w:rPr>
  </w:style>
  <w:style w:type="character" w:customStyle="1" w:styleId="BodyText2Char1">
    <w:name w:val="Body Text 2 Char1"/>
    <w:rsid w:val="005F11DA"/>
    <w:rPr>
      <w:rFonts w:ascii="Arial" w:hAnsi="Arial"/>
      <w:sz w:val="24"/>
    </w:rPr>
  </w:style>
  <w:style w:type="character" w:customStyle="1" w:styleId="BodyText3Char">
    <w:name w:val="Body Text 3 Char"/>
    <w:link w:val="BodyText3"/>
    <w:rsid w:val="005F11DA"/>
    <w:rPr>
      <w:rFonts w:ascii="Arial" w:hAnsi="Arial"/>
    </w:rPr>
  </w:style>
  <w:style w:type="paragraph" w:styleId="BodyText3">
    <w:name w:val="Body Text 3"/>
    <w:basedOn w:val="Normal"/>
    <w:link w:val="BodyText3Char"/>
    <w:unhideWhenUsed/>
    <w:rsid w:val="005F11DA"/>
    <w:pPr>
      <w:tabs>
        <w:tab w:val="left" w:pos="540"/>
      </w:tabs>
      <w:jc w:val="both"/>
    </w:pPr>
    <w:rPr>
      <w:sz w:val="20"/>
    </w:rPr>
  </w:style>
  <w:style w:type="character" w:customStyle="1" w:styleId="BodyText3Char1">
    <w:name w:val="Body Text 3 Char1"/>
    <w:rsid w:val="005F11DA"/>
    <w:rPr>
      <w:rFonts w:ascii="Arial" w:hAnsi="Arial"/>
      <w:sz w:val="16"/>
      <w:szCs w:val="16"/>
    </w:rPr>
  </w:style>
  <w:style w:type="character" w:customStyle="1" w:styleId="BodyTextIndent2Char">
    <w:name w:val="Body Text Indent 2 Char"/>
    <w:link w:val="BodyTextIndent2"/>
    <w:rsid w:val="005F11DA"/>
    <w:rPr>
      <w:sz w:val="24"/>
    </w:rPr>
  </w:style>
  <w:style w:type="paragraph" w:styleId="BodyTextIndent2">
    <w:name w:val="Body Text Indent 2"/>
    <w:basedOn w:val="Normal"/>
    <w:link w:val="BodyTextIndent2Char"/>
    <w:unhideWhenUsed/>
    <w:rsid w:val="005F11DA"/>
    <w:pPr>
      <w:tabs>
        <w:tab w:val="left" w:pos="1440"/>
        <w:tab w:val="left" w:pos="2160"/>
        <w:tab w:val="left" w:pos="2340"/>
      </w:tabs>
      <w:ind w:left="2340" w:hanging="2160"/>
    </w:pPr>
    <w:rPr>
      <w:rFonts w:ascii="Times New Roman" w:hAnsi="Times New Roman"/>
    </w:rPr>
  </w:style>
  <w:style w:type="character" w:customStyle="1" w:styleId="BodyTextIndent2Char1">
    <w:name w:val="Body Text Indent 2 Char1"/>
    <w:rsid w:val="005F11DA"/>
    <w:rPr>
      <w:rFonts w:ascii="Arial" w:hAnsi="Arial"/>
      <w:sz w:val="24"/>
    </w:rPr>
  </w:style>
  <w:style w:type="character" w:customStyle="1" w:styleId="BodyTextIndent3Char">
    <w:name w:val="Body Text Indent 3 Char"/>
    <w:link w:val="BodyTextIndent3"/>
    <w:rsid w:val="005F11DA"/>
    <w:rPr>
      <w:sz w:val="24"/>
    </w:rPr>
  </w:style>
  <w:style w:type="paragraph" w:styleId="BodyTextIndent3">
    <w:name w:val="Body Text Indent 3"/>
    <w:basedOn w:val="Normal"/>
    <w:link w:val="BodyTextIndent3Char"/>
    <w:unhideWhenUsed/>
    <w:rsid w:val="005F11DA"/>
    <w:pPr>
      <w:tabs>
        <w:tab w:val="left" w:pos="1440"/>
      </w:tabs>
      <w:ind w:left="2160"/>
    </w:pPr>
    <w:rPr>
      <w:rFonts w:ascii="Times New Roman" w:hAnsi="Times New Roman"/>
    </w:rPr>
  </w:style>
  <w:style w:type="character" w:customStyle="1" w:styleId="BodyTextIndent3Char1">
    <w:name w:val="Body Text Indent 3 Char1"/>
    <w:rsid w:val="005F11DA"/>
    <w:rPr>
      <w:rFonts w:ascii="Arial" w:hAnsi="Arial"/>
      <w:sz w:val="16"/>
      <w:szCs w:val="16"/>
    </w:rPr>
  </w:style>
  <w:style w:type="character" w:customStyle="1" w:styleId="BalloonTextChar">
    <w:name w:val="Balloon Text Char"/>
    <w:link w:val="BalloonText"/>
    <w:semiHidden/>
    <w:rsid w:val="005F11DA"/>
    <w:rPr>
      <w:rFonts w:ascii="Tahoma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D770D4"/>
    <w:rPr>
      <w:color w:val="808080"/>
    </w:rPr>
  </w:style>
  <w:style w:type="table" w:styleId="TableGrid">
    <w:name w:val="Table Grid"/>
    <w:basedOn w:val="TableNormal"/>
    <w:rsid w:val="006219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1350F"/>
    <w:pPr>
      <w:jc w:val="both"/>
    </w:pPr>
    <w:rPr>
      <w:rFonts w:ascii="Arial" w:hAnsi="Arial"/>
      <w:sz w:val="22"/>
    </w:rPr>
  </w:style>
  <w:style w:type="character" w:styleId="CommentReference">
    <w:name w:val="annotation reference"/>
    <w:basedOn w:val="DefaultParagraphFont"/>
    <w:rsid w:val="00425507"/>
    <w:rPr>
      <w:sz w:val="16"/>
      <w:szCs w:val="16"/>
    </w:rPr>
  </w:style>
  <w:style w:type="paragraph" w:styleId="CommentText">
    <w:name w:val="annotation text"/>
    <w:basedOn w:val="Normal"/>
    <w:link w:val="CommentTextChar"/>
    <w:rsid w:val="00425507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425507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4255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25507"/>
    <w:rPr>
      <w:rFonts w:ascii="Arial" w:hAnsi="Arial"/>
      <w:b/>
      <w:bCs/>
    </w:rPr>
  </w:style>
  <w:style w:type="paragraph" w:styleId="ListParagraph">
    <w:name w:val="List Paragraph"/>
    <w:basedOn w:val="Normal"/>
    <w:uiPriority w:val="34"/>
    <w:qFormat/>
    <w:rsid w:val="005F4BA0"/>
    <w:pPr>
      <w:ind w:left="720"/>
      <w:contextualSpacing/>
    </w:pPr>
  </w:style>
  <w:style w:type="paragraph" w:styleId="Revision">
    <w:name w:val="Revision"/>
    <w:hidden/>
    <w:uiPriority w:val="99"/>
    <w:semiHidden/>
    <w:rsid w:val="00375161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7C4F4E0A9904D35956A7AED9E98F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6ED581-3BC2-41F0-B0AC-21806E9C161B}"/>
      </w:docPartPr>
      <w:docPartBody>
        <w:p w:rsidR="006145ED" w:rsidRDefault="002C5E18">
          <w:pPr>
            <w:pStyle w:val="17C4F4E0A9904D35956A7AED9E98F0AA"/>
          </w:pPr>
          <w:r w:rsidRPr="005D5499">
            <w:rPr>
              <w:rStyle w:val="PlaceholderText"/>
              <w:color w:val="0D0D0D" w:themeColor="text1" w:themeTint="F2"/>
              <w:u w:val="single"/>
            </w:rPr>
            <w:t>Choose an item.</w:t>
          </w:r>
        </w:p>
      </w:docPartBody>
    </w:docPart>
    <w:docPart>
      <w:docPartPr>
        <w:name w:val="7FFAAA4271244C398678EDD72F2B6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2560E2-B144-409E-9888-1E8BF0377CEC}"/>
      </w:docPartPr>
      <w:docPartBody>
        <w:p w:rsidR="006145ED" w:rsidRDefault="002C5E18">
          <w:pPr>
            <w:pStyle w:val="7FFAAA4271244C398678EDD72F2B6931"/>
          </w:pPr>
          <w:r w:rsidRPr="005D5499">
            <w:rPr>
              <w:rStyle w:val="PlaceholderText"/>
              <w:color w:val="0D0D0D" w:themeColor="text1" w:themeTint="F2"/>
              <w:u w:val="single"/>
            </w:rPr>
            <w:t>Choose an item</w:t>
          </w:r>
          <w:r w:rsidRPr="005D5499">
            <w:rPr>
              <w:rStyle w:val="PlaceholderText"/>
            </w:rPr>
            <w:t>.</w:t>
          </w:r>
        </w:p>
      </w:docPartBody>
    </w:docPart>
    <w:docPart>
      <w:docPartPr>
        <w:name w:val="C03FAF3DEDEB4C5B9AFB8ED51AA933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6C523-C854-4610-8152-F306322A643D}"/>
      </w:docPartPr>
      <w:docPartBody>
        <w:p w:rsidR="006145ED" w:rsidRDefault="00114A7F" w:rsidP="00114A7F">
          <w:pPr>
            <w:pStyle w:val="C03FAF3DEDEB4C5B9AFB8ED51AA933A31"/>
          </w:pPr>
          <w:r w:rsidRPr="008D4077">
            <w:rPr>
              <w:rStyle w:val="PlaceholderText"/>
              <w:b/>
              <w:color w:val="0D0D0D" w:themeColor="text1" w:themeTint="F2"/>
              <w:sz w:val="22"/>
              <w:szCs w:val="22"/>
              <w:u w:val="single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 Gothic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5E18"/>
    <w:rsid w:val="000944F3"/>
    <w:rsid w:val="000B555F"/>
    <w:rsid w:val="00114A7F"/>
    <w:rsid w:val="00152F78"/>
    <w:rsid w:val="002C5E18"/>
    <w:rsid w:val="003E16D0"/>
    <w:rsid w:val="00456097"/>
    <w:rsid w:val="006145ED"/>
    <w:rsid w:val="00650088"/>
    <w:rsid w:val="00A7012D"/>
    <w:rsid w:val="00B8425E"/>
    <w:rsid w:val="00C03C6C"/>
    <w:rsid w:val="00E6090F"/>
    <w:rsid w:val="00EA412A"/>
    <w:rsid w:val="00F8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114A7F"/>
    <w:rPr>
      <w:color w:val="808080"/>
    </w:rPr>
  </w:style>
  <w:style w:type="paragraph" w:customStyle="1" w:styleId="17C4F4E0A9904D35956A7AED9E98F0AA">
    <w:name w:val="17C4F4E0A9904D35956A7AED9E98F0AA"/>
  </w:style>
  <w:style w:type="paragraph" w:customStyle="1" w:styleId="7FFAAA4271244C398678EDD72F2B6931">
    <w:name w:val="7FFAAA4271244C398678EDD72F2B6931"/>
  </w:style>
  <w:style w:type="paragraph" w:customStyle="1" w:styleId="C03FAF3DEDEB4C5B9AFB8ED51AA933A31">
    <w:name w:val="C03FAF3DEDEB4C5B9AFB8ED51AA933A31"/>
    <w:rsid w:val="00114A7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2117A4D541040B61A5C82D43BF212" ma:contentTypeVersion="5" ma:contentTypeDescription="Create a new document." ma:contentTypeScope="" ma:versionID="79f8412c33d3440c2ede18d894ded74b">
  <xsd:schema xmlns:xsd="http://www.w3.org/2001/XMLSchema" xmlns:xs="http://www.w3.org/2001/XMLSchema" xmlns:p="http://schemas.microsoft.com/office/2006/metadata/properties" xmlns:ns2="b7d7a175-c1ee-4c50-9ce6-1e96218be3f7" xmlns:ns3="d3014acc-7c9c-4de8-9488-87d0a0c68ca0" targetNamespace="http://schemas.microsoft.com/office/2006/metadata/properties" ma:root="true" ma:fieldsID="f3a7037e19c48ff894cb716a6d1b3b63" ns2:_="" ns3:_="">
    <xsd:import namespace="b7d7a175-c1ee-4c50-9ce6-1e96218be3f7"/>
    <xsd:import namespace="d3014acc-7c9c-4de8-9488-87d0a0c68c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d7a175-c1ee-4c50-9ce6-1e96218be3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014acc-7c9c-4de8-9488-87d0a0c68c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81F4A1-5333-42B0-8E78-D9E733299E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7BCF7-7CC0-497B-930F-7C1D2531E1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d7a175-c1ee-4c50-9ce6-1e96218be3f7"/>
    <ds:schemaRef ds:uri="d3014acc-7c9c-4de8-9488-87d0a0c68c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59A2C3-04C3-4D28-A3D6-474F92536A9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01735E-0184-407E-9C97-A02FBA7A628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Design Waiver Request.dotx</Template>
  <TotalTime>152</TotalTime>
  <Pages>6</Pages>
  <Words>1547</Words>
  <Characters>8389</Characters>
  <Application>Microsoft Office Word</Application>
  <DocSecurity>0</DocSecurity>
  <Lines>699</Lines>
  <Paragraphs>473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TENNESSEE</vt:lpstr>
    </vt:vector>
  </TitlesOfParts>
  <Company>State of Tennessee</Company>
  <LinksUpToDate>false</LinksUpToDate>
  <CharactersWithSpaces>9463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TENNESSEE</dc:title>
  <dc:creator>TDOT</dc:creator>
  <cp:lastModifiedBy>Donnie Sirichanto</cp:lastModifiedBy>
  <cp:revision>12</cp:revision>
  <cp:lastPrinted>2020-02-11T20:46:00Z</cp:lastPrinted>
  <dcterms:created xsi:type="dcterms:W3CDTF">2020-02-11T14:56:00Z</dcterms:created>
  <dcterms:modified xsi:type="dcterms:W3CDTF">2024-08-21T19:38:00Z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0x010100D8D2117A4D541040B61A5C82D43BF212</vt:lpwstr>
  </property>
  <property fmtid="{D5CDD505-2E9C-101B-9397-08002B2CF9AE}" pid="3" name="_ExtendedDescription">
    <vt:lpwstr/>
  </property>
  <property fmtid="{D5CDD505-2E9C-101B-9397-08002B2CF9AE}" pid="4" name="Order">
    <vt:r8>32800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dlc_DocIdItemGuid">
    <vt:lpwstr>b407436e-a2a5-4fc0-bc15-a6a7f0ebdecd</vt:lpwstr>
  </property>
  <property fmtid="{D5CDD505-2E9C-101B-9397-08002B2CF9AE}" pid="11" name="DocumentSetDescription">
    <vt:lpwstr/>
  </property>
  <property fmtid="{D5CDD505-2E9C-101B-9397-08002B2CF9AE}" pid="12" name="_SourceUrl">
    <vt:lpwstr/>
  </property>
  <property fmtid="{D5CDD505-2E9C-101B-9397-08002B2CF9AE}" pid="13" name="_SharedFileIndex">
    <vt:lpwstr/>
  </property>
  <property fmtid="{D5CDD505-2E9C-101B-9397-08002B2CF9AE}" pid="14" name="_dlc_DocIdPersistId">
    <vt:bool>false</vt:bool>
  </property>
  <property fmtid="{D5CDD505-2E9C-101B-9397-08002B2CF9AE}" pid="15" name="_dlc_DocIdUrl">
    <vt:lpwstr>https://tennessee.sharepoint.com/sites/TDOT_BOE_RWDD/_layouts/15/DocIdRedir.aspx?ID=NNHDAM57MDXW-2110641548-394, NNHDAM57MDXW-2110641548-394</vt:lpwstr>
  </property>
  <property fmtid="{D5CDD505-2E9C-101B-9397-08002B2CF9AE}" pid="16" name="_dlc_DocId">
    <vt:lpwstr>NNHDAM57MDXW-2110641548-394</vt:lpwstr>
  </property>
  <property fmtid="{D5CDD505-2E9C-101B-9397-08002B2CF9AE}" pid="17" name="Folder_Number">
    <vt:lpwstr/>
  </property>
  <property fmtid="{D5CDD505-2E9C-101B-9397-08002B2CF9AE}" pid="18" name="Folder_Code">
    <vt:lpwstr/>
  </property>
  <property fmtid="{D5CDD505-2E9C-101B-9397-08002B2CF9AE}" pid="19" name="Folder_Name">
    <vt:lpwstr/>
  </property>
  <property fmtid="{D5CDD505-2E9C-101B-9397-08002B2CF9AE}" pid="20" name="Folder_Description">
    <vt:lpwstr/>
  </property>
  <property fmtid="{D5CDD505-2E9C-101B-9397-08002B2CF9AE}" pid="21" name="/Folder_Name/">
    <vt:lpwstr/>
  </property>
  <property fmtid="{D5CDD505-2E9C-101B-9397-08002B2CF9AE}" pid="22" name="/Folder_Description/">
    <vt:lpwstr/>
  </property>
  <property fmtid="{D5CDD505-2E9C-101B-9397-08002B2CF9AE}" pid="23" name="Folder_Version">
    <vt:lpwstr/>
  </property>
  <property fmtid="{D5CDD505-2E9C-101B-9397-08002B2CF9AE}" pid="24" name="Folder_VersionSeq">
    <vt:lpwstr/>
  </property>
  <property fmtid="{D5CDD505-2E9C-101B-9397-08002B2CF9AE}" pid="25" name="Folder_Manager">
    <vt:lpwstr/>
  </property>
  <property fmtid="{D5CDD505-2E9C-101B-9397-08002B2CF9AE}" pid="26" name="Folder_ManagerDesc">
    <vt:lpwstr/>
  </property>
  <property fmtid="{D5CDD505-2E9C-101B-9397-08002B2CF9AE}" pid="27" name="Folder_Storage">
    <vt:lpwstr/>
  </property>
  <property fmtid="{D5CDD505-2E9C-101B-9397-08002B2CF9AE}" pid="28" name="Folder_StorageDesc">
    <vt:lpwstr/>
  </property>
  <property fmtid="{D5CDD505-2E9C-101B-9397-08002B2CF9AE}" pid="29" name="Folder_Creator">
    <vt:lpwstr/>
  </property>
  <property fmtid="{D5CDD505-2E9C-101B-9397-08002B2CF9AE}" pid="30" name="Folder_CreatorDesc">
    <vt:lpwstr/>
  </property>
  <property fmtid="{D5CDD505-2E9C-101B-9397-08002B2CF9AE}" pid="31" name="Folder_CreateDate">
    <vt:lpwstr/>
  </property>
  <property fmtid="{D5CDD505-2E9C-101B-9397-08002B2CF9AE}" pid="32" name="Folder_Updater">
    <vt:lpwstr/>
  </property>
  <property fmtid="{D5CDD505-2E9C-101B-9397-08002B2CF9AE}" pid="33" name="Folder_UpdaterDesc">
    <vt:lpwstr/>
  </property>
  <property fmtid="{D5CDD505-2E9C-101B-9397-08002B2CF9AE}" pid="34" name="Folder_UpdateDate">
    <vt:lpwstr/>
  </property>
  <property fmtid="{D5CDD505-2E9C-101B-9397-08002B2CF9AE}" pid="35" name="Document_Number">
    <vt:lpwstr/>
  </property>
  <property fmtid="{D5CDD505-2E9C-101B-9397-08002B2CF9AE}" pid="36" name="Document_Name">
    <vt:lpwstr/>
  </property>
  <property fmtid="{D5CDD505-2E9C-101B-9397-08002B2CF9AE}" pid="37" name="Document_FileName">
    <vt:lpwstr/>
  </property>
  <property fmtid="{D5CDD505-2E9C-101B-9397-08002B2CF9AE}" pid="38" name="Document_Version">
    <vt:lpwstr/>
  </property>
  <property fmtid="{D5CDD505-2E9C-101B-9397-08002B2CF9AE}" pid="39" name="Document_VersionSeq">
    <vt:lpwstr/>
  </property>
  <property fmtid="{D5CDD505-2E9C-101B-9397-08002B2CF9AE}" pid="40" name="Document_Creator">
    <vt:lpwstr/>
  </property>
  <property fmtid="{D5CDD505-2E9C-101B-9397-08002B2CF9AE}" pid="41" name="Document_CreatorDesc">
    <vt:lpwstr/>
  </property>
  <property fmtid="{D5CDD505-2E9C-101B-9397-08002B2CF9AE}" pid="42" name="Document_CreateDate">
    <vt:lpwstr/>
  </property>
  <property fmtid="{D5CDD505-2E9C-101B-9397-08002B2CF9AE}" pid="43" name="Document_Updater">
    <vt:lpwstr/>
  </property>
  <property fmtid="{D5CDD505-2E9C-101B-9397-08002B2CF9AE}" pid="44" name="Document_UpdaterDesc">
    <vt:lpwstr/>
  </property>
  <property fmtid="{D5CDD505-2E9C-101B-9397-08002B2CF9AE}" pid="45" name="Document_UpdateDate">
    <vt:lpwstr/>
  </property>
  <property fmtid="{D5CDD505-2E9C-101B-9397-08002B2CF9AE}" pid="46" name="Document_Size">
    <vt:lpwstr/>
  </property>
  <property fmtid="{D5CDD505-2E9C-101B-9397-08002B2CF9AE}" pid="47" name="Document_Storage">
    <vt:lpwstr/>
  </property>
  <property fmtid="{D5CDD505-2E9C-101B-9397-08002B2CF9AE}" pid="48" name="Document_StorageDesc">
    <vt:lpwstr/>
  </property>
  <property fmtid="{D5CDD505-2E9C-101B-9397-08002B2CF9AE}" pid="49" name="Document_Department">
    <vt:lpwstr/>
  </property>
  <property fmtid="{D5CDD505-2E9C-101B-9397-08002B2CF9AE}" pid="50" name="Document_DepartmentDesc">
    <vt:lpwstr/>
  </property>
</Properties>
</file>