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21431" w14:textId="77777777" w:rsidR="00960922" w:rsidRPr="0009185B" w:rsidRDefault="00960922" w:rsidP="00960922">
      <w:pPr>
        <w:pStyle w:val="Title"/>
        <w:rPr>
          <w:rFonts w:ascii="Arial" w:hAnsi="Arial" w:cs="Arial"/>
          <w:szCs w:val="24"/>
        </w:rPr>
      </w:pPr>
      <w:r>
        <w:rPr>
          <w:rFonts w:ascii="Arial" w:hAnsi="Arial" w:cs="Arial"/>
          <w:noProof/>
          <w:szCs w:val="24"/>
        </w:rPr>
        <w:drawing>
          <wp:inline distT="0" distB="0" distL="0" distR="0" wp14:anchorId="7693CB9D" wp14:editId="1EF73A8D">
            <wp:extent cx="828675" cy="8286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pic:spPr>
                </pic:pic>
              </a:graphicData>
            </a:graphic>
          </wp:inline>
        </w:drawing>
      </w:r>
    </w:p>
    <w:p w14:paraId="091D5340" w14:textId="77777777" w:rsidR="00960922" w:rsidRPr="00960922" w:rsidRDefault="00960922" w:rsidP="00960922">
      <w:pPr>
        <w:jc w:val="center"/>
        <w:rPr>
          <w:rFonts w:ascii="Arial" w:hAnsi="Arial" w:cs="Arial"/>
          <w:b/>
          <w:szCs w:val="24"/>
        </w:rPr>
      </w:pPr>
      <w:r w:rsidRPr="00960922">
        <w:rPr>
          <w:rFonts w:ascii="Arial" w:hAnsi="Arial" w:cs="Arial"/>
          <w:b/>
          <w:szCs w:val="24"/>
        </w:rPr>
        <w:t>STATE OF TENNESSEE</w:t>
      </w:r>
    </w:p>
    <w:p w14:paraId="450F819C" w14:textId="77777777" w:rsidR="00960922" w:rsidRPr="00960922" w:rsidRDefault="00960922" w:rsidP="00960922">
      <w:pPr>
        <w:keepNext/>
        <w:jc w:val="center"/>
        <w:outlineLvl w:val="0"/>
        <w:rPr>
          <w:rFonts w:ascii="Arial" w:hAnsi="Arial" w:cs="Arial"/>
          <w:b/>
          <w:szCs w:val="24"/>
        </w:rPr>
      </w:pPr>
      <w:r w:rsidRPr="00960922">
        <w:rPr>
          <w:rFonts w:ascii="Arial" w:hAnsi="Arial" w:cs="Arial"/>
          <w:b/>
          <w:szCs w:val="24"/>
        </w:rPr>
        <w:t>DEPARTMENT OF TRANSPORTATION</w:t>
      </w:r>
    </w:p>
    <w:p w14:paraId="7EEC22D2" w14:textId="77777777" w:rsidR="001E11D7" w:rsidRPr="00960922" w:rsidRDefault="007C48D3" w:rsidP="0049627E">
      <w:pPr>
        <w:spacing w:before="60"/>
        <w:jc w:val="center"/>
        <w:rPr>
          <w:rFonts w:ascii="Arial" w:hAnsi="Arial" w:cs="Arial"/>
          <w:b/>
          <w:sz w:val="18"/>
          <w:szCs w:val="18"/>
        </w:rPr>
      </w:pPr>
      <w:r w:rsidRPr="00960922">
        <w:rPr>
          <w:rFonts w:ascii="Arial" w:hAnsi="Arial" w:cs="Arial"/>
          <w:b/>
          <w:sz w:val="18"/>
          <w:szCs w:val="18"/>
        </w:rPr>
        <w:fldChar w:fldCharType="begin"/>
      </w:r>
      <w:r w:rsidR="00AE11A7" w:rsidRPr="00960922">
        <w:rPr>
          <w:rFonts w:ascii="Arial" w:hAnsi="Arial" w:cs="Arial"/>
          <w:b/>
          <w:sz w:val="18"/>
          <w:szCs w:val="18"/>
        </w:rPr>
        <w:instrText xml:space="preserve"> MERGEFIELD "LetterHead_Region" </w:instrText>
      </w:r>
      <w:r w:rsidRPr="00960922">
        <w:rPr>
          <w:rFonts w:ascii="Arial" w:hAnsi="Arial" w:cs="Arial"/>
          <w:b/>
          <w:sz w:val="18"/>
          <w:szCs w:val="18"/>
        </w:rPr>
        <w:fldChar w:fldCharType="separate"/>
      </w:r>
      <w:r w:rsidR="00AE11A7" w:rsidRPr="00960922">
        <w:rPr>
          <w:rFonts w:ascii="Arial" w:hAnsi="Arial" w:cs="Arial"/>
          <w:b/>
          <w:noProof/>
          <w:sz w:val="18"/>
          <w:szCs w:val="18"/>
        </w:rPr>
        <w:t>«LetterHead_Region»</w:t>
      </w:r>
      <w:r w:rsidRPr="00960922">
        <w:rPr>
          <w:rFonts w:ascii="Arial" w:hAnsi="Arial" w:cs="Arial"/>
          <w:b/>
          <w:sz w:val="18"/>
          <w:szCs w:val="18"/>
        </w:rPr>
        <w:fldChar w:fldCharType="end"/>
      </w:r>
    </w:p>
    <w:p w14:paraId="4400DABC" w14:textId="77777777" w:rsidR="001E11D7" w:rsidRPr="00960922" w:rsidRDefault="007C48D3" w:rsidP="001E11D7">
      <w:pPr>
        <w:jc w:val="center"/>
        <w:rPr>
          <w:rFonts w:ascii="Arial" w:hAnsi="Arial" w:cs="Arial"/>
          <w:sz w:val="16"/>
          <w:szCs w:val="16"/>
        </w:rPr>
      </w:pPr>
      <w:r w:rsidRPr="00960922">
        <w:rPr>
          <w:rFonts w:ascii="Arial" w:hAnsi="Arial" w:cs="Arial"/>
          <w:sz w:val="16"/>
          <w:szCs w:val="16"/>
        </w:rPr>
        <w:fldChar w:fldCharType="begin"/>
      </w:r>
      <w:r w:rsidR="00AE11A7" w:rsidRPr="00960922">
        <w:rPr>
          <w:rFonts w:ascii="Arial" w:hAnsi="Arial" w:cs="Arial"/>
          <w:sz w:val="16"/>
          <w:szCs w:val="16"/>
        </w:rPr>
        <w:instrText xml:space="preserve"> MERGEFIELD "LetterHead_Address" </w:instrText>
      </w:r>
      <w:r w:rsidRPr="00960922">
        <w:rPr>
          <w:rFonts w:ascii="Arial" w:hAnsi="Arial" w:cs="Arial"/>
          <w:sz w:val="16"/>
          <w:szCs w:val="16"/>
        </w:rPr>
        <w:fldChar w:fldCharType="separate"/>
      </w:r>
      <w:r w:rsidR="00AE11A7" w:rsidRPr="00960922">
        <w:rPr>
          <w:rFonts w:ascii="Arial" w:hAnsi="Arial" w:cs="Arial"/>
          <w:noProof/>
          <w:sz w:val="16"/>
          <w:szCs w:val="16"/>
        </w:rPr>
        <w:t>«LetterHead_Address»</w:t>
      </w:r>
      <w:r w:rsidRPr="00960922">
        <w:rPr>
          <w:rFonts w:ascii="Arial" w:hAnsi="Arial" w:cs="Arial"/>
          <w:sz w:val="16"/>
          <w:szCs w:val="16"/>
        </w:rPr>
        <w:fldChar w:fldCharType="end"/>
      </w:r>
    </w:p>
    <w:p w14:paraId="6FD42F4B" w14:textId="77777777" w:rsidR="001E11D7" w:rsidRDefault="007C48D3" w:rsidP="001E11D7">
      <w:pPr>
        <w:jc w:val="center"/>
        <w:rPr>
          <w:rFonts w:ascii="Arial" w:hAnsi="Arial" w:cs="Arial"/>
          <w:sz w:val="16"/>
          <w:szCs w:val="16"/>
        </w:rPr>
      </w:pPr>
      <w:r w:rsidRPr="00960922">
        <w:rPr>
          <w:rFonts w:ascii="Arial" w:hAnsi="Arial" w:cs="Arial"/>
          <w:sz w:val="16"/>
          <w:szCs w:val="16"/>
        </w:rPr>
        <w:fldChar w:fldCharType="begin"/>
      </w:r>
      <w:r w:rsidR="00AE11A7" w:rsidRPr="00960922">
        <w:rPr>
          <w:rFonts w:ascii="Arial" w:hAnsi="Arial" w:cs="Arial"/>
          <w:sz w:val="16"/>
          <w:szCs w:val="16"/>
        </w:rPr>
        <w:instrText xml:space="preserve"> MERGEFIELD "LetterHead_CityState" </w:instrText>
      </w:r>
      <w:r w:rsidRPr="00960922">
        <w:rPr>
          <w:rFonts w:ascii="Arial" w:hAnsi="Arial" w:cs="Arial"/>
          <w:sz w:val="16"/>
          <w:szCs w:val="16"/>
        </w:rPr>
        <w:fldChar w:fldCharType="separate"/>
      </w:r>
      <w:r w:rsidR="00AE11A7" w:rsidRPr="00960922">
        <w:rPr>
          <w:rFonts w:ascii="Arial" w:hAnsi="Arial" w:cs="Arial"/>
          <w:noProof/>
          <w:sz w:val="16"/>
          <w:szCs w:val="16"/>
        </w:rPr>
        <w:t>«LetterHead_CityState»</w:t>
      </w:r>
      <w:r w:rsidRPr="00960922">
        <w:rPr>
          <w:rFonts w:ascii="Arial" w:hAnsi="Arial" w:cs="Arial"/>
          <w:sz w:val="16"/>
          <w:szCs w:val="16"/>
        </w:rPr>
        <w:fldChar w:fldCharType="end"/>
      </w:r>
    </w:p>
    <w:p w14:paraId="48A32EC7" w14:textId="77777777" w:rsidR="005549A2" w:rsidRPr="005549A2" w:rsidRDefault="005549A2" w:rsidP="005549A2">
      <w:pPr>
        <w:tabs>
          <w:tab w:val="center" w:pos="10080"/>
        </w:tabs>
        <w:spacing w:line="259" w:lineRule="auto"/>
        <w:rPr>
          <w:rFonts w:ascii="Arial" w:hAnsi="Arial"/>
          <w:b/>
          <w:bCs/>
          <w:szCs w:val="24"/>
        </w:rPr>
      </w:pPr>
      <w:r w:rsidRPr="005549A2">
        <w:rPr>
          <w:b/>
          <w:bCs/>
          <w:sz w:val="16"/>
          <w:szCs w:val="16"/>
        </w:rPr>
        <w:t>BUTCH ELEY</w:t>
      </w:r>
      <w:r w:rsidRPr="005549A2">
        <w:rPr>
          <w:rFonts w:ascii="Arial" w:hAnsi="Arial"/>
        </w:rPr>
        <w:tab/>
      </w:r>
      <w:r w:rsidRPr="005549A2">
        <w:rPr>
          <w:b/>
          <w:bCs/>
          <w:sz w:val="16"/>
          <w:szCs w:val="16"/>
        </w:rPr>
        <w:t>BILL LEE</w:t>
      </w:r>
    </w:p>
    <w:p w14:paraId="37466C66" w14:textId="77777777" w:rsidR="005549A2" w:rsidRPr="005549A2" w:rsidRDefault="005549A2" w:rsidP="005549A2">
      <w:pPr>
        <w:tabs>
          <w:tab w:val="center" w:pos="720"/>
          <w:tab w:val="center" w:pos="10080"/>
          <w:tab w:val="right" w:pos="10800"/>
        </w:tabs>
        <w:rPr>
          <w:rFonts w:ascii="Arial" w:hAnsi="Arial"/>
          <w:sz w:val="12"/>
          <w:szCs w:val="12"/>
        </w:rPr>
      </w:pPr>
      <w:r w:rsidRPr="005549A2">
        <w:rPr>
          <w:rFonts w:ascii="Arial" w:eastAsia="Arial" w:hAnsi="Arial" w:cs="Arial"/>
          <w:color w:val="000000" w:themeColor="text1"/>
          <w:sz w:val="12"/>
          <w:szCs w:val="12"/>
        </w:rPr>
        <w:t>DEPUTY GOVERNOR &amp;</w:t>
      </w:r>
      <w:r w:rsidRPr="005549A2">
        <w:rPr>
          <w:rFonts w:ascii="Arial" w:hAnsi="Arial"/>
        </w:rPr>
        <w:tab/>
      </w:r>
      <w:r w:rsidRPr="005549A2">
        <w:rPr>
          <w:rFonts w:ascii="Arial" w:hAnsi="Arial"/>
          <w:sz w:val="12"/>
          <w:szCs w:val="12"/>
        </w:rPr>
        <w:t xml:space="preserve"> GOVERNOR</w:t>
      </w:r>
    </w:p>
    <w:p w14:paraId="0D8EA842" w14:textId="23B9524F" w:rsidR="00960922" w:rsidRPr="00960922" w:rsidRDefault="005549A2" w:rsidP="005549A2">
      <w:pPr>
        <w:tabs>
          <w:tab w:val="center" w:pos="720"/>
          <w:tab w:val="center" w:pos="10170"/>
          <w:tab w:val="right" w:pos="10800"/>
        </w:tabs>
        <w:rPr>
          <w:rFonts w:ascii="Arial" w:hAnsi="Arial"/>
          <w:sz w:val="12"/>
        </w:rPr>
      </w:pPr>
      <w:r w:rsidRPr="005549A2">
        <w:rPr>
          <w:rFonts w:ascii="Arial" w:eastAsia="Arial" w:hAnsi="Arial" w:cs="Arial"/>
          <w:color w:val="000000" w:themeColor="text1"/>
          <w:sz w:val="12"/>
          <w:szCs w:val="12"/>
        </w:rPr>
        <w:t>COMMISSIONER OF TRANSPORTATION</w:t>
      </w:r>
    </w:p>
    <w:p w14:paraId="34D9B45C" w14:textId="77777777" w:rsidR="00960922" w:rsidRDefault="00960922" w:rsidP="009D67EB">
      <w:pPr>
        <w:jc w:val="center"/>
        <w:sectPr w:rsidR="00960922" w:rsidSect="00960922">
          <w:pgSz w:w="12240" w:h="15840" w:code="1"/>
          <w:pgMar w:top="547" w:right="720" w:bottom="720" w:left="720" w:header="720" w:footer="720" w:gutter="0"/>
          <w:paperSrc w:first="15"/>
          <w:cols w:space="720"/>
        </w:sectPr>
      </w:pPr>
    </w:p>
    <w:p w14:paraId="1EE8F2BC" w14:textId="77777777" w:rsidR="00052588" w:rsidRPr="001D4E59" w:rsidRDefault="007C48D3" w:rsidP="009D67EB">
      <w:pPr>
        <w:jc w:val="center"/>
        <w:rPr>
          <w:noProof/>
        </w:rPr>
      </w:pPr>
      <w:r w:rsidRPr="001D4E59">
        <w:fldChar w:fldCharType="begin"/>
      </w:r>
      <w:r w:rsidR="00B728B4" w:rsidRPr="001D4E59">
        <w:instrText xml:space="preserve"> </w:instrText>
      </w:r>
      <w:r w:rsidR="00316BEC" w:rsidRPr="001D4E59">
        <w:instrText>MERGEFIELD  Mail_Date \@ "</w:instrText>
      </w:r>
      <w:r w:rsidR="00316BEC" w:rsidRPr="001D4E59">
        <w:rPr>
          <w:b/>
          <w:bCs/>
        </w:rPr>
        <w:instrText>MMMM d, yyyy</w:instrText>
      </w:r>
      <w:r w:rsidR="00316BEC" w:rsidRPr="001D4E59">
        <w:instrText>"</w:instrText>
      </w:r>
      <w:r w:rsidR="00B728B4" w:rsidRPr="001D4E59">
        <w:instrText xml:space="preserve"> </w:instrText>
      </w:r>
      <w:r w:rsidRPr="001D4E59">
        <w:fldChar w:fldCharType="separate"/>
      </w:r>
      <w:r w:rsidR="00AE11A7" w:rsidRPr="001D4E59">
        <w:rPr>
          <w:noProof/>
        </w:rPr>
        <w:t>«Mail_Date»</w:t>
      </w:r>
      <w:r w:rsidRPr="001D4E59">
        <w:fldChar w:fldCharType="end"/>
      </w:r>
    </w:p>
    <w:p w14:paraId="69B4CA72" w14:textId="77777777" w:rsidR="008E4717" w:rsidRDefault="007C48D3">
      <w:r>
        <w:rPr>
          <w:noProof/>
        </w:rPr>
        <w:fldChar w:fldCharType="begin"/>
      </w:r>
      <w:r w:rsidR="00E73DD0">
        <w:rPr>
          <w:noProof/>
        </w:rPr>
        <w:instrText xml:space="preserve"> MERGEFIELD  Owner </w:instrText>
      </w:r>
      <w:r>
        <w:rPr>
          <w:noProof/>
        </w:rPr>
        <w:fldChar w:fldCharType="separate"/>
      </w:r>
      <w:r w:rsidR="00AE11A7">
        <w:rPr>
          <w:noProof/>
        </w:rPr>
        <w:t>«Owner»</w:t>
      </w:r>
      <w:r>
        <w:rPr>
          <w:noProof/>
        </w:rPr>
        <w:fldChar w:fldCharType="end"/>
      </w:r>
    </w:p>
    <w:p w14:paraId="57C76170" w14:textId="77777777" w:rsidR="00A610F6" w:rsidRDefault="00000000">
      <w:fldSimple w:instr=" MERGEFIELD  Address ">
        <w:r w:rsidR="00AE11A7">
          <w:rPr>
            <w:noProof/>
          </w:rPr>
          <w:t>«Address»</w:t>
        </w:r>
      </w:fldSimple>
      <w:r w:rsidR="004B68A9">
        <w:t xml:space="preserve"> </w:t>
      </w:r>
    </w:p>
    <w:p w14:paraId="16F1E05B" w14:textId="77777777" w:rsidR="00A610F6" w:rsidRDefault="00000000">
      <w:fldSimple w:instr=" MERGEFIELD  City ">
        <w:r w:rsidR="00AE11A7">
          <w:rPr>
            <w:noProof/>
          </w:rPr>
          <w:t>«City»</w:t>
        </w:r>
      </w:fldSimple>
      <w:r w:rsidR="008E4717">
        <w:t xml:space="preserve">, </w:t>
      </w:r>
      <w:fldSimple w:instr=" MERGEFIELD  State ">
        <w:r w:rsidR="00AE11A7">
          <w:rPr>
            <w:noProof/>
          </w:rPr>
          <w:t>«State»</w:t>
        </w:r>
      </w:fldSimple>
      <w:r w:rsidR="008E4717">
        <w:t xml:space="preserve">  </w:t>
      </w:r>
      <w:fldSimple w:instr=" MERGEFIELD &quot;ZIP&quot; ">
        <w:r w:rsidR="00AE11A7">
          <w:rPr>
            <w:noProof/>
          </w:rPr>
          <w:t>«ZIP»</w:t>
        </w:r>
      </w:fldSimple>
      <w:r w:rsidR="003D7579">
        <w:t xml:space="preserve"> </w:t>
      </w:r>
    </w:p>
    <w:p w14:paraId="5838AE4B" w14:textId="77777777" w:rsidR="00A610F6" w:rsidRPr="0054578F" w:rsidRDefault="00A610F6"/>
    <w:p w14:paraId="118345AC" w14:textId="77777777" w:rsidR="003C5815" w:rsidRPr="0054578F" w:rsidRDefault="003C5815">
      <w:r w:rsidRPr="0054578F">
        <w:tab/>
        <w:t>Re:</w:t>
      </w:r>
      <w:r w:rsidRPr="0054578F">
        <w:tab/>
        <w:t xml:space="preserve">Project Identification Number: </w:t>
      </w:r>
      <w:r w:rsidR="007C48D3">
        <w:fldChar w:fldCharType="begin"/>
      </w:r>
      <w:r w:rsidR="00675D7C">
        <w:instrText xml:space="preserve"> MERGEFIELD "PIN" </w:instrText>
      </w:r>
      <w:r w:rsidR="0013677D">
        <w:instrText>\</w:instrText>
      </w:r>
      <w:r w:rsidR="00F127A3">
        <w:instrText>000000</w:instrText>
      </w:r>
      <w:r w:rsidR="0013677D">
        <w:instrText>.00</w:instrText>
      </w:r>
      <w:r w:rsidR="00675D7C">
        <w:instrText xml:space="preserve"> </w:instrText>
      </w:r>
      <w:r w:rsidR="007C48D3">
        <w:fldChar w:fldCharType="separate"/>
      </w:r>
      <w:r w:rsidR="00AE11A7">
        <w:rPr>
          <w:noProof/>
        </w:rPr>
        <w:t>«PIN»</w:t>
      </w:r>
      <w:r w:rsidR="007C48D3">
        <w:fldChar w:fldCharType="end"/>
      </w:r>
      <w:r w:rsidR="00675D7C">
        <w:t xml:space="preserve"> </w:t>
      </w:r>
    </w:p>
    <w:p w14:paraId="74148377" w14:textId="77777777" w:rsidR="003C5815" w:rsidRDefault="00000000">
      <w:pPr>
        <w:ind w:left="1440"/>
      </w:pPr>
      <w:fldSimple w:instr=" MERGEFIELD  ROUTE ">
        <w:r w:rsidR="00AE11A7">
          <w:rPr>
            <w:noProof/>
          </w:rPr>
          <w:t>«ROUTE»</w:t>
        </w:r>
      </w:fldSimple>
    </w:p>
    <w:p w14:paraId="52045DF9" w14:textId="77777777" w:rsidR="007C2543" w:rsidRDefault="00A610F6" w:rsidP="00A610F6">
      <w:r>
        <w:t xml:space="preserve">                        </w:t>
      </w:r>
      <w:fldSimple w:instr=" MERGEFIELD &quot;DESCRIPTION&quot; ">
        <w:r w:rsidR="00AE11A7">
          <w:rPr>
            <w:noProof/>
          </w:rPr>
          <w:t>«DESCRIPTION»</w:t>
        </w:r>
      </w:fldSimple>
    </w:p>
    <w:p w14:paraId="0C95E91C" w14:textId="77777777" w:rsidR="003C5815" w:rsidRPr="0054578F" w:rsidRDefault="00000000">
      <w:pPr>
        <w:ind w:left="720" w:firstLine="720"/>
      </w:pPr>
      <w:fldSimple w:instr=" MERGEFIELD  COUNTY \* Caps ">
        <w:r w:rsidR="00AE11A7">
          <w:rPr>
            <w:noProof/>
          </w:rPr>
          <w:t>«County»</w:t>
        </w:r>
      </w:fldSimple>
      <w:r w:rsidR="003F1E1C">
        <w:t xml:space="preserve"> </w:t>
      </w:r>
      <w:smartTag w:uri="urn:schemas-microsoft-com:office:smarttags" w:element="PlaceType">
        <w:r w:rsidR="003C5815" w:rsidRPr="0054578F">
          <w:t>County</w:t>
        </w:r>
      </w:smartTag>
    </w:p>
    <w:p w14:paraId="6E1C8DDE" w14:textId="77777777" w:rsidR="003C5815" w:rsidRPr="0054578F" w:rsidRDefault="003C5815"/>
    <w:p w14:paraId="587B6E6A" w14:textId="77777777" w:rsidR="003C5815" w:rsidRPr="0054578F" w:rsidRDefault="003C5815">
      <w:r w:rsidRPr="0054578F">
        <w:t>Dear</w:t>
      </w:r>
      <w:r w:rsidR="009C0B22">
        <w:t xml:space="preserve"> </w:t>
      </w:r>
      <w:r w:rsidR="007C48D3">
        <w:rPr>
          <w:noProof/>
        </w:rPr>
        <w:fldChar w:fldCharType="begin"/>
      </w:r>
      <w:r w:rsidR="009B111F">
        <w:rPr>
          <w:noProof/>
        </w:rPr>
        <w:instrText xml:space="preserve"> MERGEFIELD  Owner </w:instrText>
      </w:r>
      <w:r w:rsidR="007C48D3">
        <w:rPr>
          <w:noProof/>
        </w:rPr>
        <w:fldChar w:fldCharType="separate"/>
      </w:r>
      <w:r w:rsidR="00AE11A7">
        <w:rPr>
          <w:noProof/>
        </w:rPr>
        <w:t>«Owner»</w:t>
      </w:r>
      <w:r w:rsidR="007C48D3">
        <w:rPr>
          <w:noProof/>
        </w:rPr>
        <w:fldChar w:fldCharType="end"/>
      </w:r>
      <w:r w:rsidR="009C0B22">
        <w:t>:</w:t>
      </w:r>
    </w:p>
    <w:p w14:paraId="1247C096" w14:textId="77777777" w:rsidR="003C5815" w:rsidRPr="0054578F" w:rsidRDefault="003C5815"/>
    <w:p w14:paraId="65B3F96E" w14:textId="77777777" w:rsidR="003C5815" w:rsidRPr="0054578F" w:rsidRDefault="003C5815">
      <w:pPr>
        <w:pStyle w:val="BodyTextIndent"/>
      </w:pPr>
      <w:r w:rsidRPr="0054578F">
        <w:t xml:space="preserve">As you may have heard, TDOT is continuing its public involvement process for </w:t>
      </w:r>
      <w:r w:rsidR="00FB524E" w:rsidRPr="0054578F">
        <w:t>the above</w:t>
      </w:r>
      <w:r w:rsidR="00346F98" w:rsidRPr="0054578F">
        <w:t xml:space="preserve"> mentioned project</w:t>
      </w:r>
      <w:r w:rsidRPr="0054578F">
        <w:t xml:space="preserve">, and we want to alert you </w:t>
      </w:r>
      <w:r w:rsidR="00DE5E97">
        <w:t xml:space="preserve">about </w:t>
      </w:r>
      <w:r w:rsidRPr="0054578F">
        <w:t>activities you may be seeing shortly in your neighborhood.</w:t>
      </w:r>
    </w:p>
    <w:p w14:paraId="4474E0FB" w14:textId="77777777" w:rsidR="003C5815" w:rsidRPr="0054578F" w:rsidRDefault="003C5815">
      <w:pPr>
        <w:pStyle w:val="BodyTextIndent"/>
      </w:pPr>
    </w:p>
    <w:p w14:paraId="52E7C5DD" w14:textId="77777777" w:rsidR="003C5815" w:rsidRDefault="00631D5C">
      <w:pPr>
        <w:pStyle w:val="BodyTextIndent"/>
      </w:pPr>
      <w:r w:rsidRPr="0054578F">
        <w:t xml:space="preserve">In order to </w:t>
      </w:r>
      <w:r w:rsidR="00055541">
        <w:t>e</w:t>
      </w:r>
      <w:r w:rsidRPr="0054578F">
        <w:t xml:space="preserve">nsure that we have the most accurate, complete, and current information possible, </w:t>
      </w:r>
      <w:r w:rsidRPr="0054578F">
        <w:rPr>
          <w:rFonts w:ascii="Times New (W1)" w:hAnsi="Times New (W1)"/>
          <w:szCs w:val="24"/>
        </w:rPr>
        <w:t>TDOT survey crews</w:t>
      </w:r>
      <w:r w:rsidRPr="0054578F">
        <w:t xml:space="preserve"> will begin staking </w:t>
      </w:r>
      <w:r>
        <w:t xml:space="preserve">the </w:t>
      </w:r>
      <w:r w:rsidRPr="0054578F">
        <w:t>Geotechnical boring locations on the project.</w:t>
      </w:r>
      <w:r>
        <w:t xml:space="preserve">  A representative from TDOT’s Geotechnical Engineering Section of the Materials and Tests Division will be contacting you to discuss Geotechnical needs on your property.</w:t>
      </w:r>
    </w:p>
    <w:p w14:paraId="209E9078" w14:textId="77777777" w:rsidR="00266792" w:rsidRPr="0054578F" w:rsidRDefault="00266792">
      <w:pPr>
        <w:pStyle w:val="BodyTextIndent"/>
      </w:pPr>
    </w:p>
    <w:p w14:paraId="7E19159F" w14:textId="77777777" w:rsidR="003C5815" w:rsidRPr="0054578F" w:rsidRDefault="003C5815">
      <w:pPr>
        <w:pStyle w:val="BodyTextIndent"/>
        <w:rPr>
          <w:u w:val="single"/>
        </w:rPr>
      </w:pPr>
      <w:r w:rsidRPr="0054578F">
        <w:t xml:space="preserve">These ground surveys will begin within the </w:t>
      </w:r>
      <w:r w:rsidRPr="0054578F">
        <w:rPr>
          <w:rFonts w:ascii="Times New (W1)" w:hAnsi="Times New (W1)"/>
          <w:szCs w:val="24"/>
        </w:rPr>
        <w:t>next</w:t>
      </w:r>
      <w:r w:rsidR="0054578F">
        <w:rPr>
          <w:rFonts w:ascii="Times New (W1)" w:hAnsi="Times New (W1)"/>
          <w:szCs w:val="24"/>
        </w:rPr>
        <w:t xml:space="preserve"> </w:t>
      </w:r>
      <w:r w:rsidR="009C0B22">
        <w:rPr>
          <w:rFonts w:ascii="Times New (W1)" w:hAnsi="Times New (W1)"/>
          <w:szCs w:val="24"/>
        </w:rPr>
        <w:t>one</w:t>
      </w:r>
      <w:r w:rsidR="0054578F">
        <w:rPr>
          <w:rFonts w:ascii="Times New (W1)" w:hAnsi="Times New (W1)"/>
          <w:szCs w:val="24"/>
        </w:rPr>
        <w:t xml:space="preserve"> (</w:t>
      </w:r>
      <w:r w:rsidR="009C0B22">
        <w:rPr>
          <w:rFonts w:ascii="Times New (W1)" w:hAnsi="Times New (W1)"/>
          <w:szCs w:val="24"/>
        </w:rPr>
        <w:t>1</w:t>
      </w:r>
      <w:r w:rsidR="0054578F">
        <w:rPr>
          <w:rFonts w:ascii="Times New (W1)" w:hAnsi="Times New (W1)"/>
          <w:szCs w:val="24"/>
        </w:rPr>
        <w:t xml:space="preserve">) </w:t>
      </w:r>
      <w:r w:rsidR="0002251A">
        <w:rPr>
          <w:rFonts w:ascii="Times New (W1)" w:hAnsi="Times New (W1)"/>
          <w:szCs w:val="24"/>
        </w:rPr>
        <w:t>to</w:t>
      </w:r>
      <w:r w:rsidR="0054578F">
        <w:rPr>
          <w:rFonts w:ascii="Times New (W1)" w:hAnsi="Times New (W1)"/>
          <w:szCs w:val="24"/>
        </w:rPr>
        <w:t xml:space="preserve"> </w:t>
      </w:r>
      <w:r w:rsidR="00E61777">
        <w:rPr>
          <w:rFonts w:ascii="Times New (W1)" w:hAnsi="Times New (W1)"/>
          <w:szCs w:val="24"/>
        </w:rPr>
        <w:t>four</w:t>
      </w:r>
      <w:r w:rsidR="0054578F">
        <w:rPr>
          <w:rFonts w:ascii="Times New (W1)" w:hAnsi="Times New (W1)"/>
          <w:szCs w:val="24"/>
        </w:rPr>
        <w:t xml:space="preserve"> (</w:t>
      </w:r>
      <w:r w:rsidR="00E61777">
        <w:rPr>
          <w:rFonts w:ascii="Times New (W1)" w:hAnsi="Times New (W1)"/>
          <w:szCs w:val="24"/>
        </w:rPr>
        <w:t>4</w:t>
      </w:r>
      <w:r w:rsidR="0054578F">
        <w:rPr>
          <w:rFonts w:ascii="Times New (W1)" w:hAnsi="Times New (W1)"/>
          <w:szCs w:val="24"/>
        </w:rPr>
        <w:t xml:space="preserve">) </w:t>
      </w:r>
      <w:r w:rsidR="009C0B22">
        <w:rPr>
          <w:rFonts w:ascii="Times New (W1)" w:hAnsi="Times New (W1)"/>
          <w:szCs w:val="24"/>
        </w:rPr>
        <w:t>weeks</w:t>
      </w:r>
      <w:r w:rsidR="0054578F">
        <w:rPr>
          <w:rFonts w:ascii="Times New (W1)" w:hAnsi="Times New (W1)"/>
          <w:szCs w:val="24"/>
        </w:rPr>
        <w:t>,</w:t>
      </w:r>
      <w:r w:rsidR="0054578F">
        <w:t xml:space="preserve"> and will continue for </w:t>
      </w:r>
      <w:r w:rsidR="009C0B22">
        <w:t>twelve</w:t>
      </w:r>
      <w:r w:rsidR="0054578F">
        <w:t xml:space="preserve"> (12) </w:t>
      </w:r>
      <w:r w:rsidR="009C0B22">
        <w:t>to</w:t>
      </w:r>
      <w:r w:rsidR="0054578F">
        <w:t xml:space="preserve"> </w:t>
      </w:r>
      <w:r w:rsidR="009C0B22">
        <w:t>eighteen</w:t>
      </w:r>
      <w:r w:rsidR="0054578F">
        <w:t xml:space="preserve"> (18) </w:t>
      </w:r>
      <w:r w:rsidR="009C0B22">
        <w:t>months</w:t>
      </w:r>
      <w:r w:rsidR="0054578F">
        <w:t>.</w:t>
      </w:r>
    </w:p>
    <w:p w14:paraId="235F6049" w14:textId="77777777" w:rsidR="003C5815" w:rsidRPr="0054578F" w:rsidRDefault="003C5815">
      <w:pPr>
        <w:pStyle w:val="BodyTextIndent"/>
      </w:pPr>
    </w:p>
    <w:p w14:paraId="1CFD9D2C" w14:textId="77777777" w:rsidR="003C5815" w:rsidRPr="0054578F" w:rsidRDefault="003C5815">
      <w:pPr>
        <w:pStyle w:val="BodyTextIndent"/>
      </w:pPr>
      <w:r w:rsidRPr="0054578F">
        <w:t xml:space="preserve">The survey crews may need to gain access to your property, located </w:t>
      </w:r>
      <w:r w:rsidR="00F7358B">
        <w:t>on this project</w:t>
      </w:r>
      <w:r w:rsidRPr="0054578F">
        <w:rPr>
          <w:i/>
        </w:rPr>
        <w:t>,</w:t>
      </w:r>
      <w:r w:rsidRPr="0054578F">
        <w:t xml:space="preserve"> in order to gather the necessary information, and we will appreciate your cooperation in that effort.  The surveyors will attempt to contact you personally prior to entering your property.  If there are specific times during the work week we should avoid, please let us know.  Surveys will not be required on all properties.  </w:t>
      </w:r>
    </w:p>
    <w:p w14:paraId="488373DB" w14:textId="77777777" w:rsidR="00480341" w:rsidRPr="0054578F" w:rsidRDefault="00480341" w:rsidP="002D3298">
      <w:pPr>
        <w:pStyle w:val="BodyTextIndent"/>
        <w:ind w:firstLine="0"/>
      </w:pPr>
    </w:p>
    <w:p w14:paraId="76006E59" w14:textId="77777777" w:rsidR="00EB3F20" w:rsidRDefault="002D3298" w:rsidP="00EB3F20">
      <w:pPr>
        <w:pStyle w:val="BodyTextIndent"/>
      </w:pPr>
      <w:r>
        <w:t xml:space="preserve">If you have specific questions, you may contact </w:t>
      </w:r>
      <w:fldSimple w:instr=" MERGEFIELD &quot;OFFICE_HEAD&quot; ">
        <w:r w:rsidR="00AE11A7">
          <w:rPr>
            <w:noProof/>
          </w:rPr>
          <w:t>«OFFICE_HEAD»</w:t>
        </w:r>
      </w:fldSimple>
      <w:r>
        <w:t xml:space="preserve"> (phone: </w:t>
      </w:r>
      <w:fldSimple w:instr=" MERGEFIELD  OF_PHONE ">
        <w:r w:rsidR="00AE11A7">
          <w:rPr>
            <w:noProof/>
          </w:rPr>
          <w:t>«OF_PHONE»</w:t>
        </w:r>
      </w:fldSimple>
      <w:r>
        <w:t xml:space="preserve">, email: </w:t>
      </w:r>
      <w:fldSimple w:instr=" MERGEFIELD  OF_EMAIL ">
        <w:r w:rsidR="00AE11A7">
          <w:rPr>
            <w:noProof/>
          </w:rPr>
          <w:t>«OF_EMAIL»</w:t>
        </w:r>
      </w:fldSimple>
      <w:r w:rsidR="00DD7D82">
        <w:t>)</w:t>
      </w:r>
      <w:fldSimple w:instr=" MERGEFIELD &quot;Contact_1&quot; ">
        <w:r w:rsidR="00AE11A7">
          <w:rPr>
            <w:noProof/>
          </w:rPr>
          <w:t>«Contact_1»</w:t>
        </w:r>
      </w:fldSimple>
      <w:r w:rsidR="00944A78">
        <w:t xml:space="preserve"> </w:t>
      </w:r>
      <w:fldSimple w:instr=" MERGEFIELD &quot;Con1_Phone&quot; ">
        <w:r w:rsidR="00AE11A7">
          <w:rPr>
            <w:noProof/>
          </w:rPr>
          <w:t>«Con1_Phone»</w:t>
        </w:r>
      </w:fldSimple>
      <w:fldSimple w:instr=" MERGEFIELD &quot;Contact_2&quot; ">
        <w:r w:rsidR="00AE11A7">
          <w:rPr>
            <w:noProof/>
          </w:rPr>
          <w:t>«Contact_2»</w:t>
        </w:r>
      </w:fldSimple>
      <w:r w:rsidR="00944A78">
        <w:t xml:space="preserve"> </w:t>
      </w:r>
      <w:fldSimple w:instr=" MERGEFIELD  Con2_Phone ">
        <w:r w:rsidR="00AE11A7">
          <w:rPr>
            <w:noProof/>
          </w:rPr>
          <w:t>«Con2_Phone»</w:t>
        </w:r>
      </w:fldSimple>
      <w:fldSimple w:instr=" MERGEFIELD &quot;Contact_3&quot; ">
        <w:r w:rsidR="00AE11A7">
          <w:rPr>
            <w:noProof/>
          </w:rPr>
          <w:t>«Contact_3»</w:t>
        </w:r>
      </w:fldSimple>
      <w:r w:rsidR="00944A78">
        <w:t xml:space="preserve"> </w:t>
      </w:r>
      <w:fldSimple w:instr=" MERGEFIELD  Con3_Phone ">
        <w:r w:rsidR="00AE11A7">
          <w:rPr>
            <w:noProof/>
          </w:rPr>
          <w:t>«Con3_Phone»</w:t>
        </w:r>
      </w:fldSimple>
      <w:r>
        <w:t>.  TDOT thanks you in advance for your cooperation.</w:t>
      </w:r>
    </w:p>
    <w:p w14:paraId="09964BB7" w14:textId="77777777" w:rsidR="001207AF" w:rsidRPr="0054578F" w:rsidRDefault="003C5815" w:rsidP="001207AF">
      <w:pPr>
        <w:pStyle w:val="BodyTextIndent"/>
        <w:ind w:left="2880"/>
      </w:pPr>
      <w:r w:rsidRPr="0054578F">
        <w:t>Very truly yours,</w:t>
      </w:r>
      <w:r w:rsidR="001207AF" w:rsidRPr="001207AF">
        <w:t xml:space="preserve"> </w:t>
      </w:r>
    </w:p>
    <w:p w14:paraId="65E356DD" w14:textId="77777777" w:rsidR="003C5815" w:rsidRPr="001207AF" w:rsidRDefault="007C48D3" w:rsidP="001207AF">
      <w:pPr>
        <w:pStyle w:val="BodyTextIndent"/>
        <w:ind w:left="2880"/>
        <w:rPr>
          <w:rFonts w:ascii="Script MT Bold" w:hAnsi="Script MT Bold"/>
          <w:sz w:val="28"/>
          <w:szCs w:val="28"/>
        </w:rPr>
      </w:pPr>
      <w:r w:rsidRPr="001207AF">
        <w:rPr>
          <w:rFonts w:ascii="Script MT Bold" w:hAnsi="Script MT Bold"/>
          <w:sz w:val="28"/>
          <w:szCs w:val="28"/>
        </w:rPr>
        <w:fldChar w:fldCharType="begin"/>
      </w:r>
      <w:r w:rsidR="00941436" w:rsidRPr="001207AF">
        <w:rPr>
          <w:rFonts w:ascii="Script MT Bold" w:hAnsi="Script MT Bold"/>
          <w:sz w:val="28"/>
          <w:szCs w:val="28"/>
        </w:rPr>
        <w:instrText xml:space="preserve">INCLUDEPICTURE "C:\\Program Files\\Microsoft Office\\Templates\\TDOT_Survey_Contacts\\Property Owner Contact Letter - Geotechnical Staking.dot" \* MERGEFORMAT </w:instrText>
      </w:r>
      <w:r w:rsidRPr="001207AF">
        <w:rPr>
          <w:rFonts w:ascii="Script MT Bold" w:hAnsi="Script MT Bold"/>
          <w:sz w:val="28"/>
          <w:szCs w:val="28"/>
        </w:rPr>
        <w:fldChar w:fldCharType="separate"/>
      </w:r>
      <w:r w:rsidR="00941436" w:rsidRPr="001207AF">
        <w:rPr>
          <w:rFonts w:ascii="Script MT Bold" w:hAnsi="Script MT Bold"/>
          <w:b/>
          <w:bCs/>
          <w:sz w:val="28"/>
          <w:szCs w:val="28"/>
        </w:rPr>
        <w:t>Error! Filename not specified.</w:t>
      </w:r>
      <w:r w:rsidRPr="001207AF">
        <w:rPr>
          <w:rFonts w:ascii="Script MT Bold" w:hAnsi="Script MT Bold"/>
          <w:sz w:val="28"/>
          <w:szCs w:val="28"/>
        </w:rPr>
        <w:fldChar w:fldCharType="end"/>
      </w:r>
    </w:p>
    <w:p w14:paraId="5D883CA4" w14:textId="77777777" w:rsidR="008E5377" w:rsidRPr="008D3D70" w:rsidRDefault="00000000" w:rsidP="00C12751">
      <w:pPr>
        <w:ind w:left="2880" w:firstLine="720"/>
        <w:rPr>
          <w:szCs w:val="24"/>
        </w:rPr>
      </w:pPr>
      <w:fldSimple w:instr=" MERGEFIELD &quot;Sig_1&quot; ">
        <w:r w:rsidR="00AE11A7">
          <w:rPr>
            <w:noProof/>
          </w:rPr>
          <w:t>«Sig_1»</w:t>
        </w:r>
      </w:fldSimple>
    </w:p>
    <w:p w14:paraId="4E8B500C" w14:textId="77777777" w:rsidR="008D3D70" w:rsidRPr="008D3D70" w:rsidRDefault="00000000" w:rsidP="008D3D70">
      <w:pPr>
        <w:ind w:left="2880" w:firstLine="720"/>
        <w:rPr>
          <w:szCs w:val="24"/>
        </w:rPr>
      </w:pPr>
      <w:fldSimple w:instr=" MERGEFIELD  Sig_2 \b &quot;For &quot; ">
        <w:r w:rsidR="008D3D70">
          <w:rPr>
            <w:noProof/>
          </w:rPr>
          <w:t>For «Sig_2»</w:t>
        </w:r>
      </w:fldSimple>
    </w:p>
    <w:p w14:paraId="518AA87C" w14:textId="77777777" w:rsidR="002E70BE" w:rsidRDefault="002E70BE" w:rsidP="00FA1587">
      <w:pPr>
        <w:ind w:left="-90" w:firstLine="810"/>
        <w:rPr>
          <w:sz w:val="22"/>
          <w:szCs w:val="22"/>
        </w:rPr>
      </w:pPr>
    </w:p>
    <w:p w14:paraId="4F6E8BDD" w14:textId="77777777" w:rsidR="00B728B4" w:rsidRDefault="00B728B4" w:rsidP="00FA1587">
      <w:pPr>
        <w:ind w:left="-90" w:firstLine="810"/>
        <w:rPr>
          <w:sz w:val="22"/>
          <w:szCs w:val="22"/>
        </w:rPr>
        <w:sectPr w:rsidR="00B728B4" w:rsidSect="00960922">
          <w:type w:val="continuous"/>
          <w:pgSz w:w="12240" w:h="15840" w:code="1"/>
          <w:pgMar w:top="547" w:right="1152" w:bottom="720" w:left="1152" w:header="720" w:footer="720" w:gutter="0"/>
          <w:paperSrc w:first="15"/>
          <w:cols w:space="720"/>
        </w:sectPr>
      </w:pPr>
    </w:p>
    <w:p w14:paraId="5EF88FED" w14:textId="77777777" w:rsidR="00B728B4" w:rsidRDefault="00B728B4" w:rsidP="00EF3048">
      <w:pPr>
        <w:tabs>
          <w:tab w:val="left" w:pos="720"/>
          <w:tab w:val="left" w:pos="3960"/>
          <w:tab w:val="left" w:pos="6840"/>
        </w:tabs>
        <w:ind w:right="18"/>
        <w:rPr>
          <w:sz w:val="22"/>
          <w:szCs w:val="22"/>
        </w:rPr>
      </w:pPr>
      <w:r>
        <w:rPr>
          <w:sz w:val="22"/>
          <w:szCs w:val="22"/>
        </w:rPr>
        <w:t>cc:</w:t>
      </w:r>
      <w:r>
        <w:rPr>
          <w:sz w:val="22"/>
          <w:szCs w:val="22"/>
        </w:rPr>
        <w:tab/>
      </w:r>
      <w:r w:rsidR="007C48D3">
        <w:rPr>
          <w:sz w:val="22"/>
          <w:szCs w:val="22"/>
        </w:rPr>
        <w:fldChar w:fldCharType="begin"/>
      </w:r>
      <w:r w:rsidR="00F564A0">
        <w:rPr>
          <w:sz w:val="22"/>
          <w:szCs w:val="22"/>
        </w:rPr>
        <w:instrText xml:space="preserve"> MERGEFIELD  CC_Name1 \* Caps </w:instrText>
      </w:r>
      <w:r w:rsidR="007C48D3">
        <w:rPr>
          <w:sz w:val="22"/>
          <w:szCs w:val="22"/>
        </w:rPr>
        <w:fldChar w:fldCharType="separate"/>
      </w:r>
      <w:r w:rsidR="00AE11A7">
        <w:rPr>
          <w:noProof/>
          <w:sz w:val="22"/>
          <w:szCs w:val="22"/>
        </w:rPr>
        <w:t>«Cc_Name1»</w:t>
      </w:r>
      <w:r w:rsidR="007C48D3">
        <w:rPr>
          <w:sz w:val="22"/>
          <w:szCs w:val="22"/>
        </w:rPr>
        <w:fldChar w:fldCharType="end"/>
      </w:r>
      <w:r>
        <w:rPr>
          <w:sz w:val="22"/>
          <w:szCs w:val="22"/>
        </w:rPr>
        <w:tab/>
      </w:r>
      <w:r w:rsidR="007C48D3">
        <w:rPr>
          <w:sz w:val="22"/>
          <w:szCs w:val="22"/>
        </w:rPr>
        <w:fldChar w:fldCharType="begin"/>
      </w:r>
      <w:r>
        <w:rPr>
          <w:sz w:val="22"/>
          <w:szCs w:val="22"/>
        </w:rPr>
        <w:instrText xml:space="preserve"> MERGEFIELD  CC_Name6 \* Caps </w:instrText>
      </w:r>
      <w:r w:rsidR="007C48D3">
        <w:rPr>
          <w:sz w:val="22"/>
          <w:szCs w:val="22"/>
        </w:rPr>
        <w:fldChar w:fldCharType="separate"/>
      </w:r>
      <w:r w:rsidR="00AE11A7">
        <w:rPr>
          <w:noProof/>
          <w:sz w:val="22"/>
          <w:szCs w:val="22"/>
        </w:rPr>
        <w:t>«Cc_Name6»</w:t>
      </w:r>
      <w:r w:rsidR="007C48D3">
        <w:rPr>
          <w:sz w:val="22"/>
          <w:szCs w:val="22"/>
        </w:rPr>
        <w:fldChar w:fldCharType="end"/>
      </w:r>
      <w:r w:rsidR="00EF3048">
        <w:rPr>
          <w:sz w:val="22"/>
          <w:szCs w:val="22"/>
        </w:rPr>
        <w:tab/>
      </w:r>
      <w:r w:rsidR="007C48D3">
        <w:rPr>
          <w:sz w:val="22"/>
          <w:szCs w:val="22"/>
        </w:rPr>
        <w:fldChar w:fldCharType="begin"/>
      </w:r>
      <w:r w:rsidR="00EF3048">
        <w:rPr>
          <w:sz w:val="22"/>
          <w:szCs w:val="22"/>
        </w:rPr>
        <w:instrText xml:space="preserve"> MERGEFIELD  CC_Name11 \* Caps </w:instrText>
      </w:r>
      <w:r w:rsidR="007C48D3">
        <w:rPr>
          <w:sz w:val="22"/>
          <w:szCs w:val="22"/>
        </w:rPr>
        <w:fldChar w:fldCharType="separate"/>
      </w:r>
      <w:r w:rsidR="00AE11A7">
        <w:rPr>
          <w:noProof/>
          <w:sz w:val="22"/>
          <w:szCs w:val="22"/>
        </w:rPr>
        <w:t>«Cc_Name11»</w:t>
      </w:r>
      <w:r w:rsidR="007C48D3">
        <w:rPr>
          <w:sz w:val="22"/>
          <w:szCs w:val="22"/>
        </w:rPr>
        <w:fldChar w:fldCharType="end"/>
      </w:r>
    </w:p>
    <w:p w14:paraId="00B64D7F" w14:textId="77777777" w:rsidR="00B05A95" w:rsidRDefault="00B728B4" w:rsidP="00EF3048">
      <w:pPr>
        <w:tabs>
          <w:tab w:val="left" w:pos="720"/>
          <w:tab w:val="left" w:pos="3960"/>
          <w:tab w:val="left" w:pos="6840"/>
        </w:tabs>
        <w:ind w:right="18"/>
        <w:rPr>
          <w:sz w:val="22"/>
          <w:szCs w:val="22"/>
        </w:rPr>
      </w:pPr>
      <w:r>
        <w:rPr>
          <w:sz w:val="22"/>
          <w:szCs w:val="22"/>
        </w:rPr>
        <w:tab/>
      </w:r>
      <w:r w:rsidR="007C48D3">
        <w:rPr>
          <w:sz w:val="22"/>
          <w:szCs w:val="22"/>
        </w:rPr>
        <w:fldChar w:fldCharType="begin"/>
      </w:r>
      <w:r w:rsidR="00B05A95">
        <w:rPr>
          <w:sz w:val="22"/>
          <w:szCs w:val="22"/>
        </w:rPr>
        <w:instrText xml:space="preserve"> MERGEFIELD  CC_Name2 \* Caps </w:instrText>
      </w:r>
      <w:r w:rsidR="007C48D3">
        <w:rPr>
          <w:sz w:val="22"/>
          <w:szCs w:val="22"/>
        </w:rPr>
        <w:fldChar w:fldCharType="separate"/>
      </w:r>
      <w:r w:rsidR="00AE11A7">
        <w:rPr>
          <w:noProof/>
          <w:sz w:val="22"/>
          <w:szCs w:val="22"/>
        </w:rPr>
        <w:t>«Cc_Name2»</w:t>
      </w:r>
      <w:r w:rsidR="007C48D3">
        <w:rPr>
          <w:sz w:val="22"/>
          <w:szCs w:val="22"/>
        </w:rPr>
        <w:fldChar w:fldCharType="end"/>
      </w:r>
      <w:r>
        <w:rPr>
          <w:sz w:val="22"/>
          <w:szCs w:val="22"/>
        </w:rPr>
        <w:tab/>
      </w:r>
      <w:r w:rsidR="007C48D3">
        <w:rPr>
          <w:sz w:val="22"/>
          <w:szCs w:val="22"/>
        </w:rPr>
        <w:fldChar w:fldCharType="begin"/>
      </w:r>
      <w:r>
        <w:rPr>
          <w:sz w:val="22"/>
          <w:szCs w:val="22"/>
        </w:rPr>
        <w:instrText xml:space="preserve"> MERGEFIELD  CC_Name7 \* Caps </w:instrText>
      </w:r>
      <w:r w:rsidR="007C48D3">
        <w:rPr>
          <w:sz w:val="22"/>
          <w:szCs w:val="22"/>
        </w:rPr>
        <w:fldChar w:fldCharType="separate"/>
      </w:r>
      <w:r w:rsidR="00AE11A7">
        <w:rPr>
          <w:noProof/>
          <w:sz w:val="22"/>
          <w:szCs w:val="22"/>
        </w:rPr>
        <w:t>«Cc_Name7»</w:t>
      </w:r>
      <w:r w:rsidR="007C48D3">
        <w:rPr>
          <w:sz w:val="22"/>
          <w:szCs w:val="22"/>
        </w:rPr>
        <w:fldChar w:fldCharType="end"/>
      </w:r>
      <w:r w:rsidR="00EF3048">
        <w:rPr>
          <w:sz w:val="22"/>
          <w:szCs w:val="22"/>
        </w:rPr>
        <w:tab/>
      </w:r>
      <w:r w:rsidR="007C48D3">
        <w:rPr>
          <w:sz w:val="22"/>
          <w:szCs w:val="22"/>
        </w:rPr>
        <w:fldChar w:fldCharType="begin"/>
      </w:r>
      <w:r w:rsidR="00EF3048">
        <w:rPr>
          <w:sz w:val="22"/>
          <w:szCs w:val="22"/>
        </w:rPr>
        <w:instrText xml:space="preserve"> MERGEFIELD  CC_Name12 \* Caps </w:instrText>
      </w:r>
      <w:r w:rsidR="007C48D3">
        <w:rPr>
          <w:sz w:val="22"/>
          <w:szCs w:val="22"/>
        </w:rPr>
        <w:fldChar w:fldCharType="separate"/>
      </w:r>
      <w:r w:rsidR="00AE11A7">
        <w:rPr>
          <w:noProof/>
          <w:sz w:val="22"/>
          <w:szCs w:val="22"/>
        </w:rPr>
        <w:t>«Cc_Name12»</w:t>
      </w:r>
      <w:r w:rsidR="007C48D3">
        <w:rPr>
          <w:sz w:val="22"/>
          <w:szCs w:val="22"/>
        </w:rPr>
        <w:fldChar w:fldCharType="end"/>
      </w:r>
    </w:p>
    <w:p w14:paraId="6CC79ECE" w14:textId="77777777" w:rsidR="00B728B4" w:rsidRDefault="00B728B4" w:rsidP="00EF3048">
      <w:pPr>
        <w:tabs>
          <w:tab w:val="left" w:pos="720"/>
          <w:tab w:val="left" w:pos="3960"/>
          <w:tab w:val="left" w:pos="6840"/>
        </w:tabs>
        <w:ind w:left="90" w:right="18"/>
        <w:rPr>
          <w:sz w:val="22"/>
          <w:szCs w:val="22"/>
        </w:rPr>
      </w:pPr>
      <w:r>
        <w:rPr>
          <w:sz w:val="22"/>
          <w:szCs w:val="22"/>
        </w:rPr>
        <w:tab/>
      </w:r>
      <w:fldSimple w:instr=" MERGEFIELD  CC_Name3 \* Caps  \* MERGEFORMAT ">
        <w:r w:rsidR="00AE11A7">
          <w:rPr>
            <w:noProof/>
            <w:sz w:val="22"/>
            <w:szCs w:val="22"/>
          </w:rPr>
          <w:t>«Cc_Name3»</w:t>
        </w:r>
      </w:fldSimple>
      <w:r>
        <w:rPr>
          <w:sz w:val="22"/>
          <w:szCs w:val="22"/>
        </w:rPr>
        <w:tab/>
      </w:r>
      <w:r w:rsidR="007C48D3">
        <w:rPr>
          <w:sz w:val="22"/>
          <w:szCs w:val="22"/>
        </w:rPr>
        <w:fldChar w:fldCharType="begin"/>
      </w:r>
      <w:r>
        <w:rPr>
          <w:sz w:val="22"/>
          <w:szCs w:val="22"/>
        </w:rPr>
        <w:instrText xml:space="preserve"> MERGEFIELD  CC_Name8 \* Caps </w:instrText>
      </w:r>
      <w:r w:rsidR="007C48D3">
        <w:rPr>
          <w:sz w:val="22"/>
          <w:szCs w:val="22"/>
        </w:rPr>
        <w:fldChar w:fldCharType="separate"/>
      </w:r>
      <w:r w:rsidR="00AE11A7">
        <w:rPr>
          <w:noProof/>
          <w:sz w:val="22"/>
          <w:szCs w:val="22"/>
        </w:rPr>
        <w:t>«Cc_Name8»</w:t>
      </w:r>
      <w:r w:rsidR="007C48D3">
        <w:rPr>
          <w:sz w:val="22"/>
          <w:szCs w:val="22"/>
        </w:rPr>
        <w:fldChar w:fldCharType="end"/>
      </w:r>
      <w:r w:rsidR="00EF3048">
        <w:rPr>
          <w:sz w:val="22"/>
          <w:szCs w:val="22"/>
        </w:rPr>
        <w:tab/>
      </w:r>
      <w:r w:rsidR="007C48D3">
        <w:rPr>
          <w:sz w:val="22"/>
          <w:szCs w:val="22"/>
        </w:rPr>
        <w:fldChar w:fldCharType="begin"/>
      </w:r>
      <w:r w:rsidR="00EF3048">
        <w:rPr>
          <w:sz w:val="22"/>
          <w:szCs w:val="22"/>
        </w:rPr>
        <w:instrText xml:space="preserve"> MERGEFIELD  CC_Name13 \* Caps </w:instrText>
      </w:r>
      <w:r w:rsidR="007C48D3">
        <w:rPr>
          <w:sz w:val="22"/>
          <w:szCs w:val="22"/>
        </w:rPr>
        <w:fldChar w:fldCharType="separate"/>
      </w:r>
      <w:r w:rsidR="00AE11A7">
        <w:rPr>
          <w:noProof/>
          <w:sz w:val="22"/>
          <w:szCs w:val="22"/>
        </w:rPr>
        <w:t>«Cc_Name13»</w:t>
      </w:r>
      <w:r w:rsidR="007C48D3">
        <w:rPr>
          <w:sz w:val="22"/>
          <w:szCs w:val="22"/>
        </w:rPr>
        <w:fldChar w:fldCharType="end"/>
      </w:r>
    </w:p>
    <w:p w14:paraId="41244258" w14:textId="77777777" w:rsidR="00B728B4" w:rsidRDefault="00B728B4" w:rsidP="00EF3048">
      <w:pPr>
        <w:tabs>
          <w:tab w:val="left" w:pos="720"/>
          <w:tab w:val="left" w:pos="3960"/>
          <w:tab w:val="left" w:pos="6840"/>
        </w:tabs>
        <w:ind w:left="90" w:right="18"/>
        <w:rPr>
          <w:sz w:val="22"/>
          <w:szCs w:val="22"/>
        </w:rPr>
      </w:pPr>
      <w:r>
        <w:rPr>
          <w:sz w:val="22"/>
          <w:szCs w:val="22"/>
        </w:rPr>
        <w:tab/>
      </w:r>
      <w:r w:rsidR="007C48D3">
        <w:rPr>
          <w:sz w:val="22"/>
          <w:szCs w:val="22"/>
        </w:rPr>
        <w:fldChar w:fldCharType="begin"/>
      </w:r>
      <w:r w:rsidR="00B05A95">
        <w:rPr>
          <w:sz w:val="22"/>
          <w:szCs w:val="22"/>
        </w:rPr>
        <w:instrText xml:space="preserve"> MERGEFIELD  CC_Name4 \* Caps </w:instrText>
      </w:r>
      <w:r w:rsidR="007C48D3">
        <w:rPr>
          <w:sz w:val="22"/>
          <w:szCs w:val="22"/>
        </w:rPr>
        <w:fldChar w:fldCharType="separate"/>
      </w:r>
      <w:r w:rsidR="00AE11A7">
        <w:rPr>
          <w:noProof/>
          <w:sz w:val="22"/>
          <w:szCs w:val="22"/>
        </w:rPr>
        <w:t>«Cc_Name4»</w:t>
      </w:r>
      <w:r w:rsidR="007C48D3">
        <w:rPr>
          <w:sz w:val="22"/>
          <w:szCs w:val="22"/>
        </w:rPr>
        <w:fldChar w:fldCharType="end"/>
      </w:r>
      <w:r>
        <w:rPr>
          <w:sz w:val="22"/>
          <w:szCs w:val="22"/>
        </w:rPr>
        <w:tab/>
      </w:r>
      <w:r w:rsidR="007C48D3">
        <w:rPr>
          <w:sz w:val="22"/>
          <w:szCs w:val="22"/>
        </w:rPr>
        <w:fldChar w:fldCharType="begin"/>
      </w:r>
      <w:r>
        <w:rPr>
          <w:sz w:val="22"/>
          <w:szCs w:val="22"/>
        </w:rPr>
        <w:instrText xml:space="preserve"> MERGEFIELD  CC_Name9 \* Caps </w:instrText>
      </w:r>
      <w:r w:rsidR="007C48D3">
        <w:rPr>
          <w:sz w:val="22"/>
          <w:szCs w:val="22"/>
        </w:rPr>
        <w:fldChar w:fldCharType="separate"/>
      </w:r>
      <w:r w:rsidR="00AE11A7">
        <w:rPr>
          <w:noProof/>
          <w:sz w:val="22"/>
          <w:szCs w:val="22"/>
        </w:rPr>
        <w:t>«Cc_Name9»</w:t>
      </w:r>
      <w:r w:rsidR="007C48D3">
        <w:rPr>
          <w:sz w:val="22"/>
          <w:szCs w:val="22"/>
        </w:rPr>
        <w:fldChar w:fldCharType="end"/>
      </w:r>
      <w:r w:rsidR="00EF3048">
        <w:rPr>
          <w:sz w:val="22"/>
          <w:szCs w:val="22"/>
        </w:rPr>
        <w:tab/>
      </w:r>
      <w:r w:rsidR="007C48D3">
        <w:rPr>
          <w:sz w:val="22"/>
          <w:szCs w:val="22"/>
        </w:rPr>
        <w:fldChar w:fldCharType="begin"/>
      </w:r>
      <w:r w:rsidR="00EF3048">
        <w:rPr>
          <w:sz w:val="22"/>
          <w:szCs w:val="22"/>
        </w:rPr>
        <w:instrText xml:space="preserve"> MERGEFIELD  CC_Name14 \* Caps </w:instrText>
      </w:r>
      <w:r w:rsidR="007C48D3">
        <w:rPr>
          <w:sz w:val="22"/>
          <w:szCs w:val="22"/>
        </w:rPr>
        <w:fldChar w:fldCharType="separate"/>
      </w:r>
      <w:r w:rsidR="00AE11A7">
        <w:rPr>
          <w:noProof/>
          <w:sz w:val="22"/>
          <w:szCs w:val="22"/>
        </w:rPr>
        <w:t>«Cc_Name14»</w:t>
      </w:r>
      <w:r w:rsidR="007C48D3">
        <w:rPr>
          <w:sz w:val="22"/>
          <w:szCs w:val="22"/>
        </w:rPr>
        <w:fldChar w:fldCharType="end"/>
      </w:r>
    </w:p>
    <w:p w14:paraId="2711F293" w14:textId="77777777" w:rsidR="00B05A95" w:rsidRDefault="00B728B4" w:rsidP="00EF3048">
      <w:pPr>
        <w:widowControl w:val="0"/>
        <w:tabs>
          <w:tab w:val="left" w:pos="720"/>
          <w:tab w:val="left" w:pos="3960"/>
          <w:tab w:val="left" w:pos="6840"/>
        </w:tabs>
        <w:ind w:right="18"/>
        <w:rPr>
          <w:sz w:val="22"/>
          <w:szCs w:val="22"/>
        </w:rPr>
      </w:pPr>
      <w:r>
        <w:rPr>
          <w:sz w:val="22"/>
          <w:szCs w:val="22"/>
        </w:rPr>
        <w:tab/>
      </w:r>
      <w:fldSimple w:instr=" MERGEFIELD  CC_Name5 \* Caps \f &quot;    &quot;  \* MERGEFORMAT ">
        <w:r w:rsidR="00AE11A7">
          <w:rPr>
            <w:noProof/>
            <w:sz w:val="22"/>
            <w:szCs w:val="22"/>
          </w:rPr>
          <w:t xml:space="preserve">«Cc_Name5»    </w:t>
        </w:r>
      </w:fldSimple>
      <w:r>
        <w:rPr>
          <w:sz w:val="22"/>
          <w:szCs w:val="22"/>
        </w:rPr>
        <w:tab/>
      </w:r>
      <w:r w:rsidR="007C48D3">
        <w:rPr>
          <w:sz w:val="22"/>
          <w:szCs w:val="22"/>
        </w:rPr>
        <w:fldChar w:fldCharType="begin"/>
      </w:r>
      <w:r>
        <w:rPr>
          <w:sz w:val="22"/>
          <w:szCs w:val="22"/>
        </w:rPr>
        <w:instrText xml:space="preserve"> MERGEFIELD  CC_Name10 \* Caps </w:instrText>
      </w:r>
      <w:r w:rsidR="007C48D3">
        <w:rPr>
          <w:sz w:val="22"/>
          <w:szCs w:val="22"/>
        </w:rPr>
        <w:fldChar w:fldCharType="separate"/>
      </w:r>
      <w:r w:rsidR="00AE11A7">
        <w:rPr>
          <w:noProof/>
          <w:sz w:val="22"/>
          <w:szCs w:val="22"/>
        </w:rPr>
        <w:t>«Cc_Name10»</w:t>
      </w:r>
      <w:r w:rsidR="007C48D3">
        <w:rPr>
          <w:sz w:val="22"/>
          <w:szCs w:val="22"/>
        </w:rPr>
        <w:fldChar w:fldCharType="end"/>
      </w:r>
      <w:r w:rsidR="00EF3048">
        <w:rPr>
          <w:sz w:val="22"/>
          <w:szCs w:val="22"/>
        </w:rPr>
        <w:tab/>
      </w:r>
      <w:r w:rsidR="007C48D3">
        <w:rPr>
          <w:sz w:val="22"/>
          <w:szCs w:val="22"/>
        </w:rPr>
        <w:fldChar w:fldCharType="begin"/>
      </w:r>
      <w:r w:rsidR="00EF3048">
        <w:rPr>
          <w:sz w:val="22"/>
          <w:szCs w:val="22"/>
        </w:rPr>
        <w:instrText xml:space="preserve"> MERGEFIELD  CC_Name15 \* Caps </w:instrText>
      </w:r>
      <w:r w:rsidR="007C48D3">
        <w:rPr>
          <w:sz w:val="22"/>
          <w:szCs w:val="22"/>
        </w:rPr>
        <w:fldChar w:fldCharType="separate"/>
      </w:r>
      <w:r w:rsidR="00AE11A7">
        <w:rPr>
          <w:noProof/>
          <w:sz w:val="22"/>
          <w:szCs w:val="22"/>
        </w:rPr>
        <w:t>«Cc_Name15»</w:t>
      </w:r>
      <w:r w:rsidR="007C48D3">
        <w:rPr>
          <w:sz w:val="22"/>
          <w:szCs w:val="22"/>
        </w:rPr>
        <w:fldChar w:fldCharType="end"/>
      </w:r>
    </w:p>
    <w:sectPr w:rsidR="00B05A95" w:rsidSect="00391B0A">
      <w:type w:val="continuous"/>
      <w:pgSz w:w="12240" w:h="15840" w:code="1"/>
      <w:pgMar w:top="547" w:right="806" w:bottom="720" w:left="1152" w:header="720" w:footer="720" w:gutter="0"/>
      <w:paperSrc w:first="15"/>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W1)">
    <w:altName w:val="Times New Roman"/>
    <w:charset w:val="00"/>
    <w:family w:val="roman"/>
    <w:pitch w:val="variable"/>
    <w:sig w:usb0="20007A87" w:usb1="80000000" w:usb2="00000008" w:usb3="00000000" w:csb0="000001FF" w:csb1="00000000"/>
  </w:font>
  <w:font w:name="Script MT Bold">
    <w:panose1 w:val="03040602040607080904"/>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974654"/>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16cid:durableId="14483541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728B4"/>
    <w:rsid w:val="0000151F"/>
    <w:rsid w:val="00001EF7"/>
    <w:rsid w:val="00006EE5"/>
    <w:rsid w:val="0002251A"/>
    <w:rsid w:val="00040038"/>
    <w:rsid w:val="00052588"/>
    <w:rsid w:val="00055541"/>
    <w:rsid w:val="00096189"/>
    <w:rsid w:val="000A5F01"/>
    <w:rsid w:val="000C51DF"/>
    <w:rsid w:val="000D5063"/>
    <w:rsid w:val="000D57C7"/>
    <w:rsid w:val="001101D5"/>
    <w:rsid w:val="001207AF"/>
    <w:rsid w:val="0013677D"/>
    <w:rsid w:val="001A5905"/>
    <w:rsid w:val="001C2E7E"/>
    <w:rsid w:val="001D4E59"/>
    <w:rsid w:val="001E11D7"/>
    <w:rsid w:val="001E4588"/>
    <w:rsid w:val="00236D56"/>
    <w:rsid w:val="00266792"/>
    <w:rsid w:val="00270725"/>
    <w:rsid w:val="002A32C8"/>
    <w:rsid w:val="002A4B6E"/>
    <w:rsid w:val="002B7011"/>
    <w:rsid w:val="002D3298"/>
    <w:rsid w:val="002E70BE"/>
    <w:rsid w:val="00316BEC"/>
    <w:rsid w:val="00346F98"/>
    <w:rsid w:val="0037391F"/>
    <w:rsid w:val="00391B0A"/>
    <w:rsid w:val="003C2030"/>
    <w:rsid w:val="003C5815"/>
    <w:rsid w:val="003D7579"/>
    <w:rsid w:val="003E03ED"/>
    <w:rsid w:val="003F1E1C"/>
    <w:rsid w:val="00401C3F"/>
    <w:rsid w:val="00412712"/>
    <w:rsid w:val="00413FEA"/>
    <w:rsid w:val="00440ED1"/>
    <w:rsid w:val="0046579A"/>
    <w:rsid w:val="00480341"/>
    <w:rsid w:val="0049627E"/>
    <w:rsid w:val="004B68A9"/>
    <w:rsid w:val="004E5178"/>
    <w:rsid w:val="0054578F"/>
    <w:rsid w:val="005549A2"/>
    <w:rsid w:val="005D1136"/>
    <w:rsid w:val="005D1EF4"/>
    <w:rsid w:val="005F7B70"/>
    <w:rsid w:val="005F7F91"/>
    <w:rsid w:val="006078AF"/>
    <w:rsid w:val="006259A6"/>
    <w:rsid w:val="00631D5C"/>
    <w:rsid w:val="0063416B"/>
    <w:rsid w:val="006634C2"/>
    <w:rsid w:val="00665E66"/>
    <w:rsid w:val="00675D7C"/>
    <w:rsid w:val="006B2346"/>
    <w:rsid w:val="006B359F"/>
    <w:rsid w:val="006B461D"/>
    <w:rsid w:val="006E5BAA"/>
    <w:rsid w:val="00787A13"/>
    <w:rsid w:val="007C2543"/>
    <w:rsid w:val="007C48D3"/>
    <w:rsid w:val="007D03D0"/>
    <w:rsid w:val="007E02FA"/>
    <w:rsid w:val="008025AB"/>
    <w:rsid w:val="008205ED"/>
    <w:rsid w:val="008410CE"/>
    <w:rsid w:val="00847317"/>
    <w:rsid w:val="00875CB6"/>
    <w:rsid w:val="00890D26"/>
    <w:rsid w:val="008C33D2"/>
    <w:rsid w:val="008D0228"/>
    <w:rsid w:val="008D3D70"/>
    <w:rsid w:val="008E4717"/>
    <w:rsid w:val="008E5377"/>
    <w:rsid w:val="00932F1B"/>
    <w:rsid w:val="00941436"/>
    <w:rsid w:val="00944A78"/>
    <w:rsid w:val="009561CC"/>
    <w:rsid w:val="00960922"/>
    <w:rsid w:val="009775CF"/>
    <w:rsid w:val="0098001E"/>
    <w:rsid w:val="00980343"/>
    <w:rsid w:val="009B111F"/>
    <w:rsid w:val="009C0B22"/>
    <w:rsid w:val="009D67EB"/>
    <w:rsid w:val="009E70C1"/>
    <w:rsid w:val="00A3183E"/>
    <w:rsid w:val="00A3311C"/>
    <w:rsid w:val="00A610F6"/>
    <w:rsid w:val="00A94B5F"/>
    <w:rsid w:val="00AD404D"/>
    <w:rsid w:val="00AE11A7"/>
    <w:rsid w:val="00B03798"/>
    <w:rsid w:val="00B05A95"/>
    <w:rsid w:val="00B3691A"/>
    <w:rsid w:val="00B728B4"/>
    <w:rsid w:val="00B90CB7"/>
    <w:rsid w:val="00C12751"/>
    <w:rsid w:val="00C32AD2"/>
    <w:rsid w:val="00C84D9A"/>
    <w:rsid w:val="00CA2B9C"/>
    <w:rsid w:val="00CA7798"/>
    <w:rsid w:val="00CC4DD5"/>
    <w:rsid w:val="00CE2954"/>
    <w:rsid w:val="00D04870"/>
    <w:rsid w:val="00D21931"/>
    <w:rsid w:val="00D322D2"/>
    <w:rsid w:val="00D47073"/>
    <w:rsid w:val="00D5390A"/>
    <w:rsid w:val="00DD7D82"/>
    <w:rsid w:val="00DE5E97"/>
    <w:rsid w:val="00E61777"/>
    <w:rsid w:val="00E73DD0"/>
    <w:rsid w:val="00EA156C"/>
    <w:rsid w:val="00EB3F20"/>
    <w:rsid w:val="00ED542B"/>
    <w:rsid w:val="00EF3048"/>
    <w:rsid w:val="00F127A3"/>
    <w:rsid w:val="00F30EC9"/>
    <w:rsid w:val="00F47995"/>
    <w:rsid w:val="00F564A0"/>
    <w:rsid w:val="00F7358B"/>
    <w:rsid w:val="00F878AF"/>
    <w:rsid w:val="00FA1587"/>
    <w:rsid w:val="00FB524E"/>
    <w:rsid w:val="00FD56EB"/>
    <w:rsid w:val="00FE4A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hapeDefaults>
    <o:shapedefaults v:ext="edit" spidmax="1026"/>
    <o:shapelayout v:ext="edit">
      <o:idmap v:ext="edit" data="1"/>
    </o:shapelayout>
  </w:shapeDefaults>
  <w:decimalSymbol w:val="."/>
  <w:listSeparator w:val=","/>
  <w14:docId w14:val="1A731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B111F"/>
    <w:rPr>
      <w:sz w:val="24"/>
    </w:rPr>
  </w:style>
  <w:style w:type="paragraph" w:styleId="Heading1">
    <w:name w:val="heading 1"/>
    <w:basedOn w:val="Normal"/>
    <w:next w:val="Normal"/>
    <w:qFormat/>
    <w:rsid w:val="001E11D7"/>
    <w:pPr>
      <w:keepNext/>
      <w:outlineLvl w:val="0"/>
    </w:pPr>
    <w:rPr>
      <w:b/>
    </w:rPr>
  </w:style>
  <w:style w:type="paragraph" w:styleId="Heading2">
    <w:name w:val="heading 2"/>
    <w:basedOn w:val="Normal"/>
    <w:next w:val="Normal"/>
    <w:link w:val="Heading2Char"/>
    <w:semiHidden/>
    <w:unhideWhenUsed/>
    <w:qFormat/>
    <w:rsid w:val="0096092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7C48D3"/>
    <w:pPr>
      <w:jc w:val="center"/>
    </w:pPr>
    <w:rPr>
      <w:b/>
    </w:rPr>
  </w:style>
  <w:style w:type="paragraph" w:styleId="BodyTextIndent">
    <w:name w:val="Body Text Indent"/>
    <w:basedOn w:val="Normal"/>
    <w:rsid w:val="007C48D3"/>
    <w:pPr>
      <w:ind w:firstLine="720"/>
    </w:pPr>
  </w:style>
  <w:style w:type="character" w:styleId="Hyperlink">
    <w:name w:val="Hyperlink"/>
    <w:basedOn w:val="DefaultParagraphFont"/>
    <w:rsid w:val="007C48D3"/>
    <w:rPr>
      <w:color w:val="0000FF"/>
      <w:u w:val="single"/>
    </w:rPr>
  </w:style>
  <w:style w:type="character" w:styleId="FollowedHyperlink">
    <w:name w:val="FollowedHyperlink"/>
    <w:basedOn w:val="DefaultParagraphFont"/>
    <w:rsid w:val="007C48D3"/>
    <w:rPr>
      <w:color w:val="800080"/>
      <w:u w:val="single"/>
    </w:rPr>
  </w:style>
  <w:style w:type="paragraph" w:styleId="EnvelopeAddress">
    <w:name w:val="envelope address"/>
    <w:basedOn w:val="Normal"/>
    <w:rsid w:val="00413FEA"/>
    <w:pPr>
      <w:framePr w:w="7920" w:h="1980" w:hRule="exact" w:hSpace="180" w:wrap="auto" w:hAnchor="page" w:xAlign="center" w:yAlign="bottom"/>
      <w:ind w:left="2880"/>
    </w:pPr>
    <w:rPr>
      <w:rFonts w:ascii="Arial" w:hAnsi="Arial" w:cs="Arial"/>
      <w:szCs w:val="24"/>
    </w:rPr>
  </w:style>
  <w:style w:type="paragraph" w:styleId="EnvelopeReturn">
    <w:name w:val="envelope return"/>
    <w:basedOn w:val="Normal"/>
    <w:rsid w:val="00413FEA"/>
    <w:rPr>
      <w:rFonts w:ascii="Arial" w:hAnsi="Arial" w:cs="Arial"/>
      <w:sz w:val="20"/>
    </w:rPr>
  </w:style>
  <w:style w:type="paragraph" w:styleId="DocumentMap">
    <w:name w:val="Document Map"/>
    <w:basedOn w:val="Normal"/>
    <w:semiHidden/>
    <w:rsid w:val="002E70BE"/>
    <w:pPr>
      <w:shd w:val="clear" w:color="auto" w:fill="000080"/>
    </w:pPr>
    <w:rPr>
      <w:rFonts w:ascii="Tahoma" w:hAnsi="Tahoma" w:cs="Tahoma"/>
      <w:sz w:val="20"/>
    </w:rPr>
  </w:style>
  <w:style w:type="paragraph" w:styleId="Title">
    <w:name w:val="Title"/>
    <w:basedOn w:val="Normal"/>
    <w:link w:val="TitleChar"/>
    <w:qFormat/>
    <w:rsid w:val="00960922"/>
    <w:pPr>
      <w:jc w:val="center"/>
    </w:pPr>
    <w:rPr>
      <w:b/>
    </w:rPr>
  </w:style>
  <w:style w:type="character" w:customStyle="1" w:styleId="TitleChar">
    <w:name w:val="Title Char"/>
    <w:basedOn w:val="DefaultParagraphFont"/>
    <w:link w:val="Title"/>
    <w:rsid w:val="00960922"/>
    <w:rPr>
      <w:b/>
      <w:sz w:val="24"/>
    </w:rPr>
  </w:style>
  <w:style w:type="paragraph" w:styleId="BalloonText">
    <w:name w:val="Balloon Text"/>
    <w:basedOn w:val="Normal"/>
    <w:link w:val="BalloonTextChar"/>
    <w:rsid w:val="00960922"/>
    <w:rPr>
      <w:rFonts w:ascii="Tahoma" w:hAnsi="Tahoma" w:cs="Tahoma"/>
      <w:sz w:val="16"/>
      <w:szCs w:val="16"/>
    </w:rPr>
  </w:style>
  <w:style w:type="character" w:customStyle="1" w:styleId="BalloonTextChar">
    <w:name w:val="Balloon Text Char"/>
    <w:basedOn w:val="DefaultParagraphFont"/>
    <w:link w:val="BalloonText"/>
    <w:rsid w:val="00960922"/>
    <w:rPr>
      <w:rFonts w:ascii="Tahoma" w:hAnsi="Tahoma" w:cs="Tahoma"/>
      <w:sz w:val="16"/>
      <w:szCs w:val="16"/>
    </w:rPr>
  </w:style>
  <w:style w:type="character" w:customStyle="1" w:styleId="Heading2Char">
    <w:name w:val="Heading 2 Char"/>
    <w:basedOn w:val="DefaultParagraphFont"/>
    <w:link w:val="Heading2"/>
    <w:semiHidden/>
    <w:rsid w:val="00960922"/>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5623342">
      <w:bodyDiv w:val="1"/>
      <w:marLeft w:val="0"/>
      <w:marRight w:val="0"/>
      <w:marTop w:val="0"/>
      <w:marBottom w:val="0"/>
      <w:divBdr>
        <w:top w:val="none" w:sz="0" w:space="0" w:color="auto"/>
        <w:left w:val="none" w:sz="0" w:space="0" w:color="auto"/>
        <w:bottom w:val="none" w:sz="0" w:space="0" w:color="auto"/>
        <w:right w:val="none" w:sz="0" w:space="0" w:color="auto"/>
      </w:divBdr>
    </w:div>
    <w:div w:id="171018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microsoft.com/office/2006/relationships/vbaProject" Target="vbaProject.bin"/><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Property Owner Contact Letter - Geotechnical Staking.dotm</Template>
  <TotalTime>6</TotalTime>
  <Pages>1</Pages>
  <Words>499</Words>
  <Characters>2849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Property Owner Contact Letter - Geotechnical Staking</vt:lpstr>
    </vt:vector>
  </TitlesOfParts>
  <Company>Department of Transportation - Network</Company>
  <LinksUpToDate>false</LinksUpToDate>
  <CharactersWithSpaces>3342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Property Owner Contact Letter - Geotechnical Staking</dc:title>
  <dc:subject/>
  <dc:creator>TDOT Design Division</dc:creator>
  <cp:keywords/>
  <cp:lastModifiedBy>Donnie Sirichanto</cp:lastModifiedBy>
  <cp:revision>8</cp:revision>
  <cp:lastPrinted>2005-01-28T13:52:00Z</cp:lastPrinted>
  <dcterms:created xsi:type="dcterms:W3CDTF">2011-11-01T14:50:00Z</dcterms:created>
  <dcterms:modified xsi:type="dcterms:W3CDTF">2023-04-10T16:18:00Z</dcterms:modified>
</cp:coreProperties>
</file>