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A7A577" w14:textId="77777777" w:rsidR="00CB5CDC" w:rsidRDefault="00B55A0A" w:rsidP="00AD556B">
      <w:pPr>
        <w:pStyle w:val="V8MainHeading"/>
        <w:tabs>
          <w:tab w:val="left" w:pos="2304"/>
          <w:tab w:val="left" w:pos="7200"/>
        </w:tabs>
        <w:rPr>
          <w:rFonts w:ascii="Arial" w:hAnsi="Arial" w:cs="Arial"/>
        </w:rPr>
        <w:sectPr w:rsidR="00CB5CDC" w:rsidSect="004B382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24480" w:h="15840" w:orient="landscape" w:code="3"/>
          <w:pgMar w:top="1152" w:right="3024" w:bottom="864" w:left="3024" w:header="0" w:footer="0" w:gutter="0"/>
          <w:cols w:space="720"/>
          <w:docGrid w:linePitch="78"/>
        </w:sectPr>
      </w:pPr>
      <w:bookmarkStart w:id="0" w:name="OLE_LINK1"/>
      <w:bookmarkStart w:id="1" w:name="_Hlk30681977"/>
      <w:r w:rsidRPr="00222E9E">
        <w:t xml:space="preserve">STANDARD </w:t>
      </w:r>
      <w:r w:rsidR="002B39AC" w:rsidRPr="00222E9E">
        <w:t>STRUCTURE DRAWINGS</w:t>
      </w:r>
    </w:p>
    <w:p w14:paraId="228387CB" w14:textId="77777777" w:rsidR="00CB5CDC" w:rsidRDefault="00AA0742" w:rsidP="00AA0742">
      <w:pPr>
        <w:pStyle w:val="V8SectionHeadingsLeft"/>
        <w:tabs>
          <w:tab w:val="clear" w:pos="4608"/>
          <w:tab w:val="left" w:pos="1008"/>
          <w:tab w:val="left" w:pos="1872"/>
        </w:tabs>
      </w:pPr>
      <w:r>
        <w:t xml:space="preserve">DWG.  </w:t>
      </w:r>
      <w:r>
        <w:tab/>
        <w:t>REV.</w:t>
      </w:r>
      <w:r w:rsidR="00AD556B">
        <w:tab/>
      </w:r>
      <w:r>
        <w:t>DESCRIPTION</w:t>
      </w:r>
    </w:p>
    <w:p w14:paraId="2AFD4E1D" w14:textId="77777777" w:rsidR="00CB5CDC" w:rsidRDefault="00CB5CDC" w:rsidP="00CB5CDC">
      <w:pPr>
        <w:pStyle w:val="V8SectionHeadingsLeft"/>
        <w:tabs>
          <w:tab w:val="clear" w:pos="4608"/>
          <w:tab w:val="left" w:pos="1008"/>
          <w:tab w:val="left" w:pos="1872"/>
        </w:tabs>
      </w:pPr>
      <w:r>
        <w:rPr>
          <w:rFonts w:cs="Arial"/>
        </w:rPr>
        <w:br w:type="column"/>
      </w:r>
      <w:r w:rsidRPr="00537E47">
        <w:t>DWG</w:t>
      </w:r>
      <w:r>
        <w:t>.</w:t>
      </w:r>
      <w:r>
        <w:tab/>
        <w:t>REV.</w:t>
      </w:r>
      <w:r w:rsidR="00AD556B">
        <w:tab/>
      </w:r>
      <w:r>
        <w:t>DESCRIPTION</w:t>
      </w:r>
    </w:p>
    <w:p w14:paraId="52AA806E" w14:textId="77777777" w:rsidR="00CB5CDC" w:rsidRDefault="00CB5CDC" w:rsidP="00CB5CDC">
      <w:pPr>
        <w:pStyle w:val="V8SectionHeadingsLeft"/>
        <w:tabs>
          <w:tab w:val="clear" w:pos="4608"/>
          <w:tab w:val="left" w:pos="1008"/>
          <w:tab w:val="left" w:pos="1872"/>
        </w:tabs>
      </w:pPr>
      <w:r>
        <w:rPr>
          <w:rFonts w:cs="Arial"/>
        </w:rPr>
        <w:br w:type="column"/>
      </w:r>
      <w:r w:rsidRPr="00537E47">
        <w:t>DWG</w:t>
      </w:r>
      <w:r>
        <w:t>.</w:t>
      </w:r>
      <w:r>
        <w:tab/>
        <w:t>REV.</w:t>
      </w:r>
      <w:r w:rsidR="00AD556B">
        <w:tab/>
      </w:r>
      <w:r>
        <w:t>DESCRIPTION</w:t>
      </w:r>
    </w:p>
    <w:p w14:paraId="720DEA41" w14:textId="77777777" w:rsidR="00CB5CDC" w:rsidRPr="00F301DA" w:rsidRDefault="00CB5CDC" w:rsidP="00CB5CDC">
      <w:pPr>
        <w:pStyle w:val="V8SectionHeadingsLeft"/>
        <w:tabs>
          <w:tab w:val="clear" w:pos="4608"/>
          <w:tab w:val="left" w:pos="1008"/>
          <w:tab w:val="left" w:pos="1872"/>
        </w:tabs>
        <w:rPr>
          <w:rFonts w:cs="Arial"/>
        </w:rPr>
        <w:sectPr w:rsidR="00CB5CDC" w:rsidRPr="00F301DA" w:rsidSect="004B3829">
          <w:type w:val="continuous"/>
          <w:pgSz w:w="24480" w:h="15840" w:orient="landscape" w:code="3"/>
          <w:pgMar w:top="1152" w:right="3024" w:bottom="864" w:left="3024" w:header="0" w:footer="0" w:gutter="0"/>
          <w:cols w:num="3" w:space="720"/>
          <w:docGrid w:linePitch="78"/>
        </w:sectPr>
      </w:pPr>
    </w:p>
    <w:bookmarkEnd w:id="0"/>
    <w:bookmarkEnd w:id="1"/>
    <w:p w14:paraId="1AE0A7D7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STD-1-1SS</w:t>
      </w:r>
      <w:r>
        <w:tab/>
        <w:t>05-10-21</w:t>
      </w:r>
      <w:r>
        <w:tab/>
        <w:t>BRIDGE RAILING SINGLE SLOPE CONCRETE PARAPET</w:t>
      </w:r>
    </w:p>
    <w:p w14:paraId="3793B00F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STD-1-2</w:t>
      </w:r>
      <w:r>
        <w:tab/>
        <w:t>05-10-21</w:t>
      </w:r>
      <w:r>
        <w:tab/>
        <w:t>SLIDER PLATE AND DECK DRAIN</w:t>
      </w:r>
    </w:p>
    <w:p w14:paraId="37D5F7D5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STD-1-2SS</w:t>
      </w:r>
      <w:r>
        <w:tab/>
        <w:t>05-10-21</w:t>
      </w:r>
      <w:r>
        <w:tab/>
        <w:t>SLIDER PLATES FOR SINGLE SLOPE PARAPETS AND DECK DRAINS</w:t>
      </w:r>
    </w:p>
    <w:p w14:paraId="26916BB1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STD-1- 3</w:t>
      </w:r>
      <w:r>
        <w:tab/>
        <w:t>05-10-21</w:t>
      </w:r>
      <w:r>
        <w:tab/>
        <w:t xml:space="preserve">STD. CONCRETE MEDIAN BARRIER </w:t>
      </w:r>
    </w:p>
    <w:p w14:paraId="33DD1974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STD-1-3SS</w:t>
      </w:r>
      <w:r>
        <w:tab/>
        <w:t>05-10-21</w:t>
      </w:r>
      <w:r>
        <w:tab/>
        <w:t xml:space="preserve">STD. SINGLE SLOPE CONCRETE MEDIAN BARRIER </w:t>
      </w:r>
    </w:p>
    <w:p w14:paraId="44263ACD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STD-1-4</w:t>
      </w:r>
      <w:r>
        <w:tab/>
        <w:t>05-10-21</w:t>
      </w:r>
      <w:r>
        <w:tab/>
        <w:t xml:space="preserve">SLIDER PLATES FOR MEDIAN BARRIER </w:t>
      </w:r>
    </w:p>
    <w:p w14:paraId="09AAA524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STD-1-4SS</w:t>
      </w:r>
      <w:r>
        <w:tab/>
        <w:t>05-10-21</w:t>
      </w:r>
      <w:r>
        <w:tab/>
        <w:t>SLIDER PLATE ASSEMBLIES FOR SINGLE SLOPE MEDIAN BARRIER</w:t>
      </w:r>
    </w:p>
    <w:p w14:paraId="728E014F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STD-1-5</w:t>
      </w:r>
      <w:r>
        <w:tab/>
        <w:t>06-05-23</w:t>
      </w:r>
      <w:r>
        <w:tab/>
        <w:t xml:space="preserve">PAVEMENT AT BRIDGE ENDS </w:t>
      </w:r>
    </w:p>
    <w:p w14:paraId="4CD52C7C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STD-1-6</w:t>
      </w:r>
      <w:r>
        <w:tab/>
        <w:t>05-10-21</w:t>
      </w:r>
      <w:r>
        <w:tab/>
        <w:t>BRIDGE END DRAIN W/ PAVEMENT AT BRIDGE ENDS</w:t>
      </w:r>
    </w:p>
    <w:p w14:paraId="29186365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STD-1-7</w:t>
      </w:r>
      <w:r>
        <w:tab/>
        <w:t>05-10-21</w:t>
      </w:r>
      <w:r>
        <w:tab/>
        <w:t>BRIDGE END DRAIN W/ PAVEMENT AT BRIDGE ENDS</w:t>
      </w:r>
    </w:p>
    <w:p w14:paraId="27A9E512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STD-1-8</w:t>
      </w:r>
      <w:r>
        <w:tab/>
        <w:t>05-10-21</w:t>
      </w:r>
      <w:r>
        <w:tab/>
        <w:t>BRIDGE END DRAIN 2’ X 8’ 7” W/ PAVEMENT AT BRIDGE ENDS</w:t>
      </w:r>
    </w:p>
    <w:p w14:paraId="3BC5B30A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STD-1-9</w:t>
      </w:r>
      <w:r>
        <w:tab/>
        <w:t>05-10-21</w:t>
      </w:r>
      <w:r>
        <w:tab/>
        <w:t>BRIDGE END DRAIN 4’ X 7” W/ PAVEMENT AT BRIDGE ENDS</w:t>
      </w:r>
    </w:p>
    <w:p w14:paraId="2A7255C2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STD-1-10</w:t>
      </w:r>
      <w:r>
        <w:tab/>
        <w:t>05-10-21</w:t>
      </w:r>
      <w:r>
        <w:tab/>
        <w:t>BRIDGE END DRAIN W/O PAVEMENT AT BRIDGE ENDS</w:t>
      </w:r>
    </w:p>
    <w:p w14:paraId="7F50C61E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STD-1-11</w:t>
      </w:r>
      <w:r>
        <w:tab/>
        <w:t>05-10-21</w:t>
      </w:r>
      <w:r>
        <w:tab/>
        <w:t>BRIDGE END DRAIN W/O PAVEMENT AT BRIDGE ENDS</w:t>
      </w:r>
    </w:p>
    <w:p w14:paraId="58CD7A83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STD-1-12</w:t>
      </w:r>
      <w:r>
        <w:tab/>
        <w:t>05-10-21</w:t>
      </w:r>
      <w:r>
        <w:tab/>
        <w:t>BRIDGE END DRAIN 2’x8’7” W/O PAVEMENT AT BRIDGE ENDS</w:t>
      </w:r>
    </w:p>
    <w:p w14:paraId="5DE1D91E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STD-1-13</w:t>
      </w:r>
      <w:r>
        <w:tab/>
        <w:t>05-10-21</w:t>
      </w:r>
      <w:r>
        <w:tab/>
        <w:t>BRIDGE END DRAIN 4’x8’7” W/O PAVEMENT AT BRIDGE ENDS</w:t>
      </w:r>
    </w:p>
    <w:p w14:paraId="3C533275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STD-2-1</w:t>
      </w:r>
      <w:r>
        <w:tab/>
        <w:t>11-01-10</w:t>
      </w:r>
      <w:r>
        <w:tab/>
        <w:t>BRIDGE MOUNTED INTERCONNECTED PORTABLE BARRIER RAIL</w:t>
      </w:r>
    </w:p>
    <w:p w14:paraId="5EC3952F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STD-2-2</w:t>
      </w:r>
      <w:r>
        <w:tab/>
      </w:r>
      <w:r>
        <w:tab/>
        <w:t>VERTICAL PANEL DETAILS</w:t>
      </w:r>
    </w:p>
    <w:p w14:paraId="103F0E62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STD-2-3</w:t>
      </w:r>
      <w:r>
        <w:tab/>
      </w:r>
      <w:r>
        <w:tab/>
        <w:t>BRIDGE MOUNTED INTERCONNECTED PORTABLE BARRIER RAIL ALTERNATE CONNECTION DETAIL</w:t>
      </w:r>
    </w:p>
    <w:p w14:paraId="5E178510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STD-3-1</w:t>
      </w:r>
      <w:r>
        <w:tab/>
        <w:t>11-01-10</w:t>
      </w:r>
      <w:r>
        <w:tab/>
        <w:t xml:space="preserve">STRIPSEAL EXPANSION JOINT </w:t>
      </w:r>
    </w:p>
    <w:p w14:paraId="4758B13F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STD-3-2</w:t>
      </w:r>
      <w:r>
        <w:tab/>
        <w:t>11-01-10</w:t>
      </w:r>
      <w:r>
        <w:tab/>
        <w:t xml:space="preserve">STRIPSEAL EXPANSION JOINT  </w:t>
      </w:r>
    </w:p>
    <w:p w14:paraId="30949016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 xml:space="preserve">STD-4-1 </w:t>
      </w:r>
      <w:r>
        <w:tab/>
        <w:t>04-08-05</w:t>
      </w:r>
      <w:r>
        <w:tab/>
        <w:t xml:space="preserve">STD. PRECAST PRESTRESSED BRIDGE DECK PANELS GENERAL DETAILS </w:t>
      </w:r>
    </w:p>
    <w:p w14:paraId="4E68596F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STD-4-2</w:t>
      </w:r>
      <w:r>
        <w:tab/>
        <w:t>04-08-05</w:t>
      </w:r>
      <w:r>
        <w:tab/>
        <w:t xml:space="preserve">STD. PRECAST PRESTRESSED BRIDGE DECK PANELS DESIGN CRITERIA </w:t>
      </w:r>
    </w:p>
    <w:p w14:paraId="143BCF11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STD-4-3</w:t>
      </w:r>
      <w:r>
        <w:tab/>
        <w:t>03-02-02</w:t>
      </w:r>
      <w:r>
        <w:tab/>
        <w:t>STD. PRECAST PRESTRESSED BRIDGE DECK PANELS GENERAL DETAILS</w:t>
      </w:r>
    </w:p>
    <w:p w14:paraId="55838D8D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STD-4-4</w:t>
      </w:r>
      <w:r>
        <w:tab/>
        <w:t>06-10-96</w:t>
      </w:r>
      <w:r>
        <w:tab/>
        <w:t xml:space="preserve">STD. PRECAST PRESTRESSED BRIDGE DECK PANELS CONSTRUCTION DETAILS </w:t>
      </w:r>
    </w:p>
    <w:p w14:paraId="32DA33EA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STD-5-1</w:t>
      </w:r>
      <w:r>
        <w:tab/>
      </w:r>
      <w:r>
        <w:tab/>
        <w:t xml:space="preserve">STD. PILE DETAILS </w:t>
      </w:r>
    </w:p>
    <w:p w14:paraId="78065BBD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STD-5-2</w:t>
      </w:r>
      <w:r>
        <w:tab/>
      </w:r>
      <w:r>
        <w:tab/>
        <w:t xml:space="preserve">STD. PILE DETAILS </w:t>
      </w:r>
    </w:p>
    <w:p w14:paraId="26FA69A8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STD-6-1</w:t>
      </w:r>
      <w:r>
        <w:tab/>
        <w:t>11-01-10</w:t>
      </w:r>
      <w:r>
        <w:tab/>
        <w:t xml:space="preserve">STANDARD SEISMIC DETAILS </w:t>
      </w:r>
    </w:p>
    <w:p w14:paraId="6FB41F94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STD-6-2</w:t>
      </w:r>
      <w:r>
        <w:tab/>
        <w:t>11-07-94</w:t>
      </w:r>
      <w:r>
        <w:tab/>
        <w:t xml:space="preserve">STANDARD SEISMIC DETAILS </w:t>
      </w:r>
    </w:p>
    <w:p w14:paraId="6C2C70E4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STD-7-1</w:t>
      </w:r>
      <w:r>
        <w:tab/>
        <w:t>04-15-20</w:t>
      </w:r>
      <w:r>
        <w:tab/>
        <w:t>STD. CONCRETE RAIL</w:t>
      </w:r>
    </w:p>
    <w:p w14:paraId="7FF3CC0B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STD-8-2</w:t>
      </w:r>
      <w:r>
        <w:tab/>
        <w:t>11-01-10</w:t>
      </w:r>
      <w:r>
        <w:tab/>
        <w:t xml:space="preserve">LIGHT STANDARD SUPPORT DETAILS </w:t>
      </w:r>
    </w:p>
    <w:p w14:paraId="46E7AD85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STD-8-2SS</w:t>
      </w:r>
      <w:r>
        <w:tab/>
      </w:r>
      <w:r>
        <w:tab/>
        <w:t>SINGLE SLOPE PARAPET STANDARD LIGHT SUPPORT DETAILS</w:t>
      </w:r>
    </w:p>
    <w:p w14:paraId="40F893F8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STD-8-3</w:t>
      </w:r>
      <w:r>
        <w:tab/>
        <w:t>09-01-91</w:t>
      </w:r>
      <w:r>
        <w:tab/>
        <w:t>MEDIAN BARRIER LIGHT STANDARD SUPPORT DETAILS</w:t>
      </w:r>
    </w:p>
    <w:p w14:paraId="1B5163F8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STD-8-3SS</w:t>
      </w:r>
      <w:r>
        <w:tab/>
        <w:t>06-15-20</w:t>
      </w:r>
      <w:r>
        <w:tab/>
        <w:t>SINGLE SLOPE MEDIAN BARRIER STANDARD LIGHT SUPPORT DETAILS</w:t>
      </w:r>
    </w:p>
    <w:p w14:paraId="1C74D087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STD-8-4</w:t>
      </w:r>
      <w:r>
        <w:tab/>
      </w:r>
      <w:r>
        <w:tab/>
        <w:t>SIGN, LUMINAIRE, AND TRAFFIC SIGNAL SUPPORTS</w:t>
      </w:r>
    </w:p>
    <w:p w14:paraId="48707DB2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STD-8-5</w:t>
      </w:r>
      <w:r>
        <w:tab/>
        <w:t>05-10-21</w:t>
      </w:r>
      <w:r>
        <w:tab/>
        <w:t>STANDARD PROTECTIVE FENCE DETAILS</w:t>
      </w:r>
    </w:p>
    <w:p w14:paraId="1E92E76A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STD-8-6</w:t>
      </w:r>
      <w:r>
        <w:tab/>
        <w:t>10-03-18</w:t>
      </w:r>
      <w:r>
        <w:tab/>
        <w:t>TRI-STAR STATE EMBLEM FINISH DETAILS</w:t>
      </w:r>
    </w:p>
    <w:p w14:paraId="04C48782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STD-9-1</w:t>
      </w:r>
      <w:r>
        <w:tab/>
        <w:t>10-07-08</w:t>
      </w:r>
      <w:r>
        <w:tab/>
        <w:t>REINFORCING BAR SUPPORT DETAILS FOR CONCRETE SLABS</w:t>
      </w:r>
    </w:p>
    <w:p w14:paraId="028F29F9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STD-10-1</w:t>
      </w:r>
      <w:r>
        <w:tab/>
        <w:t>06-05-23</w:t>
      </w:r>
      <w:r>
        <w:tab/>
        <w:t>MISCELLANEOUS ABUTMENT AND DRAINAGE DETAILS</w:t>
      </w:r>
    </w:p>
    <w:p w14:paraId="4949DB38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STD-10-2</w:t>
      </w:r>
      <w:r>
        <w:tab/>
        <w:t>06-05-23</w:t>
      </w:r>
      <w:r>
        <w:tab/>
        <w:t>MISC. ABUTMENT &amp; PAVEMENT AT BRIDGE ENDS BACKFILL DETAILS</w:t>
      </w:r>
    </w:p>
    <w:p w14:paraId="316BE22B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 xml:space="preserve">STD-10-3 </w:t>
      </w:r>
      <w:r>
        <w:tab/>
        <w:t>0</w:t>
      </w:r>
      <w:r w:rsidR="0070532C">
        <w:t>1</w:t>
      </w:r>
      <w:r>
        <w:t>-</w:t>
      </w:r>
      <w:r w:rsidR="0070532C">
        <w:t>10</w:t>
      </w:r>
      <w:r>
        <w:t>-2</w:t>
      </w:r>
      <w:r w:rsidR="0070532C">
        <w:t>4</w:t>
      </w:r>
      <w:r>
        <w:tab/>
      </w:r>
      <w:r w:rsidR="0070532C">
        <w:t>STANDARD FLUME</w:t>
      </w:r>
      <w:r>
        <w:t xml:space="preserve"> DETAILS</w:t>
      </w:r>
    </w:p>
    <w:p w14:paraId="12D0488A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STD-11-1</w:t>
      </w:r>
      <w:r>
        <w:tab/>
        <w:t>04-15-20</w:t>
      </w:r>
      <w:r>
        <w:tab/>
        <w:t>BRIDGE RAILING W/ STRUCTURAL TUBING</w:t>
      </w:r>
    </w:p>
    <w:p w14:paraId="5B7BA375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STD-11-2</w:t>
      </w:r>
      <w:r>
        <w:tab/>
        <w:t>04-15-20</w:t>
      </w:r>
      <w:r>
        <w:tab/>
        <w:t>STANDARD CONCRETE CLASSIC RAIL 2007</w:t>
      </w:r>
    </w:p>
    <w:p w14:paraId="313AAABA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STD-11-3</w:t>
      </w:r>
      <w:r>
        <w:tab/>
        <w:t>04-15-20</w:t>
      </w:r>
      <w:r>
        <w:tab/>
        <w:t>STANDARD CONCRETE PEDESTRIAN CLASSIC RAIL</w:t>
      </w:r>
    </w:p>
    <w:p w14:paraId="32B478A3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STD-11-4</w:t>
      </w:r>
      <w:r>
        <w:tab/>
      </w:r>
      <w:r>
        <w:tab/>
        <w:t>CONCRETE CLASSIC RAIL (42” TALL)</w:t>
      </w:r>
    </w:p>
    <w:p w14:paraId="5084E19A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STD-11-4A</w:t>
      </w:r>
      <w:r>
        <w:tab/>
      </w:r>
      <w:r>
        <w:tab/>
        <w:t>CONCRETE CLASSIC RAIL (42” TALL)</w:t>
      </w:r>
    </w:p>
    <w:p w14:paraId="14CFA95D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STD-14-1</w:t>
      </w:r>
      <w:r>
        <w:tab/>
        <w:t>06-05-23</w:t>
      </w:r>
      <w:r>
        <w:tab/>
        <w:t>STD. DETAILS AND INT. DIAPH. DETAILS FOR BULB - TEE BEAMS</w:t>
      </w:r>
    </w:p>
    <w:p w14:paraId="7DA11525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STD-14-1A</w:t>
      </w:r>
      <w:r>
        <w:tab/>
      </w:r>
      <w:r>
        <w:tab/>
        <w:t>STANDARD DETAILS AND INTERMEDIATE DIAPHRAGM DETAILS FOR BULB-TEE BEAMS (8" WEBS)</w:t>
      </w:r>
    </w:p>
    <w:p w14:paraId="27B52DC5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STD-14-2</w:t>
      </w:r>
      <w:r>
        <w:tab/>
      </w:r>
      <w:r>
        <w:tab/>
        <w:t xml:space="preserve">STD. DETAILS AND INT. DIAPH. DETAILS FOR I-BEAMS </w:t>
      </w:r>
    </w:p>
    <w:p w14:paraId="6CA9A5D2" w14:textId="77777777" w:rsidR="00255A89" w:rsidRDefault="00255A89" w:rsidP="00255A89">
      <w:pPr>
        <w:keepNext/>
        <w:widowControl w:val="0"/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STD-14-3</w:t>
      </w:r>
      <w:r>
        <w:tab/>
      </w:r>
      <w:r>
        <w:tab/>
        <w:t>STD. DETAILS FOR PRESTRESSED BOX BEAMS</w:t>
      </w:r>
    </w:p>
    <w:p w14:paraId="434B5F87" w14:textId="77777777" w:rsidR="00255A89" w:rsidRDefault="00255A89" w:rsidP="00255A89">
      <w:pPr>
        <w:keepNext/>
        <w:tabs>
          <w:tab w:val="left" w:pos="4608"/>
        </w:tabs>
        <w:spacing w:after="120"/>
        <w:rPr>
          <w:b/>
          <w:bCs/>
          <w:snapToGrid w:val="0"/>
          <w:color w:val="000000"/>
          <w:sz w:val="18"/>
        </w:rPr>
      </w:pPr>
      <w:r>
        <w:rPr>
          <w:b/>
          <w:bCs/>
          <w:snapToGrid w:val="0"/>
          <w:color w:val="000000"/>
          <w:sz w:val="18"/>
        </w:rPr>
        <w:t>LRFD BOX CULVERTS</w:t>
      </w:r>
    </w:p>
    <w:p w14:paraId="3D9C89CC" w14:textId="77777777" w:rsidR="00255A89" w:rsidRDefault="00255A89" w:rsidP="00255A89">
      <w:pPr>
        <w:keepNext/>
        <w:tabs>
          <w:tab w:val="left" w:pos="4608"/>
        </w:tabs>
        <w:rPr>
          <w:b/>
          <w:bCs/>
          <w:snapToGrid w:val="0"/>
          <w:color w:val="4F81BD" w:themeColor="accent1"/>
          <w:sz w:val="18"/>
        </w:rPr>
      </w:pPr>
      <w:r>
        <w:rPr>
          <w:b/>
          <w:bCs/>
          <w:snapToGrid w:val="0"/>
          <w:color w:val="4F81BD" w:themeColor="accent1"/>
          <w:sz w:val="18"/>
        </w:rPr>
        <w:t>(See Section 4-604.00)</w:t>
      </w:r>
      <w:r>
        <w:rPr>
          <w:b/>
          <w:bCs/>
          <w:snapToGrid w:val="0"/>
          <w:color w:val="4F81BD" w:themeColor="accent1"/>
          <w:sz w:val="18"/>
        </w:rPr>
        <w:tab/>
      </w:r>
      <w:r>
        <w:rPr>
          <w:b/>
          <w:bCs/>
          <w:snapToGrid w:val="0"/>
          <w:color w:val="4F81BD" w:themeColor="accent1"/>
          <w:sz w:val="18"/>
        </w:rPr>
        <w:tab/>
      </w:r>
    </w:p>
    <w:p w14:paraId="395F2316" w14:textId="77777777" w:rsidR="00255A89" w:rsidRDefault="00255A89" w:rsidP="00255A89">
      <w:pPr>
        <w:tabs>
          <w:tab w:val="left" w:pos="1008"/>
          <w:tab w:val="left" w:pos="1872"/>
        </w:tabs>
        <w:spacing w:after="120"/>
        <w:outlineLvl w:val="0"/>
        <w:rPr>
          <w:b/>
          <w:color w:val="4F81BD" w:themeColor="accent1"/>
        </w:rPr>
      </w:pPr>
      <w:r>
        <w:rPr>
          <w:b/>
          <w:color w:val="4F81BD" w:themeColor="accent1"/>
        </w:rPr>
        <w:t xml:space="preserve">This section is for all projects having either concrete box and/or slab culverts or bridges projects that began preliminary engineering </w:t>
      </w:r>
      <w:r>
        <w:rPr>
          <w:b/>
          <w:bCs/>
          <w:color w:val="4F81BD" w:themeColor="accent1"/>
        </w:rPr>
        <w:t xml:space="preserve">After October 2010. </w:t>
      </w:r>
    </w:p>
    <w:p w14:paraId="11D1E3E1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</w:t>
      </w:r>
      <w:r>
        <w:tab/>
      </w:r>
      <w:r>
        <w:tab/>
        <w:t>INDEX OF DRAWINGS</w:t>
      </w:r>
    </w:p>
    <w:p w14:paraId="3C1FDCE5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STD-17-2</w:t>
      </w:r>
      <w:r>
        <w:tab/>
      </w:r>
      <w:r>
        <w:tab/>
        <w:t>TERMINOLOGY</w:t>
      </w:r>
      <w:r w:rsidR="004C0FC5">
        <w:t xml:space="preserve"> OF DRAWINGS</w:t>
      </w:r>
    </w:p>
    <w:p w14:paraId="2D6A12D6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STD-17-3</w:t>
      </w:r>
      <w:r>
        <w:tab/>
      </w:r>
      <w:r>
        <w:tab/>
        <w:t>GENERAL NOTES</w:t>
      </w:r>
    </w:p>
    <w:p w14:paraId="596166D2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STD-17-4</w:t>
      </w:r>
      <w:r>
        <w:tab/>
      </w:r>
      <w:r>
        <w:tab/>
        <w:t>DESIGN SECTION LIMITS</w:t>
      </w:r>
    </w:p>
    <w:p w14:paraId="08B26048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STD-17-5</w:t>
      </w:r>
      <w:r>
        <w:tab/>
      </w:r>
      <w:r>
        <w:tab/>
        <w:t>TYPICAL SECTION AND DETAILS</w:t>
      </w:r>
    </w:p>
    <w:p w14:paraId="3E246367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STD-17-6</w:t>
      </w:r>
      <w:r>
        <w:tab/>
      </w:r>
      <w:r>
        <w:tab/>
        <w:t>TYPICAL ELEVATIONS</w:t>
      </w:r>
    </w:p>
    <w:p w14:paraId="15063791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STD-17-7</w:t>
      </w:r>
      <w:r>
        <w:tab/>
      </w:r>
      <w:r>
        <w:tab/>
        <w:t>CURB, RAIL &amp; EDGE BEAM DETAILS - SKEW NOT LESS THAN 45 DEG.</w:t>
      </w:r>
    </w:p>
    <w:p w14:paraId="2A8E84A7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STD-17-8</w:t>
      </w:r>
      <w:r>
        <w:tab/>
      </w:r>
      <w:r>
        <w:tab/>
        <w:t>EDGE BEAM DETAILS FOR FILLS GREATER THAN 3’ - 6”</w:t>
      </w:r>
    </w:p>
    <w:p w14:paraId="3883BF61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STD-17-9</w:t>
      </w:r>
      <w:r>
        <w:tab/>
      </w:r>
      <w:r>
        <w:tab/>
        <w:t>INTERIOR WALL END TREATMENTS</w:t>
      </w:r>
    </w:p>
    <w:p w14:paraId="3151B55F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STD-17-10</w:t>
      </w:r>
      <w:r>
        <w:tab/>
      </w:r>
      <w:r>
        <w:tab/>
        <w:t>TYPICAL WINGWALL DETAILS AND NOTES</w:t>
      </w:r>
    </w:p>
    <w:p w14:paraId="26A7BBC7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STD-17-11</w:t>
      </w:r>
      <w:r>
        <w:tab/>
      </w:r>
      <w:r>
        <w:tab/>
        <w:t>WINGWALL DIMENSIONS AND QUANTITIES</w:t>
      </w:r>
    </w:p>
    <w:p w14:paraId="0BDB98F6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STD-17-12</w:t>
      </w:r>
      <w:r>
        <w:tab/>
      </w:r>
      <w:r>
        <w:tab/>
        <w:t>WINGWALL DIMENSIONS AND QUANTITIES</w:t>
      </w:r>
    </w:p>
    <w:p w14:paraId="0287DCC7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STD-17-13</w:t>
      </w:r>
      <w:r>
        <w:tab/>
      </w:r>
      <w:r>
        <w:tab/>
        <w:t>WINGWALL DIMENSIONS AND QUANTITIES</w:t>
      </w:r>
    </w:p>
    <w:p w14:paraId="312D75BE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STD-17-14</w:t>
      </w:r>
      <w:r>
        <w:tab/>
      </w:r>
      <w:r>
        <w:tab/>
        <w:t>WINGWALL DIMENSIONS AND QUANTITIES</w:t>
      </w:r>
    </w:p>
    <w:p w14:paraId="380ABD63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STD-17-15</w:t>
      </w:r>
      <w:r>
        <w:tab/>
      </w:r>
      <w:r>
        <w:tab/>
        <w:t>WINGWALL &amp; SPECIAL RETAINING WALL DESIGN SECTIONS</w:t>
      </w:r>
    </w:p>
    <w:p w14:paraId="0F1054C3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STD-17-16</w:t>
      </w:r>
      <w:r>
        <w:tab/>
      </w:r>
      <w:r>
        <w:tab/>
        <w:t>WINGWALL DESIGN SECTION</w:t>
      </w:r>
    </w:p>
    <w:p w14:paraId="00906F7F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STD-17-17</w:t>
      </w:r>
      <w:r>
        <w:tab/>
        <w:t>06-01-11</w:t>
      </w:r>
      <w:r>
        <w:tab/>
        <w:t>BACKFILL AND DRAINAGE DETAILS</w:t>
      </w:r>
    </w:p>
    <w:p w14:paraId="40120685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STD-17-18</w:t>
      </w:r>
      <w:r>
        <w:tab/>
      </w:r>
      <w:r>
        <w:tab/>
        <w:t>BACKFILL DETAILS</w:t>
      </w:r>
    </w:p>
    <w:p w14:paraId="0E90FCAE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STD-17-19</w:t>
      </w:r>
      <w:r>
        <w:tab/>
        <w:t>06-20-18</w:t>
      </w:r>
      <w:r>
        <w:tab/>
        <w:t>PAVED OUTLET DETAIL</w:t>
      </w:r>
    </w:p>
    <w:p w14:paraId="6B3A4E6A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STD-17-20</w:t>
      </w:r>
      <w:r>
        <w:tab/>
      </w:r>
      <w:r>
        <w:tab/>
        <w:t>LOW FLOW CHANNEL CONSTRUCTION DETAILS FOR CULVERT INLET AND OUTLET</w:t>
      </w:r>
    </w:p>
    <w:p w14:paraId="36DF22FB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STD-17-21</w:t>
      </w:r>
      <w:r>
        <w:tab/>
      </w:r>
      <w:r>
        <w:tab/>
        <w:t>DEBRIS DEFLECTION WALL FOR BOX BRIDGE</w:t>
      </w:r>
    </w:p>
    <w:p w14:paraId="294DD55F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STD-17-22</w:t>
      </w:r>
      <w:r>
        <w:tab/>
      </w:r>
      <w:r>
        <w:tab/>
        <w:t>DEBRIS DEFLECTION WALL FOR SLAB BRIDGE</w:t>
      </w:r>
    </w:p>
    <w:p w14:paraId="29FF5D5A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STD-17-23</w:t>
      </w:r>
      <w:r>
        <w:tab/>
      </w:r>
      <w:r>
        <w:tab/>
        <w:t>SIDEWALK AND MISCELLANEOUS DETAILS</w:t>
      </w:r>
    </w:p>
    <w:p w14:paraId="44AD163E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STD-17-24</w:t>
      </w:r>
      <w:r>
        <w:tab/>
      </w:r>
      <w:r>
        <w:tab/>
        <w:t>WARPED SLOPE DETAIL</w:t>
      </w:r>
    </w:p>
    <w:p w14:paraId="3F3B2C7A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STD-17-25</w:t>
      </w:r>
      <w:r>
        <w:tab/>
      </w:r>
      <w:r>
        <w:tab/>
        <w:t>STAGE CONSTRUCTION JOINT DETAIL (FILL ABOVE TOP OF SLAB NOT GREATER THAN 3’-6”)</w:t>
      </w:r>
    </w:p>
    <w:p w14:paraId="5C2629FF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STD-17-26</w:t>
      </w:r>
      <w:r>
        <w:tab/>
      </w:r>
      <w:r>
        <w:tab/>
        <w:t>EXTENSION DETAILS</w:t>
      </w:r>
    </w:p>
    <w:p w14:paraId="3F260822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STD-17-27</w:t>
      </w:r>
      <w:r>
        <w:tab/>
      </w:r>
      <w:r>
        <w:tab/>
        <w:t>EXTENSION DETAILS FOR SCOURED OUTLET</w:t>
      </w:r>
    </w:p>
    <w:p w14:paraId="3112DACB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STD-17-28</w:t>
      </w:r>
      <w:r>
        <w:tab/>
      </w:r>
      <w:r>
        <w:tab/>
        <w:t>END SECTION DETAILS</w:t>
      </w:r>
    </w:p>
    <w:p w14:paraId="3B605A70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STD-17-29</w:t>
      </w:r>
      <w:r>
        <w:tab/>
      </w:r>
      <w:r>
        <w:tab/>
        <w:t>PRECAST BOX CULVERT DETAILS</w:t>
      </w:r>
    </w:p>
    <w:p w14:paraId="7A7A5978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STD-17-34</w:t>
      </w:r>
      <w:r>
        <w:tab/>
      </w:r>
      <w:r>
        <w:tab/>
        <w:t>INTERNAL ENERGY DISSIPATOR FOR BOX AND PIPE CULVERTS</w:t>
      </w:r>
    </w:p>
    <w:p w14:paraId="42C7482E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STD-17-51</w:t>
      </w:r>
      <w:r>
        <w:tab/>
        <w:t>05-01-14</w:t>
      </w:r>
      <w:r>
        <w:tab/>
        <w:t>BOX BRIDGE, 1 BARREL AT 6’, CLEAR HTS. 3’ - 6</w:t>
      </w:r>
      <w:proofErr w:type="gramStart"/>
      <w:r>
        <w:t xml:space="preserve">’,   </w:t>
      </w:r>
      <w:proofErr w:type="gramEnd"/>
      <w:r>
        <w:t xml:space="preserve">        0 - 60’ FILL</w:t>
      </w:r>
    </w:p>
    <w:p w14:paraId="7228E2A7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STD-17-52</w:t>
      </w:r>
      <w:r>
        <w:tab/>
      </w:r>
      <w:r>
        <w:tab/>
        <w:t>BOX BRIDGE, 1 BARREL AT 8’, CLEAR HTS. 3’ - 5</w:t>
      </w:r>
      <w:proofErr w:type="gramStart"/>
      <w:r>
        <w:t xml:space="preserve">’,   </w:t>
      </w:r>
      <w:proofErr w:type="gramEnd"/>
      <w:r>
        <w:t xml:space="preserve">        0 - 60’ FILL</w:t>
      </w:r>
    </w:p>
    <w:p w14:paraId="258C079F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STD-17-53</w:t>
      </w:r>
      <w:r>
        <w:tab/>
      </w:r>
      <w:r>
        <w:tab/>
        <w:t>BOX BRIDGE, 1 BARREL AT 8’, CLEAR HTS. 6’ - 8</w:t>
      </w:r>
      <w:proofErr w:type="gramStart"/>
      <w:r>
        <w:t xml:space="preserve">’,   </w:t>
      </w:r>
      <w:proofErr w:type="gramEnd"/>
      <w:r>
        <w:t xml:space="preserve">        0 - 60’ FILL</w:t>
      </w:r>
    </w:p>
    <w:p w14:paraId="080D286C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STD-17-54</w:t>
      </w:r>
      <w:r>
        <w:tab/>
      </w:r>
      <w:r>
        <w:tab/>
        <w:t>BOX BRIDGE, 1 BARREL AT 10’, CLEAR HTS. 4’ - 6</w:t>
      </w:r>
      <w:proofErr w:type="gramStart"/>
      <w:r>
        <w:t xml:space="preserve">’,   </w:t>
      </w:r>
      <w:proofErr w:type="gramEnd"/>
      <w:r>
        <w:t xml:space="preserve">      0 - 60’ FILL</w:t>
      </w:r>
    </w:p>
    <w:p w14:paraId="7BD4598C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STD-17-55</w:t>
      </w:r>
      <w:r>
        <w:tab/>
      </w:r>
      <w:r>
        <w:tab/>
        <w:t>BOX BRIDGE, 1 BARREL AT 10’, CLEAR HTS. 7’ - 10</w:t>
      </w:r>
      <w:proofErr w:type="gramStart"/>
      <w:r>
        <w:t xml:space="preserve">’,   </w:t>
      </w:r>
      <w:proofErr w:type="gramEnd"/>
      <w:r>
        <w:t xml:space="preserve">    0 - 60’ FILL</w:t>
      </w:r>
    </w:p>
    <w:p w14:paraId="1C7C5768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STD-17-56</w:t>
      </w:r>
      <w:r>
        <w:tab/>
      </w:r>
      <w:r>
        <w:tab/>
        <w:t>BOX BRIDGE, 1 BARREL AT 12’, CLEAR HTS. 4’ - 6</w:t>
      </w:r>
      <w:proofErr w:type="gramStart"/>
      <w:r>
        <w:t xml:space="preserve">’,   </w:t>
      </w:r>
      <w:proofErr w:type="gramEnd"/>
      <w:r>
        <w:t xml:space="preserve">      0 - 60’ FILL</w:t>
      </w:r>
    </w:p>
    <w:p w14:paraId="6931FAE2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STD-17-57</w:t>
      </w:r>
      <w:r>
        <w:tab/>
      </w:r>
      <w:r>
        <w:tab/>
        <w:t>BOX BRIDGE, 1 BARREL AT 12’, CLEAR HTS. 7’ - 9</w:t>
      </w:r>
      <w:proofErr w:type="gramStart"/>
      <w:r>
        <w:t xml:space="preserve">’,   </w:t>
      </w:r>
      <w:proofErr w:type="gramEnd"/>
      <w:r>
        <w:t xml:space="preserve">      0 - 60’ FILL</w:t>
      </w:r>
    </w:p>
    <w:p w14:paraId="3D72A298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STD-17-58</w:t>
      </w:r>
      <w:r>
        <w:tab/>
      </w:r>
      <w:r>
        <w:tab/>
        <w:t>BOX BRIDGE, 1 BARREL AT 12’, CLEAR HTS. 10’ - 12</w:t>
      </w:r>
      <w:proofErr w:type="gramStart"/>
      <w:r>
        <w:t xml:space="preserve">’,   </w:t>
      </w:r>
      <w:proofErr w:type="gramEnd"/>
      <w:r>
        <w:t xml:space="preserve">   0 - 60’ FILL</w:t>
      </w:r>
    </w:p>
    <w:p w14:paraId="71D469AC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STD-17-59</w:t>
      </w:r>
      <w:r>
        <w:tab/>
      </w:r>
      <w:r>
        <w:tab/>
        <w:t>BOX BRIDGE, 1 BARREL AT 14’, CLEAR HTS. 5’ - 7</w:t>
      </w:r>
      <w:proofErr w:type="gramStart"/>
      <w:r>
        <w:t xml:space="preserve">’,   </w:t>
      </w:r>
      <w:proofErr w:type="gramEnd"/>
      <w:r>
        <w:t xml:space="preserve">      0 - 60’ FILL</w:t>
      </w:r>
    </w:p>
    <w:p w14:paraId="7CE6DE1F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STD-17-60</w:t>
      </w:r>
      <w:r>
        <w:tab/>
      </w:r>
      <w:r>
        <w:tab/>
        <w:t>BOX BRIDGE, 1 BARREL AT 14’, CLEAR HTS. 8’ - 11</w:t>
      </w:r>
      <w:proofErr w:type="gramStart"/>
      <w:r>
        <w:t xml:space="preserve">’,   </w:t>
      </w:r>
      <w:proofErr w:type="gramEnd"/>
      <w:r>
        <w:t xml:space="preserve">    0 - 60’ FILL</w:t>
      </w:r>
    </w:p>
    <w:p w14:paraId="3FE4482B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STD-17-61</w:t>
      </w:r>
      <w:r>
        <w:tab/>
      </w:r>
      <w:r>
        <w:tab/>
        <w:t>BOX BRIDGE, 1 BARREL AT 14’, CLEAR HTS. 12’ - 14</w:t>
      </w:r>
      <w:proofErr w:type="gramStart"/>
      <w:r>
        <w:t xml:space="preserve">’,   </w:t>
      </w:r>
      <w:proofErr w:type="gramEnd"/>
      <w:r>
        <w:t xml:space="preserve">  0 - 60’ FILL</w:t>
      </w:r>
    </w:p>
    <w:p w14:paraId="33B16BAB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STD-17-62</w:t>
      </w:r>
      <w:r>
        <w:tab/>
      </w:r>
      <w:r>
        <w:tab/>
        <w:t>BOX BRIDGE, 1 BARREL AT 16’, CLEAR HTS. 6’ - 8</w:t>
      </w:r>
      <w:proofErr w:type="gramStart"/>
      <w:r>
        <w:t xml:space="preserve">’,   </w:t>
      </w:r>
      <w:proofErr w:type="gramEnd"/>
      <w:r>
        <w:t xml:space="preserve">      0 - 60’ FILL</w:t>
      </w:r>
    </w:p>
    <w:p w14:paraId="387C54FD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STD-17-63</w:t>
      </w:r>
      <w:r>
        <w:tab/>
      </w:r>
      <w:r>
        <w:tab/>
        <w:t>BOX BRIDGE, 1 BARREL AT 16’, CLEAR HTS. 9’ - 12</w:t>
      </w:r>
      <w:proofErr w:type="gramStart"/>
      <w:r>
        <w:t xml:space="preserve">’,   </w:t>
      </w:r>
      <w:proofErr w:type="gramEnd"/>
      <w:r>
        <w:t xml:space="preserve">    0 - 60’ FILL</w:t>
      </w:r>
    </w:p>
    <w:p w14:paraId="14D54DE5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STD-17-64</w:t>
      </w:r>
      <w:r>
        <w:tab/>
      </w:r>
      <w:r>
        <w:tab/>
        <w:t>BOX BRIDGE, 1 BARREL AT 16’, CLEAR HTS. 13’ - 16</w:t>
      </w:r>
      <w:proofErr w:type="gramStart"/>
      <w:r>
        <w:t xml:space="preserve">’,   </w:t>
      </w:r>
      <w:proofErr w:type="gramEnd"/>
      <w:r>
        <w:t xml:space="preserve">   0 - 60’ FILL</w:t>
      </w:r>
    </w:p>
    <w:p w14:paraId="561A17D1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STD-17-65</w:t>
      </w:r>
      <w:r>
        <w:tab/>
      </w:r>
      <w:r>
        <w:tab/>
        <w:t>BOX BRIDGE, 1 BARREL AT 18’, CLEAR HTS. 6’ - 8</w:t>
      </w:r>
      <w:proofErr w:type="gramStart"/>
      <w:r>
        <w:t xml:space="preserve">’,   </w:t>
      </w:r>
      <w:proofErr w:type="gramEnd"/>
      <w:r>
        <w:t xml:space="preserve">      0 - 60’ FILL</w:t>
      </w:r>
    </w:p>
    <w:p w14:paraId="42108DA9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STD-17-66</w:t>
      </w:r>
      <w:r>
        <w:tab/>
      </w:r>
      <w:r>
        <w:tab/>
        <w:t>BOX BRIDGE, 1 BARREL AT 18’, CLEAR HTS. 9’ - 11</w:t>
      </w:r>
      <w:proofErr w:type="gramStart"/>
      <w:r>
        <w:t xml:space="preserve">’,   </w:t>
      </w:r>
      <w:proofErr w:type="gramEnd"/>
      <w:r>
        <w:t xml:space="preserve">    0 - 60’ FILL</w:t>
      </w:r>
    </w:p>
    <w:p w14:paraId="101752FB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STD-17-67</w:t>
      </w:r>
      <w:r>
        <w:tab/>
      </w:r>
      <w:r>
        <w:tab/>
        <w:t>BOX BRIDGE, 1 BARREL AT 18’, CLEAR HTS. 12’ - 14</w:t>
      </w:r>
      <w:proofErr w:type="gramStart"/>
      <w:r>
        <w:t xml:space="preserve">’,   </w:t>
      </w:r>
      <w:proofErr w:type="gramEnd"/>
      <w:r>
        <w:t xml:space="preserve">  0 - 60’ FILL</w:t>
      </w:r>
    </w:p>
    <w:p w14:paraId="69D71EB4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STD-17-68</w:t>
      </w:r>
      <w:r>
        <w:tab/>
      </w:r>
      <w:r>
        <w:tab/>
        <w:t>BOX BRIDGE, 1 BARREL AT 18’, CLEAR HTS. 15’ - 18</w:t>
      </w:r>
      <w:proofErr w:type="gramStart"/>
      <w:r>
        <w:t xml:space="preserve">’,   </w:t>
      </w:r>
      <w:proofErr w:type="gramEnd"/>
      <w:r>
        <w:t xml:space="preserve">  0 - 60’ FILL</w:t>
      </w:r>
    </w:p>
    <w:p w14:paraId="7CC1D014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STD-17-71</w:t>
      </w:r>
      <w:r>
        <w:tab/>
        <w:t>05-01-14</w:t>
      </w:r>
      <w:r>
        <w:tab/>
        <w:t>BOX BRIDGE, 2 BARRELS AT 6’, CLEAR HTS. 3’ - 6</w:t>
      </w:r>
      <w:proofErr w:type="gramStart"/>
      <w:r>
        <w:t xml:space="preserve">’,   </w:t>
      </w:r>
      <w:proofErr w:type="gramEnd"/>
      <w:r>
        <w:t xml:space="preserve">     0 - 60’ FILL</w:t>
      </w:r>
    </w:p>
    <w:p w14:paraId="325896AA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STD-17-72</w:t>
      </w:r>
      <w:r>
        <w:tab/>
      </w:r>
      <w:r>
        <w:tab/>
        <w:t>BOX BRIDGE, 2 BARRELS AT 8’, CLEAR HTS. 3’ - 5</w:t>
      </w:r>
      <w:proofErr w:type="gramStart"/>
      <w:r>
        <w:t xml:space="preserve">’,   </w:t>
      </w:r>
      <w:proofErr w:type="gramEnd"/>
      <w:r>
        <w:t xml:space="preserve">     0 - 60’ FILL</w:t>
      </w:r>
    </w:p>
    <w:p w14:paraId="0B98B3EE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STD-17-73</w:t>
      </w:r>
      <w:r>
        <w:tab/>
      </w:r>
      <w:r>
        <w:tab/>
        <w:t>BOX BRIDGE, 2 BARRELS AT 8’, CLEAR HTS. 6’ - 8</w:t>
      </w:r>
      <w:proofErr w:type="gramStart"/>
      <w:r>
        <w:t xml:space="preserve">’,   </w:t>
      </w:r>
      <w:proofErr w:type="gramEnd"/>
      <w:r>
        <w:t xml:space="preserve">     0 - 60’ FILL</w:t>
      </w:r>
    </w:p>
    <w:p w14:paraId="7C3B5F77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STD-17-74</w:t>
      </w:r>
      <w:r>
        <w:tab/>
      </w:r>
      <w:r>
        <w:tab/>
        <w:t>BOX BRIDGE, 2 BARRELS AT 10’, CLEAR HTS. 4’ - 6</w:t>
      </w:r>
      <w:proofErr w:type="gramStart"/>
      <w:r>
        <w:t xml:space="preserve">’,   </w:t>
      </w:r>
      <w:proofErr w:type="gramEnd"/>
      <w:r>
        <w:t xml:space="preserve">    0 - 60’ FILL</w:t>
      </w:r>
    </w:p>
    <w:p w14:paraId="0CCA464E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STD-17-75</w:t>
      </w:r>
      <w:r>
        <w:tab/>
      </w:r>
      <w:r>
        <w:tab/>
        <w:t>BOX BRIDGE, 2 BARRELS AT 10’, CLEAR HTS. 7’ - 10</w:t>
      </w:r>
      <w:proofErr w:type="gramStart"/>
      <w:r>
        <w:t xml:space="preserve">’,   </w:t>
      </w:r>
      <w:proofErr w:type="gramEnd"/>
      <w:r>
        <w:t xml:space="preserve">  0 - 60’ FILL</w:t>
      </w:r>
    </w:p>
    <w:p w14:paraId="46F7CB5E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STD-17-76</w:t>
      </w:r>
      <w:r>
        <w:tab/>
      </w:r>
      <w:r>
        <w:tab/>
        <w:t>BOX BRIDGE, 2 BARRELS AT 12’, CLEAR HTS. 4’ - 6</w:t>
      </w:r>
      <w:proofErr w:type="gramStart"/>
      <w:r>
        <w:t xml:space="preserve">’,   </w:t>
      </w:r>
      <w:proofErr w:type="gramEnd"/>
      <w:r>
        <w:t xml:space="preserve">   0 - 60’ FILL</w:t>
      </w:r>
    </w:p>
    <w:p w14:paraId="2B41B55C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lastRenderedPageBreak/>
        <w:t>STD-17-77</w:t>
      </w:r>
      <w:r>
        <w:tab/>
      </w:r>
      <w:r>
        <w:tab/>
        <w:t>BOX BRIDGE, 2 BARRELS AT 12’, CLEAR HTS. 7’ - 9</w:t>
      </w:r>
      <w:proofErr w:type="gramStart"/>
      <w:r>
        <w:t xml:space="preserve">’,   </w:t>
      </w:r>
      <w:proofErr w:type="gramEnd"/>
      <w:r>
        <w:t xml:space="preserve">   0 - 60’ FILL</w:t>
      </w:r>
    </w:p>
    <w:p w14:paraId="12D74698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STD-17-78</w:t>
      </w:r>
      <w:r>
        <w:tab/>
      </w:r>
      <w:r>
        <w:tab/>
        <w:t>BOX BRIDGE, 2 BARRELS AT 12’, CLEAR HTS. 10’ - 12</w:t>
      </w:r>
      <w:proofErr w:type="gramStart"/>
      <w:r>
        <w:t xml:space="preserve">’,   </w:t>
      </w:r>
      <w:proofErr w:type="gramEnd"/>
      <w:r>
        <w:t>0 - 60’ FILL</w:t>
      </w:r>
    </w:p>
    <w:p w14:paraId="67BBE339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STD-17-79</w:t>
      </w:r>
      <w:r>
        <w:tab/>
      </w:r>
      <w:r>
        <w:tab/>
        <w:t>BOX BRIDGE, 2 BARRELS AT 14’, CLEAR HTS. 5’ - 7</w:t>
      </w:r>
      <w:proofErr w:type="gramStart"/>
      <w:r>
        <w:t xml:space="preserve">’,   </w:t>
      </w:r>
      <w:proofErr w:type="gramEnd"/>
      <w:r>
        <w:t xml:space="preserve">   0 - 60’ FILL</w:t>
      </w:r>
    </w:p>
    <w:p w14:paraId="2E08EFC7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STD-17-80</w:t>
      </w:r>
      <w:r>
        <w:tab/>
      </w:r>
      <w:r>
        <w:tab/>
        <w:t>BOX BRIDGE, 2 BARRELS AT 14’, CLEAR HTS. 8’ - 11</w:t>
      </w:r>
      <w:proofErr w:type="gramStart"/>
      <w:r>
        <w:t xml:space="preserve">’,   </w:t>
      </w:r>
      <w:proofErr w:type="gramEnd"/>
      <w:r>
        <w:t xml:space="preserve"> 0 - 60’ FILL</w:t>
      </w:r>
    </w:p>
    <w:p w14:paraId="27E3789D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STD-17-81</w:t>
      </w:r>
      <w:r>
        <w:tab/>
      </w:r>
      <w:r>
        <w:tab/>
        <w:t>BOX BRIDGE, 2 BARRELS AT 14’, CLEAR HTS. 12’ - 14</w:t>
      </w:r>
      <w:proofErr w:type="gramStart"/>
      <w:r>
        <w:t>’,  0</w:t>
      </w:r>
      <w:proofErr w:type="gramEnd"/>
      <w:r>
        <w:t xml:space="preserve"> - 60’ FILL</w:t>
      </w:r>
    </w:p>
    <w:p w14:paraId="5C96F846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STD-17-82</w:t>
      </w:r>
      <w:r>
        <w:tab/>
      </w:r>
      <w:r>
        <w:tab/>
        <w:t>BOX BRIDGE, 2 BARRELS AT 16’, CLEAR HTS. 6’ - 8</w:t>
      </w:r>
      <w:proofErr w:type="gramStart"/>
      <w:r>
        <w:t xml:space="preserve">’,   </w:t>
      </w:r>
      <w:proofErr w:type="gramEnd"/>
      <w:r>
        <w:t xml:space="preserve">   0 - 60’ FILL</w:t>
      </w:r>
    </w:p>
    <w:p w14:paraId="26BF7C15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STD-17-83</w:t>
      </w:r>
      <w:r>
        <w:tab/>
      </w:r>
      <w:r>
        <w:tab/>
        <w:t>BOX BRIDGE, 2 BARRELS AT 16’, CLEAR HTS. 9’ - 12</w:t>
      </w:r>
      <w:proofErr w:type="gramStart"/>
      <w:r>
        <w:t xml:space="preserve">’,   </w:t>
      </w:r>
      <w:proofErr w:type="gramEnd"/>
      <w:r>
        <w:t xml:space="preserve"> 0 - 60’ FILL</w:t>
      </w:r>
    </w:p>
    <w:p w14:paraId="1B0805A0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STD-17-84</w:t>
      </w:r>
      <w:r>
        <w:tab/>
      </w:r>
      <w:r>
        <w:tab/>
        <w:t>BOX BRIDGE, 2 BARRELS AT 16’, CLEAR HTS. 13’ - 16</w:t>
      </w:r>
      <w:proofErr w:type="gramStart"/>
      <w:r>
        <w:t>’,  0</w:t>
      </w:r>
      <w:proofErr w:type="gramEnd"/>
      <w:r>
        <w:t xml:space="preserve"> - 60’ FILL</w:t>
      </w:r>
    </w:p>
    <w:p w14:paraId="1DCC965B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STD-17-85</w:t>
      </w:r>
      <w:r>
        <w:tab/>
      </w:r>
      <w:r>
        <w:tab/>
        <w:t>BOX BRIDGE, 2 BARRELS AT 18’, CLEAR HTS. 6’ - 8</w:t>
      </w:r>
      <w:proofErr w:type="gramStart"/>
      <w:r>
        <w:t xml:space="preserve">’,   </w:t>
      </w:r>
      <w:proofErr w:type="gramEnd"/>
      <w:r>
        <w:t xml:space="preserve">   0 - 60’ FILL</w:t>
      </w:r>
    </w:p>
    <w:p w14:paraId="4CB0E29F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STD-17-86</w:t>
      </w:r>
      <w:r>
        <w:tab/>
      </w:r>
      <w:r>
        <w:tab/>
        <w:t>BOX BRIDGE, 2 BARRELS AT 18’, CLEAR HTS. 9’ - 11</w:t>
      </w:r>
      <w:proofErr w:type="gramStart"/>
      <w:r>
        <w:t xml:space="preserve">’,   </w:t>
      </w:r>
      <w:proofErr w:type="gramEnd"/>
      <w:r>
        <w:t xml:space="preserve"> 0 - 60’ FILL</w:t>
      </w:r>
    </w:p>
    <w:p w14:paraId="38F2C521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STD-17-87</w:t>
      </w:r>
      <w:r>
        <w:tab/>
      </w:r>
      <w:r>
        <w:tab/>
        <w:t>BOX BRIDGE, 2 BARRELS AT 18’, CLEAR HTS. 12’ - 14</w:t>
      </w:r>
      <w:proofErr w:type="gramStart"/>
      <w:r>
        <w:t>’,  0</w:t>
      </w:r>
      <w:proofErr w:type="gramEnd"/>
      <w:r>
        <w:t xml:space="preserve"> - 60’ FILL</w:t>
      </w:r>
    </w:p>
    <w:p w14:paraId="548154E2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STD-17-88</w:t>
      </w:r>
      <w:r>
        <w:tab/>
      </w:r>
      <w:r>
        <w:tab/>
        <w:t>BOX BRIDGE, 2 BARRELS AT 18’, CLEAR HTS. 15’ - 18</w:t>
      </w:r>
      <w:proofErr w:type="gramStart"/>
      <w:r>
        <w:t>’,  0</w:t>
      </w:r>
      <w:proofErr w:type="gramEnd"/>
      <w:r>
        <w:t xml:space="preserve"> - 60’ FILL</w:t>
      </w:r>
    </w:p>
    <w:p w14:paraId="00A25066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STD-17-91</w:t>
      </w:r>
      <w:r>
        <w:tab/>
      </w:r>
      <w:r>
        <w:tab/>
        <w:t xml:space="preserve">BOX BRIDGE, 3 BARRELS AT 6’, CLEAR HTS. 3’ - 6’, 0 - 60’ </w:t>
      </w:r>
      <w:proofErr w:type="gramStart"/>
      <w:r>
        <w:t>FILL</w:t>
      </w:r>
      <w:proofErr w:type="gramEnd"/>
    </w:p>
    <w:p w14:paraId="6DF31AEA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STD-17-92</w:t>
      </w:r>
      <w:r>
        <w:tab/>
      </w:r>
      <w:r>
        <w:tab/>
        <w:t xml:space="preserve">BOX BRIDGE, 3 BARRELS AT 8’, CLEAR HTS. 3’ - 5’, 0 - 60’ </w:t>
      </w:r>
      <w:proofErr w:type="gramStart"/>
      <w:r>
        <w:t>FILL</w:t>
      </w:r>
      <w:proofErr w:type="gramEnd"/>
    </w:p>
    <w:p w14:paraId="225C7640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STD-17-93</w:t>
      </w:r>
      <w:r>
        <w:tab/>
      </w:r>
      <w:r>
        <w:tab/>
        <w:t>BOX BRIDGE, 3 BARRELS AT 8’, CLEAR HTS. 6’ - 8</w:t>
      </w:r>
      <w:proofErr w:type="gramStart"/>
      <w:r>
        <w:t xml:space="preserve">’,   </w:t>
      </w:r>
      <w:proofErr w:type="gramEnd"/>
      <w:r>
        <w:t xml:space="preserve">     0 - 60’ FILL</w:t>
      </w:r>
    </w:p>
    <w:p w14:paraId="50314233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STD-17-94</w:t>
      </w:r>
      <w:r>
        <w:tab/>
      </w:r>
      <w:r>
        <w:tab/>
        <w:t>BOX BRIDGE, 3 BARRELS AT 10’, CLEAR HTS. 4’ - 6</w:t>
      </w:r>
      <w:proofErr w:type="gramStart"/>
      <w:r>
        <w:t xml:space="preserve">’,   </w:t>
      </w:r>
      <w:proofErr w:type="gramEnd"/>
      <w:r>
        <w:t xml:space="preserve">   0 - 60’ FILL</w:t>
      </w:r>
    </w:p>
    <w:p w14:paraId="0CC58D46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STD-17-95</w:t>
      </w:r>
      <w:r>
        <w:tab/>
      </w:r>
      <w:r>
        <w:tab/>
        <w:t>BOX BRIDGE, 3 BARRELS AT 10’, CLEAR HTS. 7’ - 10</w:t>
      </w:r>
      <w:proofErr w:type="gramStart"/>
      <w:r>
        <w:t xml:space="preserve">’,   </w:t>
      </w:r>
      <w:proofErr w:type="gramEnd"/>
      <w:r>
        <w:t xml:space="preserve"> 0 - 60’ FILL</w:t>
      </w:r>
    </w:p>
    <w:p w14:paraId="11C97BBE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STD-17-96</w:t>
      </w:r>
      <w:r>
        <w:tab/>
      </w:r>
      <w:r>
        <w:tab/>
        <w:t>BOX BRIDGE, 3 BARRELS AT 12’, CLEAR HTS. 4’ - 6</w:t>
      </w:r>
      <w:proofErr w:type="gramStart"/>
      <w:r>
        <w:t xml:space="preserve">’,   </w:t>
      </w:r>
      <w:proofErr w:type="gramEnd"/>
      <w:r>
        <w:t xml:space="preserve">   0 - 60’ FILL</w:t>
      </w:r>
    </w:p>
    <w:p w14:paraId="799CDC2C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STD-17-97</w:t>
      </w:r>
      <w:r>
        <w:tab/>
      </w:r>
      <w:r>
        <w:tab/>
        <w:t>BOX BRIDGE, 3 BARRELS AT 12’, CLEAR HTS. 7’ - 9</w:t>
      </w:r>
      <w:proofErr w:type="gramStart"/>
      <w:r>
        <w:t xml:space="preserve">’,   </w:t>
      </w:r>
      <w:proofErr w:type="gramEnd"/>
      <w:r>
        <w:t xml:space="preserve">   0 - 60’ FILL</w:t>
      </w:r>
    </w:p>
    <w:p w14:paraId="11B76E03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STD-17-98</w:t>
      </w:r>
      <w:r>
        <w:tab/>
      </w:r>
      <w:r>
        <w:tab/>
        <w:t>BOX BRIDGE, 3 BARRELS AT 12’, CLEAR HTS. 10’ - 12</w:t>
      </w:r>
      <w:proofErr w:type="gramStart"/>
      <w:r>
        <w:t>’,  0</w:t>
      </w:r>
      <w:proofErr w:type="gramEnd"/>
      <w:r>
        <w:t xml:space="preserve"> - 60’ FILL</w:t>
      </w:r>
    </w:p>
    <w:p w14:paraId="45041D77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STD-17-99</w:t>
      </w:r>
      <w:r>
        <w:tab/>
      </w:r>
      <w:r>
        <w:tab/>
        <w:t>BOX BRIDGE, 3 BARRELS AT 14’, CLEAR HTS. 5’ - 7</w:t>
      </w:r>
      <w:proofErr w:type="gramStart"/>
      <w:r>
        <w:t xml:space="preserve">’,   </w:t>
      </w:r>
      <w:proofErr w:type="gramEnd"/>
      <w:r>
        <w:t xml:space="preserve">   0 - 60’ FILL</w:t>
      </w:r>
    </w:p>
    <w:p w14:paraId="49EB36CC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STD-17-100</w:t>
      </w:r>
      <w:r>
        <w:tab/>
      </w:r>
      <w:r>
        <w:tab/>
        <w:t>BOX BRIDGE, 3 BARRELS AT 14’, CLEAR HTS. 8’ - 11</w:t>
      </w:r>
      <w:proofErr w:type="gramStart"/>
      <w:r>
        <w:t xml:space="preserve">’,   </w:t>
      </w:r>
      <w:proofErr w:type="gramEnd"/>
      <w:r>
        <w:t xml:space="preserve"> 0 - 60’ FILL</w:t>
      </w:r>
    </w:p>
    <w:p w14:paraId="5FA1FE68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STD-17-101</w:t>
      </w:r>
      <w:r>
        <w:tab/>
      </w:r>
      <w:r>
        <w:tab/>
        <w:t>BOX BRIDGE, 3 BARRELS AT 14’, CLEAR HTS. 12’ - 14</w:t>
      </w:r>
      <w:proofErr w:type="gramStart"/>
      <w:r>
        <w:t>’,  0</w:t>
      </w:r>
      <w:proofErr w:type="gramEnd"/>
      <w:r>
        <w:t xml:space="preserve"> - 60’ FILL</w:t>
      </w:r>
    </w:p>
    <w:p w14:paraId="64A9D4DD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STD-17-102</w:t>
      </w:r>
      <w:r>
        <w:tab/>
      </w:r>
      <w:r>
        <w:tab/>
        <w:t>BOX BRIDGE, 3 BARRELS AT 16’, CLEAR HTS. 6’ - 8</w:t>
      </w:r>
      <w:proofErr w:type="gramStart"/>
      <w:r>
        <w:t xml:space="preserve">’,   </w:t>
      </w:r>
      <w:proofErr w:type="gramEnd"/>
      <w:r>
        <w:t xml:space="preserve">   0 - 60’ FILL</w:t>
      </w:r>
    </w:p>
    <w:p w14:paraId="62581081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STD-17-103</w:t>
      </w:r>
      <w:r>
        <w:tab/>
      </w:r>
      <w:r>
        <w:tab/>
        <w:t>BOX BRIDGE, 3 BARRELS AT 16’, CLEAR HTS. 9’ - 12</w:t>
      </w:r>
      <w:proofErr w:type="gramStart"/>
      <w:r>
        <w:t xml:space="preserve">’,   </w:t>
      </w:r>
      <w:proofErr w:type="gramEnd"/>
      <w:r>
        <w:t xml:space="preserve"> 0 - 60’ FILL</w:t>
      </w:r>
    </w:p>
    <w:p w14:paraId="677E061E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STD-17-104</w:t>
      </w:r>
      <w:r>
        <w:tab/>
      </w:r>
      <w:r>
        <w:tab/>
        <w:t>BOX BRIDGE, 3 BARRELS AT 16’, CLEAR HTS. 13’ - 16</w:t>
      </w:r>
      <w:proofErr w:type="gramStart"/>
      <w:r>
        <w:t>’,  0</w:t>
      </w:r>
      <w:proofErr w:type="gramEnd"/>
      <w:r>
        <w:t xml:space="preserve"> - 60’ FILL</w:t>
      </w:r>
    </w:p>
    <w:p w14:paraId="68BDA442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STD-17-105</w:t>
      </w:r>
      <w:r>
        <w:tab/>
      </w:r>
      <w:r>
        <w:tab/>
        <w:t>BOX BRIDGE, 3 BARRELS AT 18’, CLEAR HTS. 6’ - 8</w:t>
      </w:r>
      <w:proofErr w:type="gramStart"/>
      <w:r>
        <w:t xml:space="preserve">’,   </w:t>
      </w:r>
      <w:proofErr w:type="gramEnd"/>
      <w:r>
        <w:t xml:space="preserve">   0 - 60’ FILL</w:t>
      </w:r>
    </w:p>
    <w:p w14:paraId="4E535F61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STD-17-106</w:t>
      </w:r>
      <w:r>
        <w:tab/>
      </w:r>
      <w:r>
        <w:tab/>
        <w:t>BOX BRIDGE, 3 BARRELS AT 18’, CLEAR HTS. 9’ - 11</w:t>
      </w:r>
      <w:proofErr w:type="gramStart"/>
      <w:r>
        <w:t xml:space="preserve">’,   </w:t>
      </w:r>
      <w:proofErr w:type="gramEnd"/>
      <w:r>
        <w:t xml:space="preserve"> 0 - 60’ FILL</w:t>
      </w:r>
    </w:p>
    <w:p w14:paraId="6F7ED930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STD-17-107</w:t>
      </w:r>
      <w:r>
        <w:tab/>
      </w:r>
      <w:r>
        <w:tab/>
        <w:t>BOX BRIDGE, 3 BARRELS AT 18’, CLEAR HTS. 12’ - 14</w:t>
      </w:r>
      <w:proofErr w:type="gramStart"/>
      <w:r>
        <w:t>’,  0</w:t>
      </w:r>
      <w:proofErr w:type="gramEnd"/>
      <w:r>
        <w:t xml:space="preserve"> - 60’ FILL</w:t>
      </w:r>
    </w:p>
    <w:p w14:paraId="705EF52E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STD-17-108</w:t>
      </w:r>
      <w:r>
        <w:tab/>
      </w:r>
      <w:r>
        <w:tab/>
        <w:t>BOX BRIDGE, 3 BARRELS AT 18’, CLEAR HTS. 15’ - 18</w:t>
      </w:r>
      <w:proofErr w:type="gramStart"/>
      <w:r>
        <w:t xml:space="preserve">’,   </w:t>
      </w:r>
      <w:proofErr w:type="gramEnd"/>
      <w:r>
        <w:t>0 - 60’ FILL</w:t>
      </w:r>
    </w:p>
    <w:p w14:paraId="05F0D189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STD-17-111</w:t>
      </w:r>
      <w:r>
        <w:tab/>
      </w:r>
      <w:r>
        <w:tab/>
        <w:t>SLAB BRIDGE, 1 BARREL AT 6’, CLEAR HTS. 3’ - 6</w:t>
      </w:r>
      <w:proofErr w:type="gramStart"/>
      <w:r>
        <w:t xml:space="preserve">’,   </w:t>
      </w:r>
      <w:proofErr w:type="gramEnd"/>
      <w:r>
        <w:t xml:space="preserve">       0 - 60’ FILL</w:t>
      </w:r>
    </w:p>
    <w:p w14:paraId="02A336EF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STD-17-112</w:t>
      </w:r>
      <w:r>
        <w:tab/>
      </w:r>
      <w:r>
        <w:tab/>
        <w:t>SLAB BRIDGE, 1 BARREL AT 8’, CLEAR HTS. 3’ - 5</w:t>
      </w:r>
      <w:proofErr w:type="gramStart"/>
      <w:r>
        <w:t xml:space="preserve">’,   </w:t>
      </w:r>
      <w:proofErr w:type="gramEnd"/>
      <w:r>
        <w:t xml:space="preserve">      0 - 60’ FILL</w:t>
      </w:r>
    </w:p>
    <w:p w14:paraId="4A7F3136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STD-17-113</w:t>
      </w:r>
      <w:r>
        <w:tab/>
      </w:r>
      <w:r>
        <w:tab/>
        <w:t>SLAB BRIDGE, 1 BARREL AT 8’, CLEAR HTS. 6’ - 8</w:t>
      </w:r>
      <w:proofErr w:type="gramStart"/>
      <w:r>
        <w:t xml:space="preserve">’,   </w:t>
      </w:r>
      <w:proofErr w:type="gramEnd"/>
      <w:r>
        <w:t xml:space="preserve">      0 - 60’ FILL</w:t>
      </w:r>
    </w:p>
    <w:p w14:paraId="0C8FBBEA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STD-17-114</w:t>
      </w:r>
      <w:r>
        <w:tab/>
      </w:r>
      <w:r>
        <w:tab/>
        <w:t>SLAB BRIDGE, 1 BARREL AT 10’, CLEAR HTS. 4’ - 6</w:t>
      </w:r>
      <w:proofErr w:type="gramStart"/>
      <w:r>
        <w:t xml:space="preserve">’,   </w:t>
      </w:r>
      <w:proofErr w:type="gramEnd"/>
      <w:r>
        <w:t xml:space="preserve">    0 - 60’ FILL</w:t>
      </w:r>
    </w:p>
    <w:p w14:paraId="0128BB94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STD-17-115</w:t>
      </w:r>
      <w:r>
        <w:tab/>
      </w:r>
      <w:r>
        <w:tab/>
        <w:t>SLAB BRIDGE, 1 BARREL AT 10’, CLEAR HTS. 7’ - 10</w:t>
      </w:r>
      <w:proofErr w:type="gramStart"/>
      <w:r>
        <w:t xml:space="preserve">’,   </w:t>
      </w:r>
      <w:proofErr w:type="gramEnd"/>
      <w:r>
        <w:t xml:space="preserve">  0 - 60’ FILL</w:t>
      </w:r>
    </w:p>
    <w:p w14:paraId="12B0DFC1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STD-17-116</w:t>
      </w:r>
      <w:r>
        <w:tab/>
      </w:r>
      <w:r>
        <w:tab/>
        <w:t>SLAB BRIDGE, 1 BARREL AT 12’, CLEAR HTS. 4’ - 6</w:t>
      </w:r>
      <w:proofErr w:type="gramStart"/>
      <w:r>
        <w:t xml:space="preserve">’,   </w:t>
      </w:r>
      <w:proofErr w:type="gramEnd"/>
      <w:r>
        <w:t xml:space="preserve">    0 - 60’ FILL</w:t>
      </w:r>
    </w:p>
    <w:p w14:paraId="2684B16E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STD-17-117</w:t>
      </w:r>
      <w:r>
        <w:tab/>
      </w:r>
      <w:r>
        <w:tab/>
        <w:t>SLAB BRIDGE, 1 BARREL AT 12’, CLEAR HTS. 7’ - 9</w:t>
      </w:r>
      <w:proofErr w:type="gramStart"/>
      <w:r>
        <w:t xml:space="preserve">’,   </w:t>
      </w:r>
      <w:proofErr w:type="gramEnd"/>
      <w:r>
        <w:t xml:space="preserve">    0 - 60’ FILL</w:t>
      </w:r>
    </w:p>
    <w:p w14:paraId="4B977E6C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STD-17-118</w:t>
      </w:r>
      <w:r>
        <w:tab/>
      </w:r>
      <w:r>
        <w:tab/>
        <w:t>SLAB BRIDGE, 1 BARREL AT 12’, CLEAR HTS. 10’ - 12</w:t>
      </w:r>
      <w:proofErr w:type="gramStart"/>
      <w:r>
        <w:t xml:space="preserve">’,   </w:t>
      </w:r>
      <w:proofErr w:type="gramEnd"/>
      <w:r>
        <w:t>0 - 60’ FILL</w:t>
      </w:r>
    </w:p>
    <w:p w14:paraId="0DD9D2F0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STD-17-119</w:t>
      </w:r>
      <w:r>
        <w:tab/>
      </w:r>
      <w:r>
        <w:tab/>
        <w:t>SLAB BRIDGE, 1 BARREL AT 14’, CLEAR HTS. 5’ - 7</w:t>
      </w:r>
      <w:proofErr w:type="gramStart"/>
      <w:r>
        <w:t xml:space="preserve">’,   </w:t>
      </w:r>
      <w:proofErr w:type="gramEnd"/>
      <w:r>
        <w:t xml:space="preserve">    0 - 60’ FILL</w:t>
      </w:r>
    </w:p>
    <w:p w14:paraId="787DE6F3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STD-17-120</w:t>
      </w:r>
      <w:r>
        <w:tab/>
      </w:r>
      <w:r>
        <w:tab/>
        <w:t>SLAB BRIDGE, 1 BARREL AT 14’, CLEAR HTS. 8’ - 11</w:t>
      </w:r>
      <w:proofErr w:type="gramStart"/>
      <w:r>
        <w:t xml:space="preserve">’,   </w:t>
      </w:r>
      <w:proofErr w:type="gramEnd"/>
      <w:r>
        <w:t xml:space="preserve">  0 - 60’ FILL</w:t>
      </w:r>
    </w:p>
    <w:p w14:paraId="1111E719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STD-17-121</w:t>
      </w:r>
      <w:r>
        <w:tab/>
      </w:r>
      <w:r>
        <w:tab/>
        <w:t>SLAB BRIDGE, 1 BARREL AT 14’, CLEAR HTS. 12’ - 14</w:t>
      </w:r>
      <w:proofErr w:type="gramStart"/>
      <w:r>
        <w:t xml:space="preserve">’,   </w:t>
      </w:r>
      <w:proofErr w:type="gramEnd"/>
      <w:r>
        <w:t>0 - 60’ FILL</w:t>
      </w:r>
    </w:p>
    <w:p w14:paraId="76DB766E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STD-17-122</w:t>
      </w:r>
      <w:r>
        <w:tab/>
      </w:r>
      <w:r>
        <w:tab/>
        <w:t>SLAB BRIDGE, 1 BARREL AT 16’, CLEAR HTS. 6’ - 8</w:t>
      </w:r>
      <w:proofErr w:type="gramStart"/>
      <w:r>
        <w:t xml:space="preserve">’,   </w:t>
      </w:r>
      <w:proofErr w:type="gramEnd"/>
      <w:r>
        <w:t xml:space="preserve">    0 - 60’ FILL</w:t>
      </w:r>
    </w:p>
    <w:p w14:paraId="5C5B5DAF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STD-17-123</w:t>
      </w:r>
      <w:r>
        <w:tab/>
      </w:r>
      <w:r>
        <w:tab/>
        <w:t>SLAB BRIDGE, 1 BARREL AT 16’, CLEAR HTS. 9’ - 12</w:t>
      </w:r>
      <w:proofErr w:type="gramStart"/>
      <w:r>
        <w:t xml:space="preserve">’,   </w:t>
      </w:r>
      <w:proofErr w:type="gramEnd"/>
      <w:r>
        <w:t xml:space="preserve">  0 - 60’ FILL</w:t>
      </w:r>
    </w:p>
    <w:p w14:paraId="3825E901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STD-17-124</w:t>
      </w:r>
      <w:r>
        <w:tab/>
      </w:r>
      <w:r>
        <w:tab/>
        <w:t>SLAB BRIDGE, 1 BARREL AT 16’, CLEAR HTS. 13’ - 16</w:t>
      </w:r>
      <w:proofErr w:type="gramStart"/>
      <w:r>
        <w:t xml:space="preserve">’,   </w:t>
      </w:r>
      <w:proofErr w:type="gramEnd"/>
      <w:r>
        <w:t>0 - 60’ FILL</w:t>
      </w:r>
    </w:p>
    <w:p w14:paraId="21688A75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STD-17-125</w:t>
      </w:r>
      <w:r>
        <w:tab/>
      </w:r>
      <w:r>
        <w:tab/>
        <w:t>SLAB BRIDGE, 1 BARREL AT 18’, CLEAR HTS. 6’ - 8</w:t>
      </w:r>
      <w:proofErr w:type="gramStart"/>
      <w:r>
        <w:t xml:space="preserve">’,   </w:t>
      </w:r>
      <w:proofErr w:type="gramEnd"/>
      <w:r>
        <w:t xml:space="preserve">    0 - 60’ FILL</w:t>
      </w:r>
    </w:p>
    <w:p w14:paraId="42945BBB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STD-17-126</w:t>
      </w:r>
      <w:r>
        <w:tab/>
      </w:r>
      <w:r>
        <w:tab/>
        <w:t>SLAB BRIDGE, 1 BARREL AT 18’, CLEAR HTS. 9’ - 11</w:t>
      </w:r>
      <w:proofErr w:type="gramStart"/>
      <w:r>
        <w:t xml:space="preserve">’,   </w:t>
      </w:r>
      <w:proofErr w:type="gramEnd"/>
      <w:r>
        <w:t xml:space="preserve">  0 - 60’ FILL</w:t>
      </w:r>
    </w:p>
    <w:p w14:paraId="508FFBBC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STD-17-127</w:t>
      </w:r>
      <w:r>
        <w:tab/>
      </w:r>
      <w:r>
        <w:tab/>
        <w:t>SLAB BRIDGE, 1 BARREL AT 18’, CLEAR HTS. 12’ - 14</w:t>
      </w:r>
      <w:proofErr w:type="gramStart"/>
      <w:r>
        <w:t xml:space="preserve">’,   </w:t>
      </w:r>
      <w:proofErr w:type="gramEnd"/>
      <w:r>
        <w:t xml:space="preserve"> 0 - 60’ FILL</w:t>
      </w:r>
    </w:p>
    <w:p w14:paraId="3EB93D3B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STD-17-128</w:t>
      </w:r>
      <w:r>
        <w:tab/>
      </w:r>
      <w:r>
        <w:tab/>
        <w:t>SLAB BRIDGE, 1 BARREL AT 18’, CLEAR HTS. 15’ - 18</w:t>
      </w:r>
      <w:proofErr w:type="gramStart"/>
      <w:r>
        <w:t xml:space="preserve">’,   </w:t>
      </w:r>
      <w:proofErr w:type="gramEnd"/>
      <w:r>
        <w:t>0 - 60’ FILL</w:t>
      </w:r>
    </w:p>
    <w:p w14:paraId="636EC36B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STD-17-131</w:t>
      </w:r>
      <w:r>
        <w:tab/>
      </w:r>
      <w:r>
        <w:tab/>
        <w:t>SLAB BRIDGE, 2 BARRELS AT 6’, CLEAR HTS. 3’ - 6</w:t>
      </w:r>
      <w:proofErr w:type="gramStart"/>
      <w:r>
        <w:t xml:space="preserve">’,   </w:t>
      </w:r>
      <w:proofErr w:type="gramEnd"/>
      <w:r>
        <w:t xml:space="preserve">    0 - 60’ FILL</w:t>
      </w:r>
    </w:p>
    <w:p w14:paraId="2B4BC88C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STD-17-132</w:t>
      </w:r>
      <w:r>
        <w:tab/>
      </w:r>
      <w:r>
        <w:tab/>
        <w:t>SLAB BRIDGE, 2 BARRELS AT 8’, CLEAR HTS. 3’ - 5</w:t>
      </w:r>
      <w:proofErr w:type="gramStart"/>
      <w:r>
        <w:t xml:space="preserve">’,   </w:t>
      </w:r>
      <w:proofErr w:type="gramEnd"/>
      <w:r>
        <w:t xml:space="preserve">    0 - 60’ FILL</w:t>
      </w:r>
    </w:p>
    <w:p w14:paraId="1559732F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STD-17-133</w:t>
      </w:r>
      <w:r>
        <w:tab/>
      </w:r>
      <w:r>
        <w:tab/>
        <w:t>SLAB BRIDGE, 2 BARRELS AT 8’, CLEAR HTS. 6’ - 8</w:t>
      </w:r>
      <w:proofErr w:type="gramStart"/>
      <w:r>
        <w:t xml:space="preserve">’,   </w:t>
      </w:r>
      <w:proofErr w:type="gramEnd"/>
      <w:r>
        <w:t xml:space="preserve">    0 - 60’ FILL</w:t>
      </w:r>
    </w:p>
    <w:p w14:paraId="23A4A120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STD-17-134</w:t>
      </w:r>
      <w:r>
        <w:tab/>
      </w:r>
      <w:r>
        <w:tab/>
        <w:t>SLAB BRIDGE, 2 BARRELS AT 10’, CLEAR HTS. 4’ - 6</w:t>
      </w:r>
      <w:proofErr w:type="gramStart"/>
      <w:r>
        <w:t xml:space="preserve">’,   </w:t>
      </w:r>
      <w:proofErr w:type="gramEnd"/>
      <w:r>
        <w:t xml:space="preserve">  0 - 60’ FILL</w:t>
      </w:r>
    </w:p>
    <w:p w14:paraId="7DC6144D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STD-17-135</w:t>
      </w:r>
      <w:r>
        <w:tab/>
      </w:r>
      <w:r>
        <w:tab/>
        <w:t>SLAB BRIDGE, 2 BARRELS AT 10’, CLEAR HTS. 7’ - 10</w:t>
      </w:r>
      <w:proofErr w:type="gramStart"/>
      <w:r>
        <w:t xml:space="preserve">’,   </w:t>
      </w:r>
      <w:proofErr w:type="gramEnd"/>
      <w:r>
        <w:t>0 - 60’ FILL</w:t>
      </w:r>
    </w:p>
    <w:p w14:paraId="3305B959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STD-17-136</w:t>
      </w:r>
      <w:r>
        <w:tab/>
      </w:r>
      <w:r>
        <w:tab/>
        <w:t>SLAB BRIDGE, 2 BARRELS AT 12’, CLEAR HTS. 4’ - 6</w:t>
      </w:r>
      <w:proofErr w:type="gramStart"/>
      <w:r>
        <w:t xml:space="preserve">’,   </w:t>
      </w:r>
      <w:proofErr w:type="gramEnd"/>
      <w:r>
        <w:t xml:space="preserve">  0 - 60’ FILL</w:t>
      </w:r>
    </w:p>
    <w:p w14:paraId="7DA44A0B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STD-17-137</w:t>
      </w:r>
      <w:r>
        <w:tab/>
      </w:r>
      <w:r>
        <w:tab/>
        <w:t>SLAB BRIDGE, 2 BARRELS AT 12’, CLEAR HTS. 7’ - 9</w:t>
      </w:r>
      <w:proofErr w:type="gramStart"/>
      <w:r>
        <w:t xml:space="preserve">’,   </w:t>
      </w:r>
      <w:proofErr w:type="gramEnd"/>
      <w:r>
        <w:t xml:space="preserve">  0 - 60’ FILL</w:t>
      </w:r>
    </w:p>
    <w:p w14:paraId="22B98979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STD-17-138</w:t>
      </w:r>
      <w:r>
        <w:tab/>
      </w:r>
      <w:r>
        <w:tab/>
        <w:t>SLAB BRIDGE, 2 BARRELS AT 12’, CLEAR HTS. 10’ - 12’, 0 - 60’ FILL</w:t>
      </w:r>
    </w:p>
    <w:p w14:paraId="42DBBC00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STD-17-139</w:t>
      </w:r>
      <w:r>
        <w:tab/>
      </w:r>
      <w:r>
        <w:tab/>
        <w:t>SLAB BRIDGE, 2 BARRELS AT 14’, CLEAR HTS. 5’ - 7</w:t>
      </w:r>
      <w:proofErr w:type="gramStart"/>
      <w:r>
        <w:t xml:space="preserve">’,   </w:t>
      </w:r>
      <w:proofErr w:type="gramEnd"/>
      <w:r>
        <w:t xml:space="preserve">  0 - 60’ FILL</w:t>
      </w:r>
    </w:p>
    <w:p w14:paraId="02C82C10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STD-17-140</w:t>
      </w:r>
      <w:r>
        <w:tab/>
      </w:r>
      <w:r>
        <w:tab/>
        <w:t>SLAB BRIDGE, 2 BARRELS AT 14’, CLEAR HTS. 8’ - 11</w:t>
      </w:r>
      <w:proofErr w:type="gramStart"/>
      <w:r>
        <w:t xml:space="preserve">’,   </w:t>
      </w:r>
      <w:proofErr w:type="gramEnd"/>
      <w:r>
        <w:t>0 - 60’ FILL</w:t>
      </w:r>
    </w:p>
    <w:p w14:paraId="544F100B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STD-17-141</w:t>
      </w:r>
      <w:r>
        <w:tab/>
      </w:r>
      <w:r>
        <w:tab/>
        <w:t>SLAB BRIDGE, 2 BARRELS AT 14’, CLEAR HTS. 12’ - 14’, 0 - 60’ FILL</w:t>
      </w:r>
    </w:p>
    <w:p w14:paraId="7827529B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STD-17-142</w:t>
      </w:r>
      <w:r>
        <w:tab/>
      </w:r>
      <w:r>
        <w:tab/>
        <w:t>SLAB BRIDGE, 2 BARRELS AT 16’, CLEAR HTS. 6’ - 8</w:t>
      </w:r>
      <w:proofErr w:type="gramStart"/>
      <w:r>
        <w:t xml:space="preserve">’,   </w:t>
      </w:r>
      <w:proofErr w:type="gramEnd"/>
      <w:r>
        <w:t xml:space="preserve">  0 - 60’ FILL</w:t>
      </w:r>
    </w:p>
    <w:p w14:paraId="179908A2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STD-17-143</w:t>
      </w:r>
      <w:r>
        <w:tab/>
      </w:r>
      <w:r>
        <w:tab/>
        <w:t>SLAB BRIDGE, 2 BARRELS AT 16’, CLEAR HTS. 9’ - 12</w:t>
      </w:r>
      <w:proofErr w:type="gramStart"/>
      <w:r>
        <w:t xml:space="preserve">’,   </w:t>
      </w:r>
      <w:proofErr w:type="gramEnd"/>
      <w:r>
        <w:t>0 - 60’ FILL</w:t>
      </w:r>
    </w:p>
    <w:p w14:paraId="64ED004C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STD-17-144</w:t>
      </w:r>
      <w:r>
        <w:tab/>
      </w:r>
      <w:r>
        <w:tab/>
        <w:t>SLAB BRIDGE, 2 BARRELS AT 16’, CLEAR HTS. 13’ - 16’, 0 - 60’ FILL</w:t>
      </w:r>
    </w:p>
    <w:p w14:paraId="73314E74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STD-17-145</w:t>
      </w:r>
      <w:r>
        <w:tab/>
      </w:r>
      <w:r>
        <w:tab/>
        <w:t>SLAB BRIDGE, 2 BARRELS AT 18’, CLEAR HTS. 6’ - 8</w:t>
      </w:r>
      <w:proofErr w:type="gramStart"/>
      <w:r>
        <w:t xml:space="preserve">’,   </w:t>
      </w:r>
      <w:proofErr w:type="gramEnd"/>
      <w:r>
        <w:t xml:space="preserve">  0 - 60’ FILL</w:t>
      </w:r>
    </w:p>
    <w:p w14:paraId="459BB918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STD-17-146</w:t>
      </w:r>
      <w:r>
        <w:tab/>
      </w:r>
      <w:r>
        <w:tab/>
        <w:t>SLAB BRIDGE, 2 BARRELS AT 18’, CLEAR HTS. 9’ - 11</w:t>
      </w:r>
      <w:proofErr w:type="gramStart"/>
      <w:r>
        <w:t xml:space="preserve">’,   </w:t>
      </w:r>
      <w:proofErr w:type="gramEnd"/>
      <w:r>
        <w:t>0 - 60’ FILL</w:t>
      </w:r>
    </w:p>
    <w:p w14:paraId="0218986D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STD-17-147</w:t>
      </w:r>
      <w:r>
        <w:tab/>
      </w:r>
      <w:r>
        <w:tab/>
        <w:t>SLAB BRIDGE, 2 BARRELS AT 18’, CLEAR HTS. 12’ - 14’, 0 - 60’ FILL</w:t>
      </w:r>
    </w:p>
    <w:p w14:paraId="049C44C0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STD-17-148</w:t>
      </w:r>
      <w:r>
        <w:tab/>
      </w:r>
      <w:r>
        <w:tab/>
        <w:t>SLAB BRIDGE, 2 BARRELS AT 18’, CLEAR HTS. 15’ - 18’, 0 - 60’ FILL</w:t>
      </w:r>
    </w:p>
    <w:p w14:paraId="7A06213D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STD-17-151</w:t>
      </w:r>
      <w:r>
        <w:tab/>
      </w:r>
      <w:r>
        <w:tab/>
        <w:t>SLAB BRIDGE, 3 BARRELS AT 6’, CLEAR HTS. 3’ - 6</w:t>
      </w:r>
      <w:proofErr w:type="gramStart"/>
      <w:r>
        <w:t xml:space="preserve">’,   </w:t>
      </w:r>
      <w:proofErr w:type="gramEnd"/>
      <w:r>
        <w:t xml:space="preserve">    0 - 60’ FILL</w:t>
      </w:r>
    </w:p>
    <w:p w14:paraId="5836076D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STD-17-152</w:t>
      </w:r>
      <w:r>
        <w:tab/>
      </w:r>
      <w:r>
        <w:tab/>
        <w:t>SLAB BRIDGE, 3 BARRELS AT 8’, CLEAR HTS. 3’ - 5</w:t>
      </w:r>
      <w:proofErr w:type="gramStart"/>
      <w:r>
        <w:t xml:space="preserve">’,   </w:t>
      </w:r>
      <w:proofErr w:type="gramEnd"/>
      <w:r>
        <w:t xml:space="preserve">    0 - 60’ FILL</w:t>
      </w:r>
    </w:p>
    <w:p w14:paraId="2BC7CF45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STD-17-153</w:t>
      </w:r>
      <w:r>
        <w:tab/>
      </w:r>
      <w:r>
        <w:tab/>
        <w:t>SLAB BRIDGE, 3 BARRELS AT 8’, CLEAR HTS. 6’ - 8</w:t>
      </w:r>
      <w:proofErr w:type="gramStart"/>
      <w:r>
        <w:t xml:space="preserve">’,   </w:t>
      </w:r>
      <w:proofErr w:type="gramEnd"/>
      <w:r>
        <w:t xml:space="preserve">    0 - 60’ FILL</w:t>
      </w:r>
    </w:p>
    <w:p w14:paraId="2B674869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STD-17-154</w:t>
      </w:r>
      <w:r>
        <w:tab/>
      </w:r>
      <w:r>
        <w:tab/>
        <w:t>SLAB BRIDGE, 3 BARRELS AT 10’, CLEAR HTS. 4’ - 6</w:t>
      </w:r>
      <w:proofErr w:type="gramStart"/>
      <w:r>
        <w:t xml:space="preserve">’,   </w:t>
      </w:r>
      <w:proofErr w:type="gramEnd"/>
      <w:r>
        <w:t xml:space="preserve">  0 - 60’ FILL</w:t>
      </w:r>
    </w:p>
    <w:p w14:paraId="34519C6B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STD-17-155</w:t>
      </w:r>
      <w:r>
        <w:tab/>
      </w:r>
      <w:r>
        <w:tab/>
        <w:t>SLAB BRIDGE, 3 BARRELS AT 10’, CLEAR HTS. 7’ - 10</w:t>
      </w:r>
      <w:proofErr w:type="gramStart"/>
      <w:r>
        <w:t xml:space="preserve">’,   </w:t>
      </w:r>
      <w:proofErr w:type="gramEnd"/>
      <w:r>
        <w:t xml:space="preserve"> 0 - 60’ FILL</w:t>
      </w:r>
    </w:p>
    <w:p w14:paraId="39EA7828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STD-17-156</w:t>
      </w:r>
      <w:r>
        <w:tab/>
      </w:r>
      <w:r>
        <w:tab/>
        <w:t>SLAB BRIDGE, 3 BARRELS AT 12’, CLEAR HTS. 4’ - 6</w:t>
      </w:r>
      <w:proofErr w:type="gramStart"/>
      <w:r>
        <w:t xml:space="preserve">’,   </w:t>
      </w:r>
      <w:proofErr w:type="gramEnd"/>
      <w:r>
        <w:t xml:space="preserve">  0 - 60’ FILL</w:t>
      </w:r>
    </w:p>
    <w:p w14:paraId="731074B7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STD-17-157</w:t>
      </w:r>
      <w:r>
        <w:tab/>
      </w:r>
      <w:r>
        <w:tab/>
        <w:t>SLAB BRIDGE, 3 BARRELS AT 12’, CLEAR HTS. 7’ - 9</w:t>
      </w:r>
      <w:proofErr w:type="gramStart"/>
      <w:r>
        <w:t xml:space="preserve">’,   </w:t>
      </w:r>
      <w:proofErr w:type="gramEnd"/>
      <w:r>
        <w:t xml:space="preserve">  0 - 60’ FILL</w:t>
      </w:r>
    </w:p>
    <w:p w14:paraId="595A76AE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STD-17-158</w:t>
      </w:r>
      <w:r>
        <w:tab/>
      </w:r>
      <w:r>
        <w:tab/>
        <w:t>SLAB BRIDGE, 3 BARRELS AT 12’, CLEAR HTS. 10’ - 12’, 0 - 60’ FILL</w:t>
      </w:r>
    </w:p>
    <w:p w14:paraId="7E87E81E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STD-17-159</w:t>
      </w:r>
      <w:r>
        <w:tab/>
      </w:r>
      <w:r>
        <w:tab/>
        <w:t>SLAB BRIDGE, 3 BARRELS AT 14’, CLEAR HTS. 5’ - 7</w:t>
      </w:r>
      <w:proofErr w:type="gramStart"/>
      <w:r>
        <w:t xml:space="preserve">’,   </w:t>
      </w:r>
      <w:proofErr w:type="gramEnd"/>
      <w:r>
        <w:t xml:space="preserve">  0 - 60’ FILL</w:t>
      </w:r>
    </w:p>
    <w:p w14:paraId="3EE0D137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STD-17-160</w:t>
      </w:r>
      <w:r>
        <w:tab/>
      </w:r>
      <w:r>
        <w:tab/>
        <w:t>SLAB BRIDGE, 3 BARRELS AT 14’, CLEAR HTS. 8’ - 11</w:t>
      </w:r>
      <w:proofErr w:type="gramStart"/>
      <w:r>
        <w:t xml:space="preserve">’,   </w:t>
      </w:r>
      <w:proofErr w:type="gramEnd"/>
      <w:r>
        <w:t xml:space="preserve"> 0 - 60’ FILL</w:t>
      </w:r>
    </w:p>
    <w:p w14:paraId="51C710CF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STD-17-161</w:t>
      </w:r>
      <w:r>
        <w:tab/>
      </w:r>
      <w:r>
        <w:tab/>
        <w:t>SLAB BRIDGE, 3 BARRELS AT 14’, CLEAR HTS. 12’ - 14’, 0 - 60’ FILL</w:t>
      </w:r>
    </w:p>
    <w:p w14:paraId="5CDCA944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STD-17-162</w:t>
      </w:r>
      <w:r>
        <w:tab/>
      </w:r>
      <w:r>
        <w:tab/>
        <w:t>SLAB BRIDGE, 3 BARRELS AT 16’, CLEAR HTS. 6’ - 8</w:t>
      </w:r>
      <w:proofErr w:type="gramStart"/>
      <w:r>
        <w:t xml:space="preserve">’,   </w:t>
      </w:r>
      <w:proofErr w:type="gramEnd"/>
      <w:r>
        <w:t xml:space="preserve">  0 - 60’ FILL</w:t>
      </w:r>
    </w:p>
    <w:p w14:paraId="18568E44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STD-17-163</w:t>
      </w:r>
      <w:r>
        <w:tab/>
      </w:r>
      <w:r>
        <w:tab/>
        <w:t>SLAB BRIDGE, 3 BARRELS AT 16’, CLEAR HTS. 9’ - 12</w:t>
      </w:r>
      <w:proofErr w:type="gramStart"/>
      <w:r>
        <w:t xml:space="preserve">’,   </w:t>
      </w:r>
      <w:proofErr w:type="gramEnd"/>
      <w:r>
        <w:t>0 - 60’ FILL</w:t>
      </w:r>
    </w:p>
    <w:p w14:paraId="4B9C8425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STD-17-164</w:t>
      </w:r>
      <w:r>
        <w:tab/>
      </w:r>
      <w:r>
        <w:tab/>
        <w:t>SLAB BRIDGE, 3 BARRELS AT 16’, CLEAR HTS. 13’ - 16’, 0 - 60’ FILL</w:t>
      </w:r>
    </w:p>
    <w:p w14:paraId="4E86572F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STD-17-165</w:t>
      </w:r>
      <w:r>
        <w:tab/>
      </w:r>
      <w:r>
        <w:tab/>
        <w:t>SLAB BRIDGE, 3 BARRELS AT 18’, CLEAR HTS. 6’ - 8’, 0 - 60’ FILL</w:t>
      </w:r>
    </w:p>
    <w:p w14:paraId="12CB7474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STD-17-166</w:t>
      </w:r>
      <w:r>
        <w:tab/>
      </w:r>
      <w:r>
        <w:tab/>
        <w:t>SLAB BRIDGE, 3 BARRELS AT 18’, CLEAR HTS. 9’ - 11</w:t>
      </w:r>
      <w:proofErr w:type="gramStart"/>
      <w:r>
        <w:t xml:space="preserve">’,   </w:t>
      </w:r>
      <w:proofErr w:type="gramEnd"/>
      <w:r>
        <w:t>0 - 60’ FILL</w:t>
      </w:r>
    </w:p>
    <w:p w14:paraId="223F3978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STD-17-167</w:t>
      </w:r>
      <w:r>
        <w:tab/>
      </w:r>
      <w:r>
        <w:tab/>
        <w:t>SLAB BRIDGE, 3 BARRELS AT 18’, CLEAR HTS. 12’ - 14’, 0 - 60’ FILL</w:t>
      </w:r>
    </w:p>
    <w:p w14:paraId="6E8C7454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STD-17-168</w:t>
      </w:r>
      <w:r>
        <w:tab/>
      </w:r>
      <w:r>
        <w:tab/>
        <w:t>SLAB BRIDGE, 3 BARRELS AT 18’, CLEAR HTS. 15’ - 18’, 0 - 60’ FILL</w:t>
      </w:r>
    </w:p>
    <w:p w14:paraId="1D579C26" w14:textId="77777777" w:rsidR="00255A89" w:rsidRDefault="00255A89" w:rsidP="00255A89">
      <w:pPr>
        <w:keepNext/>
        <w:tabs>
          <w:tab w:val="left" w:pos="4608"/>
        </w:tabs>
        <w:spacing w:after="120"/>
        <w:rPr>
          <w:b/>
          <w:bCs/>
          <w:snapToGrid w:val="0"/>
          <w:color w:val="000000"/>
          <w:sz w:val="18"/>
        </w:rPr>
      </w:pPr>
      <w:r>
        <w:rPr>
          <w:b/>
          <w:bCs/>
          <w:snapToGrid w:val="0"/>
          <w:color w:val="000000"/>
          <w:sz w:val="18"/>
        </w:rPr>
        <w:t>BRIDGE REPAIRS</w:t>
      </w:r>
      <w:r>
        <w:rPr>
          <w:b/>
          <w:bCs/>
          <w:snapToGrid w:val="0"/>
          <w:color w:val="000000"/>
          <w:sz w:val="18"/>
        </w:rPr>
        <w:tab/>
      </w:r>
    </w:p>
    <w:p w14:paraId="450E2B5B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SBR-2-115</w:t>
      </w:r>
      <w:r>
        <w:tab/>
        <w:t>06-15-16</w:t>
      </w:r>
      <w:r>
        <w:tab/>
        <w:t>GENERAL NOTES AND DETAILS FOR EXPANSION JOINT REPLACEMENT CONSTRUCTION TYPES “A” THRU “J” - 1991</w:t>
      </w:r>
    </w:p>
    <w:p w14:paraId="4BA21BD3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SBR-2-116</w:t>
      </w:r>
      <w:r>
        <w:tab/>
        <w:t>01-04-96</w:t>
      </w:r>
      <w:r>
        <w:tab/>
        <w:t xml:space="preserve">GENERAL DETAILS FOR STRIPSEAL EXPANSION JOINT REPLACEMENT CONSTRUCTION </w:t>
      </w:r>
      <w:proofErr w:type="gramStart"/>
      <w:r>
        <w:t>DETAILS</w:t>
      </w:r>
      <w:proofErr w:type="gramEnd"/>
      <w:r>
        <w:t xml:space="preserve"> TYPES “A” THRU “J” - 1991</w:t>
      </w:r>
    </w:p>
    <w:p w14:paraId="2512385C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SBR-2-117</w:t>
      </w:r>
      <w:r>
        <w:tab/>
        <w:t>05-30-96</w:t>
      </w:r>
      <w:r>
        <w:tab/>
        <w:t>STRIPSEAL EXPANSION JOINTS - REPLACEMENT CONSTRUCTION DETAILS TYPE “A” AND TYPE “B” - 1991</w:t>
      </w:r>
    </w:p>
    <w:p w14:paraId="4708D892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right="-6" w:hanging="1872"/>
        <w:outlineLvl w:val="0"/>
      </w:pPr>
      <w:r>
        <w:t>SBR-2-118</w:t>
      </w:r>
      <w:r>
        <w:tab/>
        <w:t>05-30-96</w:t>
      </w:r>
      <w:r>
        <w:tab/>
        <w:t>STRIPSEAL EXPANSION JOINT REPLACEMENT CONSTRUCTION DETAILS TYPE “C” AND TYPE “D” - 1991</w:t>
      </w:r>
    </w:p>
    <w:p w14:paraId="396926E4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SBR-2-119</w:t>
      </w:r>
      <w:r>
        <w:tab/>
        <w:t>05-30-96</w:t>
      </w:r>
      <w:r>
        <w:tab/>
        <w:t>STRIPSEAL EXPANSION JOINT REPLACEMENT CONSTRUCTION DETAILS TYPE “E” AND TYPE “F” - 1991</w:t>
      </w:r>
    </w:p>
    <w:p w14:paraId="1205C81B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SBR-2-120</w:t>
      </w:r>
      <w:r>
        <w:tab/>
        <w:t>05-30-96</w:t>
      </w:r>
      <w:r>
        <w:tab/>
        <w:t>STRIPSEAL EXPANSION JOINT REPLACEMENT CONSTRUCTION DETAILS TYPE “G” AND “H” - 1991</w:t>
      </w:r>
    </w:p>
    <w:p w14:paraId="02DA6E08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SBR-2-121</w:t>
      </w:r>
      <w:r>
        <w:tab/>
        <w:t>01-04-96</w:t>
      </w:r>
      <w:r>
        <w:tab/>
        <w:t>STRIPSEAL EXPANSION JOINT REPLACEMENT CONSTRUCTION DETAILS TYPE “J” - 1991</w:t>
      </w:r>
    </w:p>
    <w:p w14:paraId="10BBE18E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lastRenderedPageBreak/>
        <w:t>SBR-2-122</w:t>
      </w:r>
      <w:r>
        <w:tab/>
        <w:t>01-04-96</w:t>
      </w:r>
      <w:r>
        <w:tab/>
        <w:t>DETAILS FOR PRECAST SLAB BRIDGE CHANNELS, SPANS 16’ - 0” THRU 34’ - 0”, DEGREE OF SKEW            90 - 75 - 60 - 45 - 1992</w:t>
      </w:r>
    </w:p>
    <w:p w14:paraId="12C8C45B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SBR-2-123</w:t>
      </w:r>
      <w:r>
        <w:tab/>
        <w:t>01-04-96</w:t>
      </w:r>
      <w:r>
        <w:tab/>
        <w:t>DETAILS FOR PRECAST SLAB BRIDGE CHANNELS, SPANS 16’ - 0” THRU 34’ -0”, DEGREE OF SKEW             90 - 75 - 60 - 45 - 1992</w:t>
      </w:r>
    </w:p>
    <w:p w14:paraId="3B219147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SBR-2-124</w:t>
      </w:r>
      <w:r>
        <w:tab/>
        <w:t>01-04-96</w:t>
      </w:r>
      <w:r>
        <w:tab/>
        <w:t>DETAILS SHOWING REPLACEMENT OF EXISTING BRIDGERAIL SYSTEM WITH NEW JERSEY SHAPE CONCRETE PARAPET AND NEW 10’ -2” ENDPOST - 1988</w:t>
      </w:r>
    </w:p>
    <w:p w14:paraId="11CF2FCE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SBR-2-125</w:t>
      </w:r>
      <w:r>
        <w:tab/>
        <w:t>11-05-01</w:t>
      </w:r>
      <w:r>
        <w:tab/>
        <w:t>DETAILS SHOWING REPLACEMENT OF EXISTING BRIDGERAIL SYSTEM WITH NEW JERSEY SHAPE CONCRETE PARAPET AND NEW 10’ -2” ENDPOST - 1988</w:t>
      </w:r>
    </w:p>
    <w:p w14:paraId="5469B199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SBR-2-126</w:t>
      </w:r>
      <w:r>
        <w:tab/>
        <w:t>01-04-96</w:t>
      </w:r>
      <w:r>
        <w:tab/>
        <w:t>DETAILS SHOWING REPLACEMENT OF EXISTING BRIDGERAIL SYSTEM WITH NEW JERSEY SHAPE CONCRETE PARAPET AND NEW 10’ -2” ENDPOST - 1988</w:t>
      </w:r>
    </w:p>
    <w:p w14:paraId="75CF2A86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SBR-2-127</w:t>
      </w:r>
      <w:r>
        <w:tab/>
        <w:t>11-05-01</w:t>
      </w:r>
      <w:r>
        <w:tab/>
        <w:t>DETAILS SHOWING PIER PROTECTION WITH NEW CONCRETE BARRIER WALL - 1988</w:t>
      </w:r>
    </w:p>
    <w:p w14:paraId="279F3EC2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SBR-2-128</w:t>
      </w:r>
      <w:r>
        <w:tab/>
        <w:t>01-04-96</w:t>
      </w:r>
      <w:r>
        <w:tab/>
        <w:t>DETAILS SHOWING PIER PROTECTION WITH NEW CONCRETE BARRIER WALL - 1988</w:t>
      </w:r>
    </w:p>
    <w:p w14:paraId="2337577E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SBR-2-129</w:t>
      </w:r>
      <w:r>
        <w:tab/>
        <w:t>11-05-01</w:t>
      </w:r>
      <w:r>
        <w:tab/>
        <w:t>DETAILS SHOWING PIER PROTECTION WITH NEW VERTICAL CONCRETE BARRIER - 1988</w:t>
      </w:r>
    </w:p>
    <w:p w14:paraId="1D244D66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SBR-2-130</w:t>
      </w:r>
      <w:r>
        <w:tab/>
        <w:t>01-04-96</w:t>
      </w:r>
      <w:r>
        <w:tab/>
        <w:t>DETAILS SHOWING PIER PROTECTION WITH NEW VERTICAL CONCRETE BARRIER - 1988</w:t>
      </w:r>
    </w:p>
    <w:p w14:paraId="14BA069E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SBR-2-131</w:t>
      </w:r>
      <w:r>
        <w:tab/>
        <w:t>01-22-02</w:t>
      </w:r>
      <w:r>
        <w:tab/>
        <w:t>DETAILS SHOWING GUARDRAIL ATTACHMENT AT BRIDGE ENDS TO EXISTING CONCRETE SLOPE FACE ENDPOST - 1989</w:t>
      </w:r>
    </w:p>
    <w:p w14:paraId="3F9C9698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SBR-2-132</w:t>
      </w:r>
      <w:r>
        <w:tab/>
        <w:t>01-04-96</w:t>
      </w:r>
      <w:r>
        <w:tab/>
        <w:t>DETAILS SHOWING GUARDRAIL ATTACHMENT AT BRIDGE ENDS EXISTING CONCRETE SLOPE FACE ENDPOST - 1989</w:t>
      </w:r>
    </w:p>
    <w:p w14:paraId="754A0BB9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SBR-2-133</w:t>
      </w:r>
      <w:r>
        <w:tab/>
        <w:t>01-22-02</w:t>
      </w:r>
      <w:r>
        <w:tab/>
        <w:t>DETAILS SHOWING GUARDRAIL ATTACHMENT AT BRIDGE ENDS TO EXISTING CONCRETE VERTICAL FACE ENDPOST - 1989</w:t>
      </w:r>
    </w:p>
    <w:p w14:paraId="34B0B57D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SBR-2-134</w:t>
      </w:r>
      <w:r>
        <w:tab/>
        <w:t>01-04-96</w:t>
      </w:r>
      <w:r>
        <w:tab/>
        <w:t>DETAILS SHOWING GUARDRAIL ATTACHMENT AT BRIDGE ENDS TO EXISTING CONCRETE VERTICAL FACE ENDPOST - 1989</w:t>
      </w:r>
    </w:p>
    <w:p w14:paraId="7A2F4ADB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SBR-2-135</w:t>
      </w:r>
      <w:r>
        <w:tab/>
        <w:t>01-22-02</w:t>
      </w:r>
      <w:r>
        <w:tab/>
        <w:t>GUARDRAIL ATTACHMENT TO EXISTING PIER PROTECTION - 1991</w:t>
      </w:r>
    </w:p>
    <w:p w14:paraId="0357BA95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SBR-2-136</w:t>
      </w:r>
      <w:r>
        <w:tab/>
        <w:t>11-05-01</w:t>
      </w:r>
      <w:r>
        <w:tab/>
        <w:t>STANDARD DRAWING FOR REPLACING EXISTING CONCRETE ENDPOST AND GUARDRAIL AT EXISTING BRIDGE ENDS - 1992</w:t>
      </w:r>
    </w:p>
    <w:p w14:paraId="579DA5E4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SBR-2-137</w:t>
      </w:r>
      <w:r>
        <w:tab/>
        <w:t>11-05-01</w:t>
      </w:r>
      <w:r>
        <w:tab/>
        <w:t>STANDARD SHOWING DETAILS FOR ATTACHING NEW GUARDRAIL TO EXISTING END OF BRIDGE - 1992</w:t>
      </w:r>
    </w:p>
    <w:p w14:paraId="55F20BC5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SBR-2-138</w:t>
      </w:r>
      <w:r>
        <w:tab/>
        <w:t>11-05-01</w:t>
      </w:r>
      <w:r>
        <w:tab/>
        <w:t>STANDARD SHOWING DETAILS FOR ATTACHING NEW GUARDRAIL AT EXISTING BRIDGE END AND ALONG EXISTING BRIDGE RAIL - 1992</w:t>
      </w:r>
    </w:p>
    <w:p w14:paraId="41BA6CA4" w14:textId="77777777" w:rsidR="00255A89" w:rsidRDefault="00255A89" w:rsidP="00255A89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SBR-2-140</w:t>
      </w:r>
      <w:r>
        <w:tab/>
        <w:t>11-05-01</w:t>
      </w:r>
      <w:r>
        <w:tab/>
        <w:t>STANDARD SHOWING DETAILS FOR ATTACHING NEW GUARDRAIL ALONG EXISTING BRIDGE RAILS - 1992</w:t>
      </w:r>
    </w:p>
    <w:p w14:paraId="27E6B4E2" w14:textId="77777777" w:rsidR="008345DE" w:rsidRDefault="00255A89" w:rsidP="00255A89">
      <w:pPr>
        <w:pStyle w:val="V8StdDwgBody"/>
      </w:pPr>
      <w:r>
        <w:t>SBR-2-144</w:t>
      </w:r>
      <w:r>
        <w:tab/>
        <w:t>01-22-02</w:t>
      </w:r>
      <w:r>
        <w:tab/>
        <w:t>STANDARD SHOWING DETAILS OF ATTACHING GUARDRAIL BRIDGERAIL TO TOP OF EXISTING CURBS – 1992</w:t>
      </w:r>
    </w:p>
    <w:p w14:paraId="58B60BC1" w14:textId="77777777" w:rsidR="008345DE" w:rsidRDefault="008345DE" w:rsidP="008345DE">
      <w:r>
        <w:br w:type="page"/>
      </w:r>
    </w:p>
    <w:p w14:paraId="5AEDDA28" w14:textId="77777777" w:rsidR="008345DE" w:rsidRDefault="008345DE" w:rsidP="008345DE">
      <w:pPr>
        <w:keepNext/>
        <w:tabs>
          <w:tab w:val="left" w:pos="4608"/>
        </w:tabs>
        <w:spacing w:after="120"/>
        <w:rPr>
          <w:b/>
          <w:bCs/>
          <w:snapToGrid w:val="0"/>
          <w:color w:val="000000"/>
          <w:sz w:val="18"/>
        </w:rPr>
      </w:pPr>
      <w:r>
        <w:rPr>
          <w:b/>
          <w:bCs/>
          <w:snapToGrid w:val="0"/>
          <w:color w:val="000000"/>
          <w:sz w:val="18"/>
        </w:rPr>
        <w:lastRenderedPageBreak/>
        <w:t xml:space="preserve">BOX CULVERTS (Previous) </w:t>
      </w:r>
    </w:p>
    <w:p w14:paraId="71D711B6" w14:textId="77777777" w:rsidR="008345DE" w:rsidRDefault="008345DE" w:rsidP="008345DE">
      <w:pPr>
        <w:keepNext/>
        <w:tabs>
          <w:tab w:val="left" w:pos="4608"/>
        </w:tabs>
        <w:rPr>
          <w:b/>
          <w:bCs/>
          <w:snapToGrid w:val="0"/>
          <w:color w:val="4F81BD" w:themeColor="accent1"/>
          <w:sz w:val="18"/>
        </w:rPr>
      </w:pPr>
      <w:r>
        <w:rPr>
          <w:b/>
          <w:bCs/>
          <w:snapToGrid w:val="0"/>
          <w:color w:val="4F81BD" w:themeColor="accent1"/>
          <w:sz w:val="18"/>
        </w:rPr>
        <w:t>(See Section 4-604.00)</w:t>
      </w:r>
      <w:r>
        <w:rPr>
          <w:b/>
          <w:bCs/>
          <w:snapToGrid w:val="0"/>
          <w:color w:val="4F81BD" w:themeColor="accent1"/>
          <w:sz w:val="18"/>
        </w:rPr>
        <w:tab/>
      </w:r>
      <w:r>
        <w:rPr>
          <w:b/>
          <w:bCs/>
          <w:snapToGrid w:val="0"/>
          <w:color w:val="4F81BD" w:themeColor="accent1"/>
          <w:sz w:val="18"/>
        </w:rPr>
        <w:tab/>
      </w:r>
    </w:p>
    <w:p w14:paraId="62CF6382" w14:textId="77777777" w:rsidR="008345DE" w:rsidRDefault="008345DE" w:rsidP="008345DE">
      <w:pPr>
        <w:tabs>
          <w:tab w:val="left" w:pos="1008"/>
          <w:tab w:val="left" w:pos="1872"/>
        </w:tabs>
        <w:spacing w:after="120"/>
        <w:outlineLvl w:val="0"/>
        <w:rPr>
          <w:b/>
          <w:color w:val="4F81BD" w:themeColor="accent1"/>
        </w:rPr>
      </w:pPr>
      <w:r>
        <w:rPr>
          <w:b/>
          <w:color w:val="4F81BD" w:themeColor="accent1"/>
        </w:rPr>
        <w:t xml:space="preserve">This section is for all projects having either concrete box and/or slab culverts or bridges projects that began preliminary engineering </w:t>
      </w:r>
      <w:r>
        <w:rPr>
          <w:b/>
          <w:bCs/>
          <w:color w:val="4F81BD" w:themeColor="accent1"/>
        </w:rPr>
        <w:t>Before October 2010.</w:t>
      </w:r>
    </w:p>
    <w:p w14:paraId="49295DC0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STD-15-1</w:t>
      </w:r>
      <w:r>
        <w:tab/>
        <w:t>11-06-08</w:t>
      </w:r>
      <w:r>
        <w:tab/>
        <w:t>INDEX OF DRAWINGS AND TERMINOLOGY</w:t>
      </w:r>
    </w:p>
    <w:p w14:paraId="52FE5B53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STD-15-2</w:t>
      </w:r>
      <w:r>
        <w:tab/>
        <w:t>03-28-08</w:t>
      </w:r>
      <w:r>
        <w:tab/>
        <w:t>GENERAL NOTES</w:t>
      </w:r>
    </w:p>
    <w:p w14:paraId="0302716C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STD-15-3</w:t>
      </w:r>
      <w:r>
        <w:tab/>
        <w:t>02-28-03</w:t>
      </w:r>
      <w:r>
        <w:tab/>
        <w:t>DESIGN SECTION LIMITS</w:t>
      </w:r>
    </w:p>
    <w:p w14:paraId="0FC5EFCA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STD-15-4</w:t>
      </w:r>
      <w:r>
        <w:tab/>
        <w:t>12-07-01</w:t>
      </w:r>
      <w:r>
        <w:tab/>
        <w:t>TYPICAL SECTION AND DETAILS</w:t>
      </w:r>
    </w:p>
    <w:p w14:paraId="378CCAAA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STD-15-5</w:t>
      </w:r>
      <w:r>
        <w:tab/>
        <w:t>02-28-03</w:t>
      </w:r>
      <w:r>
        <w:tab/>
        <w:t>TYPICAL ELEVATION</w:t>
      </w:r>
    </w:p>
    <w:p w14:paraId="2F47A1AB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STD-15-6</w:t>
      </w:r>
      <w:r>
        <w:tab/>
        <w:t>03-28-08</w:t>
      </w:r>
      <w:r>
        <w:tab/>
        <w:t>CURB AND RAIL DETAILS SKEW NOT LESS THAN 45 DEG.</w:t>
      </w:r>
    </w:p>
    <w:p w14:paraId="6A11E2A7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STD-15-7</w:t>
      </w:r>
      <w:r>
        <w:tab/>
        <w:t>03-02-02</w:t>
      </w:r>
      <w:r>
        <w:tab/>
        <w:t>STANDARD EDGE BEAM DETAILS FOR FILLS GREATER THAN 3’ - 8”</w:t>
      </w:r>
    </w:p>
    <w:p w14:paraId="4B311016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STD-15-8</w:t>
      </w:r>
      <w:r>
        <w:tab/>
        <w:t>12-07-01</w:t>
      </w:r>
      <w:r>
        <w:tab/>
        <w:t>INTERIOR WALL END TREATMENTS</w:t>
      </w:r>
    </w:p>
    <w:p w14:paraId="3442F9A7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STD-15-9</w:t>
      </w:r>
      <w:r>
        <w:tab/>
        <w:t>02-28-03</w:t>
      </w:r>
      <w:r>
        <w:tab/>
        <w:t>TYPICAL WINGWALL DETAILS AND NOTES</w:t>
      </w:r>
    </w:p>
    <w:p w14:paraId="08705775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STD-15-10</w:t>
      </w:r>
      <w:r>
        <w:tab/>
        <w:t>11-06-08</w:t>
      </w:r>
      <w:r>
        <w:tab/>
        <w:t>WINGWALL DIMENSIONS AND QUANTITIES</w:t>
      </w:r>
    </w:p>
    <w:p w14:paraId="58D7EA89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STD-15-11</w:t>
      </w:r>
      <w:r>
        <w:tab/>
      </w:r>
      <w:r>
        <w:tab/>
        <w:t>WINGWALL DIMENSIONS AND QUANTITIES</w:t>
      </w:r>
    </w:p>
    <w:p w14:paraId="6E4D6B19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STD-15-12</w:t>
      </w:r>
      <w:r>
        <w:tab/>
        <w:t>03-28-08</w:t>
      </w:r>
      <w:r>
        <w:tab/>
        <w:t>WINGWALL &amp; SPECIAL RETAINING WALL DESIGN SECTION</w:t>
      </w:r>
    </w:p>
    <w:p w14:paraId="2B129C6A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STD-15-13</w:t>
      </w:r>
      <w:r>
        <w:tab/>
      </w:r>
      <w:r>
        <w:tab/>
        <w:t>WINGWALL DESIGN SECTION</w:t>
      </w:r>
    </w:p>
    <w:p w14:paraId="04074B94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STD-15-14</w:t>
      </w:r>
      <w:r>
        <w:tab/>
        <w:t>06-01-11</w:t>
      </w:r>
      <w:r>
        <w:tab/>
        <w:t>BACKFILL AND DRAINAGE DETAILS</w:t>
      </w:r>
    </w:p>
    <w:p w14:paraId="26EB21AB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STD-15-15</w:t>
      </w:r>
      <w:r>
        <w:tab/>
      </w:r>
      <w:r>
        <w:tab/>
        <w:t>BACKFILL AND DRAINAGE DETAILS</w:t>
      </w:r>
    </w:p>
    <w:p w14:paraId="257759BD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STD-15-16</w:t>
      </w:r>
      <w:r>
        <w:tab/>
        <w:t>12-07-01</w:t>
      </w:r>
      <w:r>
        <w:tab/>
        <w:t>PAVED OUTLET DETAIL</w:t>
      </w:r>
    </w:p>
    <w:p w14:paraId="6EBA7F79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STD-15-16A</w:t>
      </w:r>
      <w:r>
        <w:tab/>
      </w:r>
      <w:r>
        <w:tab/>
        <w:t>LOW FLOW CHANNEL CONSTRUCTION DETAILS FOR CULVERT INLET AND OUTLET</w:t>
      </w:r>
    </w:p>
    <w:p w14:paraId="03B940AB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STD-15-17</w:t>
      </w:r>
      <w:r>
        <w:tab/>
      </w:r>
      <w:r>
        <w:tab/>
        <w:t>DEBRIS DEFLECTION WALL</w:t>
      </w:r>
    </w:p>
    <w:p w14:paraId="74F28F66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STD-15-18</w:t>
      </w:r>
      <w:r>
        <w:tab/>
      </w:r>
      <w:r>
        <w:tab/>
        <w:t>DEBRIS DEFLECTION WALL</w:t>
      </w:r>
    </w:p>
    <w:p w14:paraId="18742D80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STD-15-19</w:t>
      </w:r>
      <w:r>
        <w:tab/>
      </w:r>
      <w:r>
        <w:tab/>
        <w:t>SIDEWALK AND MISCELLANEOUS DETAILS</w:t>
      </w:r>
    </w:p>
    <w:p w14:paraId="3C023B47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STD-15-20</w:t>
      </w:r>
      <w:r>
        <w:tab/>
      </w:r>
      <w:r>
        <w:tab/>
        <w:t>WARPED SLOPE DETAIL</w:t>
      </w:r>
    </w:p>
    <w:p w14:paraId="3CA8D9FA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STD-15-21</w:t>
      </w:r>
      <w:r>
        <w:tab/>
        <w:t>03-02-02</w:t>
      </w:r>
      <w:r>
        <w:tab/>
        <w:t>STAGE CONSTRUCTION JOINT DETAIL (FILL ABOVE TOP OF SLAB NOT GREATER THAN 3’-8”)</w:t>
      </w:r>
    </w:p>
    <w:p w14:paraId="34BF14BA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STD-15-22</w:t>
      </w:r>
      <w:r>
        <w:tab/>
        <w:t>02-28-03</w:t>
      </w:r>
      <w:r>
        <w:tab/>
        <w:t>EXTENSION DETAILS</w:t>
      </w:r>
    </w:p>
    <w:p w14:paraId="218AF34C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STD-15-23</w:t>
      </w:r>
      <w:r>
        <w:tab/>
        <w:t>12-07-01</w:t>
      </w:r>
      <w:r>
        <w:tab/>
        <w:t>EXTENSION DETAILS FOR SCOURED OUTLET</w:t>
      </w:r>
    </w:p>
    <w:p w14:paraId="6AA46846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STD-15-24</w:t>
      </w:r>
      <w:r>
        <w:tab/>
        <w:t>12-07-01</w:t>
      </w:r>
      <w:r>
        <w:tab/>
        <w:t>END SECTION DETAILS</w:t>
      </w:r>
    </w:p>
    <w:p w14:paraId="40413213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STD-15-25</w:t>
      </w:r>
      <w:r>
        <w:tab/>
        <w:t>11-01-10</w:t>
      </w:r>
      <w:r>
        <w:tab/>
        <w:t>PRECAST BOX CULVERT DETAILS</w:t>
      </w:r>
    </w:p>
    <w:p w14:paraId="202AEB48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STD-15-26</w:t>
      </w:r>
      <w:r>
        <w:tab/>
      </w:r>
      <w:r>
        <w:tab/>
        <w:t>PRECAST BOX CULVERT DETAILS</w:t>
      </w:r>
    </w:p>
    <w:p w14:paraId="2990DD9C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STD-15-27</w:t>
      </w:r>
      <w:r>
        <w:tab/>
      </w:r>
      <w:r>
        <w:tab/>
        <w:t xml:space="preserve">PRECAST BOX CULVERT DETAILS  </w:t>
      </w:r>
    </w:p>
    <w:p w14:paraId="359262D8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STD-15-28</w:t>
      </w:r>
      <w:r>
        <w:tab/>
      </w:r>
      <w:r>
        <w:tab/>
        <w:t xml:space="preserve">PRECAST BOX CULVERT DETAILS  </w:t>
      </w:r>
    </w:p>
    <w:p w14:paraId="4BE6C2A6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STD-15-29</w:t>
      </w:r>
      <w:r>
        <w:tab/>
      </w:r>
      <w:r>
        <w:tab/>
        <w:t xml:space="preserve">PRECAST BOX CULVERT DETAILS  </w:t>
      </w:r>
    </w:p>
    <w:p w14:paraId="6EC62D66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STD-15-30</w:t>
      </w:r>
      <w:r>
        <w:tab/>
      </w:r>
      <w:r>
        <w:tab/>
        <w:t xml:space="preserve">STANDARD INTERNAL ENERGY DISSIPATOR FOR BOX AND PIPE CULVERTS </w:t>
      </w:r>
    </w:p>
    <w:p w14:paraId="43C88CC1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STD-15-35</w:t>
      </w:r>
      <w:r>
        <w:tab/>
      </w:r>
      <w:r>
        <w:tab/>
        <w:t>BOX BRIDGE, 1 BARREL AT 6’, CLEAR HTS. 3’ - 6</w:t>
      </w:r>
      <w:proofErr w:type="gramStart"/>
      <w:r>
        <w:t xml:space="preserve">’,   </w:t>
      </w:r>
      <w:proofErr w:type="gramEnd"/>
      <w:r>
        <w:t xml:space="preserve">        0 - 60’ FILL  </w:t>
      </w:r>
    </w:p>
    <w:p w14:paraId="7FCC94C3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STD-15-36</w:t>
      </w:r>
      <w:r>
        <w:tab/>
      </w:r>
      <w:r>
        <w:tab/>
        <w:t>BOX BRIDGE, 1 BARREL AT 8’, CLEAR HTS. 3’ - 4</w:t>
      </w:r>
      <w:proofErr w:type="gramStart"/>
      <w:r>
        <w:t xml:space="preserve">’,   </w:t>
      </w:r>
      <w:proofErr w:type="gramEnd"/>
      <w:r>
        <w:t xml:space="preserve">        0 - 60’ FILL  </w:t>
      </w:r>
    </w:p>
    <w:p w14:paraId="6673F612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STD-15-37</w:t>
      </w:r>
      <w:r>
        <w:tab/>
        <w:t>05-01-14</w:t>
      </w:r>
      <w:r>
        <w:tab/>
        <w:t>BOX BRIDGE, 1 BARREL AT 8’, CLEAR HTS. 5’ - 8</w:t>
      </w:r>
      <w:proofErr w:type="gramStart"/>
      <w:r>
        <w:t xml:space="preserve">’,   </w:t>
      </w:r>
      <w:proofErr w:type="gramEnd"/>
      <w:r>
        <w:t xml:space="preserve">        0 - 60’ FILL  </w:t>
      </w:r>
    </w:p>
    <w:p w14:paraId="09B40CD9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STD-15-38</w:t>
      </w:r>
      <w:r>
        <w:tab/>
        <w:t>09-19-06</w:t>
      </w:r>
      <w:r>
        <w:tab/>
        <w:t>BOX BRIDGE, 1 BARREL AT 10’, CLEAR HTS. 4’ - 6</w:t>
      </w:r>
      <w:proofErr w:type="gramStart"/>
      <w:r>
        <w:t xml:space="preserve">’,   </w:t>
      </w:r>
      <w:proofErr w:type="gramEnd"/>
      <w:r>
        <w:t xml:space="preserve">      0 - 60’ FILL  </w:t>
      </w:r>
    </w:p>
    <w:p w14:paraId="5B5DA16B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STD-15-39</w:t>
      </w:r>
      <w:r>
        <w:tab/>
      </w:r>
      <w:r>
        <w:tab/>
        <w:t>BOX BRIDGE, 1 BARREL AT 10’, CLEAR HTS. 7’ - 10</w:t>
      </w:r>
      <w:proofErr w:type="gramStart"/>
      <w:r>
        <w:t xml:space="preserve">’,   </w:t>
      </w:r>
      <w:proofErr w:type="gramEnd"/>
      <w:r>
        <w:t xml:space="preserve">    0 - 60’ FILL  </w:t>
      </w:r>
    </w:p>
    <w:p w14:paraId="320675BD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STD-15-40</w:t>
      </w:r>
      <w:r>
        <w:tab/>
      </w:r>
      <w:r>
        <w:tab/>
        <w:t>BOX BRIDGE, 1 BARREL AT 12’, CLEAR HTS. 4’ - 7</w:t>
      </w:r>
      <w:proofErr w:type="gramStart"/>
      <w:r>
        <w:t xml:space="preserve">’,   </w:t>
      </w:r>
      <w:proofErr w:type="gramEnd"/>
      <w:r>
        <w:t xml:space="preserve">      0 - 60’ FILL  </w:t>
      </w:r>
    </w:p>
    <w:p w14:paraId="3CDFB4C5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STD-15-41</w:t>
      </w:r>
      <w:r>
        <w:tab/>
      </w:r>
      <w:r>
        <w:tab/>
        <w:t>BOX BRIDGE, 1 BARREL AT 12’, CLEAR HTS. 8’ - 12</w:t>
      </w:r>
      <w:proofErr w:type="gramStart"/>
      <w:r>
        <w:t xml:space="preserve">’,   </w:t>
      </w:r>
      <w:proofErr w:type="gramEnd"/>
      <w:r>
        <w:t xml:space="preserve">    0 - 60’ FILL  </w:t>
      </w:r>
    </w:p>
    <w:p w14:paraId="6D26ACA0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STD-15-42</w:t>
      </w:r>
      <w:r>
        <w:tab/>
      </w:r>
      <w:r>
        <w:tab/>
        <w:t>BOX BRIDGE, 1 BARREL AT 14’, CLEAR HTS. 5’ - 7</w:t>
      </w:r>
      <w:proofErr w:type="gramStart"/>
      <w:r>
        <w:t xml:space="preserve">’,   </w:t>
      </w:r>
      <w:proofErr w:type="gramEnd"/>
      <w:r>
        <w:t xml:space="preserve">      0 - 60’ FILL  </w:t>
      </w:r>
    </w:p>
    <w:p w14:paraId="7FB965C4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STD-15-43</w:t>
      </w:r>
      <w:r>
        <w:tab/>
      </w:r>
      <w:r>
        <w:tab/>
        <w:t>BOX BRIDGE, 1 BARREL AT 14’, CLEAR HTS. 8’ - 11</w:t>
      </w:r>
      <w:proofErr w:type="gramStart"/>
      <w:r>
        <w:t xml:space="preserve">’,   </w:t>
      </w:r>
      <w:proofErr w:type="gramEnd"/>
      <w:r>
        <w:t xml:space="preserve">    0 - 60’ FILL  </w:t>
      </w:r>
    </w:p>
    <w:p w14:paraId="068202EC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STD-15-44</w:t>
      </w:r>
      <w:r>
        <w:tab/>
      </w:r>
      <w:r>
        <w:tab/>
        <w:t>BOX BRIDGE, 1 BARREL AT 14’, CLEAR HTS. 12’ - 14</w:t>
      </w:r>
      <w:proofErr w:type="gramStart"/>
      <w:r>
        <w:t xml:space="preserve">’,   </w:t>
      </w:r>
      <w:proofErr w:type="gramEnd"/>
      <w:r>
        <w:t xml:space="preserve">  0 - 60’ FILL  </w:t>
      </w:r>
    </w:p>
    <w:p w14:paraId="44B6CECF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STD-15-45</w:t>
      </w:r>
      <w:r>
        <w:tab/>
      </w:r>
      <w:r>
        <w:tab/>
        <w:t>BOX BRIDGE, 1 BARREL AT 16’, CLEAR HTS. 6’ - 8</w:t>
      </w:r>
      <w:proofErr w:type="gramStart"/>
      <w:r>
        <w:t xml:space="preserve">’,   </w:t>
      </w:r>
      <w:proofErr w:type="gramEnd"/>
      <w:r>
        <w:t xml:space="preserve">      0 - 60’ FILL  </w:t>
      </w:r>
    </w:p>
    <w:p w14:paraId="3428A215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STD-15-46</w:t>
      </w:r>
      <w:r>
        <w:tab/>
      </w:r>
      <w:r>
        <w:tab/>
        <w:t>BOX BRIDGE, 1 BARREL AT 16’, CLEAR HTS. 9’ - 12</w:t>
      </w:r>
      <w:proofErr w:type="gramStart"/>
      <w:r>
        <w:t xml:space="preserve">’,   </w:t>
      </w:r>
      <w:proofErr w:type="gramEnd"/>
      <w:r>
        <w:t xml:space="preserve">    0 - 60’ FILL  </w:t>
      </w:r>
    </w:p>
    <w:p w14:paraId="15DED307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STD-15-47</w:t>
      </w:r>
      <w:r>
        <w:tab/>
      </w:r>
      <w:r>
        <w:tab/>
        <w:t>BOX BRIDGE, 1 BARREL AT 16’, CLEAR HTS. 13’ - 16</w:t>
      </w:r>
      <w:proofErr w:type="gramStart"/>
      <w:r>
        <w:t xml:space="preserve">’,   </w:t>
      </w:r>
      <w:proofErr w:type="gramEnd"/>
      <w:r>
        <w:t xml:space="preserve">  0 - 60’ FILL  </w:t>
      </w:r>
    </w:p>
    <w:p w14:paraId="20526D64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STD-15-48</w:t>
      </w:r>
      <w:r>
        <w:tab/>
      </w:r>
      <w:r>
        <w:tab/>
        <w:t>BOX BRIDGE, 1 BARREL AT 18’, CLEAR HTS. 6’ - 8</w:t>
      </w:r>
      <w:proofErr w:type="gramStart"/>
      <w:r>
        <w:t xml:space="preserve">’,   </w:t>
      </w:r>
      <w:proofErr w:type="gramEnd"/>
      <w:r>
        <w:t xml:space="preserve">      0 - 60’ FILL  </w:t>
      </w:r>
    </w:p>
    <w:p w14:paraId="153B5180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STD-15-49</w:t>
      </w:r>
      <w:r>
        <w:tab/>
      </w:r>
      <w:r>
        <w:tab/>
        <w:t>BOX BRIDGE, 1 BARREL AT 18’, CLEAR HTS. 9’ - 13</w:t>
      </w:r>
      <w:proofErr w:type="gramStart"/>
      <w:r>
        <w:t xml:space="preserve">’,   </w:t>
      </w:r>
      <w:proofErr w:type="gramEnd"/>
      <w:r>
        <w:t xml:space="preserve">    0 - 60’ FILL  </w:t>
      </w:r>
    </w:p>
    <w:p w14:paraId="1FB24982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STD-15-50</w:t>
      </w:r>
      <w:r>
        <w:tab/>
      </w:r>
      <w:r>
        <w:tab/>
        <w:t>BOX BRIDGE, 1 BARREL AT 18’, CLEAR HTS. 14’ - 18</w:t>
      </w:r>
      <w:proofErr w:type="gramStart"/>
      <w:r>
        <w:t xml:space="preserve">’,   </w:t>
      </w:r>
      <w:proofErr w:type="gramEnd"/>
      <w:r>
        <w:t xml:space="preserve">  0 - 60’ FILL  </w:t>
      </w:r>
    </w:p>
    <w:p w14:paraId="15BAC7F0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STD-15-55</w:t>
      </w:r>
      <w:r>
        <w:tab/>
      </w:r>
      <w:r>
        <w:tab/>
        <w:t>BOX BRIDGE, 2 BARRELS AT 6’, CLEAR HTS. 3’ - 6</w:t>
      </w:r>
      <w:proofErr w:type="gramStart"/>
      <w:r>
        <w:t xml:space="preserve">’,   </w:t>
      </w:r>
      <w:proofErr w:type="gramEnd"/>
      <w:r>
        <w:t xml:space="preserve">     0 - 60’ FILL  </w:t>
      </w:r>
    </w:p>
    <w:p w14:paraId="3994EF25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STD-15-56</w:t>
      </w:r>
      <w:r>
        <w:tab/>
      </w:r>
      <w:r>
        <w:tab/>
        <w:t>BOX BRIDGE, 2 BARRELS AT 8’, CLEAR HTS. 3’ - 4</w:t>
      </w:r>
      <w:proofErr w:type="gramStart"/>
      <w:r>
        <w:t xml:space="preserve">’,   </w:t>
      </w:r>
      <w:proofErr w:type="gramEnd"/>
      <w:r>
        <w:t xml:space="preserve">     0 - 60’ FILL  </w:t>
      </w:r>
    </w:p>
    <w:p w14:paraId="21A737AF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STD-15-57</w:t>
      </w:r>
      <w:r>
        <w:tab/>
      </w:r>
      <w:r>
        <w:tab/>
        <w:t>BOX BRIDGE, 2 BARRELS AT 8’, CLEAR HTS. 5’ - 8</w:t>
      </w:r>
      <w:proofErr w:type="gramStart"/>
      <w:r>
        <w:t xml:space="preserve">’,   </w:t>
      </w:r>
      <w:proofErr w:type="gramEnd"/>
      <w:r>
        <w:t xml:space="preserve">     0 - 60’ FILL  </w:t>
      </w:r>
    </w:p>
    <w:p w14:paraId="270FF4DD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STD-15-58</w:t>
      </w:r>
      <w:r>
        <w:tab/>
        <w:t>06-01-11</w:t>
      </w:r>
      <w:r>
        <w:tab/>
        <w:t>BOX BRIDGE, 2 BARRELS AT 10’, CLEAR HTS. 4’ - 6</w:t>
      </w:r>
      <w:proofErr w:type="gramStart"/>
      <w:r>
        <w:t xml:space="preserve">’,   </w:t>
      </w:r>
      <w:proofErr w:type="gramEnd"/>
      <w:r>
        <w:t xml:space="preserve">   0 - 60’ FILL  </w:t>
      </w:r>
    </w:p>
    <w:p w14:paraId="2A319648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STD-15-59</w:t>
      </w:r>
      <w:r>
        <w:tab/>
      </w:r>
      <w:r>
        <w:tab/>
        <w:t>BOX BRIDGE, 2 BARRELS AT 10’, CLEAR HTS. 7’ - 10</w:t>
      </w:r>
      <w:proofErr w:type="gramStart"/>
      <w:r>
        <w:t xml:space="preserve">’,   </w:t>
      </w:r>
      <w:proofErr w:type="gramEnd"/>
      <w:r>
        <w:t xml:space="preserve"> 0 - 60’ FILL  </w:t>
      </w:r>
    </w:p>
    <w:p w14:paraId="4B5F1362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STD-15-60</w:t>
      </w:r>
      <w:r>
        <w:tab/>
      </w:r>
      <w:r>
        <w:tab/>
        <w:t>BOX BRIDGE, 2 BARRELS AT 12’, CLEAR HTS. 4’ - 7</w:t>
      </w:r>
      <w:proofErr w:type="gramStart"/>
      <w:r>
        <w:t xml:space="preserve">’,   </w:t>
      </w:r>
      <w:proofErr w:type="gramEnd"/>
      <w:r>
        <w:t xml:space="preserve">   0 - 60’ FILL  </w:t>
      </w:r>
    </w:p>
    <w:p w14:paraId="19777E88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STD-15-61</w:t>
      </w:r>
      <w:r>
        <w:tab/>
      </w:r>
      <w:r>
        <w:tab/>
        <w:t>BOX BRIDGE, 2 BARRELS AT 12’, CLEAR HTS. 8’ - 12</w:t>
      </w:r>
      <w:proofErr w:type="gramStart"/>
      <w:r>
        <w:t xml:space="preserve">’,   </w:t>
      </w:r>
      <w:proofErr w:type="gramEnd"/>
      <w:r>
        <w:t xml:space="preserve"> 0 - 60’ FILL  </w:t>
      </w:r>
    </w:p>
    <w:p w14:paraId="183DD86A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STD-15-62</w:t>
      </w:r>
      <w:r>
        <w:tab/>
      </w:r>
      <w:r>
        <w:tab/>
        <w:t xml:space="preserve">BOX BRIDGE, 2 BARRELS AT 14’, CLEAR HTS. 5’ - 7’, 0 - 60’ FILL  </w:t>
      </w:r>
    </w:p>
    <w:p w14:paraId="17A4060B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STD-15-63</w:t>
      </w:r>
      <w:r>
        <w:tab/>
      </w:r>
      <w:r>
        <w:tab/>
        <w:t>BOX BRIDGE, 2 BARRELS AT 14’, CLEAR HTS. 8’ - 11</w:t>
      </w:r>
      <w:proofErr w:type="gramStart"/>
      <w:r>
        <w:t xml:space="preserve">’,   </w:t>
      </w:r>
      <w:proofErr w:type="gramEnd"/>
      <w:r>
        <w:t xml:space="preserve"> 0 - 60’ FILL  </w:t>
      </w:r>
    </w:p>
    <w:p w14:paraId="0A889BEE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STD-15-64</w:t>
      </w:r>
      <w:r>
        <w:tab/>
      </w:r>
      <w:r>
        <w:tab/>
        <w:t>BOX BRIDGE, 2 BARRELS AT 14’, CLEAR HTS. 12’ - 14</w:t>
      </w:r>
      <w:proofErr w:type="gramStart"/>
      <w:r>
        <w:t>’,  0</w:t>
      </w:r>
      <w:proofErr w:type="gramEnd"/>
      <w:r>
        <w:t xml:space="preserve"> - 60’ FILL  </w:t>
      </w:r>
    </w:p>
    <w:p w14:paraId="35D2BB53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STD-15-65</w:t>
      </w:r>
      <w:r>
        <w:tab/>
      </w:r>
      <w:r>
        <w:tab/>
        <w:t>BOX BRIDGE, 2 BARRELS AT 16’, CLEAR HTS. 6’ - 8</w:t>
      </w:r>
      <w:proofErr w:type="gramStart"/>
      <w:r>
        <w:t xml:space="preserve">’,   </w:t>
      </w:r>
      <w:proofErr w:type="gramEnd"/>
      <w:r>
        <w:t xml:space="preserve">   0 - 60’ FILL  </w:t>
      </w:r>
    </w:p>
    <w:p w14:paraId="70692C07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STD-15-66</w:t>
      </w:r>
      <w:r>
        <w:tab/>
      </w:r>
      <w:r>
        <w:tab/>
        <w:t>BOX BRIDGE, 2 BARRELS AT 16’, CLEAR HTS. 9’ - 12</w:t>
      </w:r>
      <w:proofErr w:type="gramStart"/>
      <w:r>
        <w:t xml:space="preserve">’,   </w:t>
      </w:r>
      <w:proofErr w:type="gramEnd"/>
      <w:r>
        <w:t xml:space="preserve"> 0 - 60’ FILL  </w:t>
      </w:r>
    </w:p>
    <w:p w14:paraId="0DCAF052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STD-15-67</w:t>
      </w:r>
      <w:r>
        <w:tab/>
      </w:r>
      <w:r>
        <w:tab/>
        <w:t>BOX BRIDGE, 2 BARRELS AT 16’, CLEAR HTS. 13’ - 16</w:t>
      </w:r>
      <w:proofErr w:type="gramStart"/>
      <w:r>
        <w:t>’,  0</w:t>
      </w:r>
      <w:proofErr w:type="gramEnd"/>
      <w:r>
        <w:t xml:space="preserve"> - 60’ FILL  </w:t>
      </w:r>
    </w:p>
    <w:p w14:paraId="3D72434B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STD-15-68</w:t>
      </w:r>
      <w:r>
        <w:tab/>
      </w:r>
      <w:r>
        <w:tab/>
        <w:t>BOX BRIDGE, 2 BARRELS AT 18’, CLEAR HTS. 6’ - 8</w:t>
      </w:r>
      <w:proofErr w:type="gramStart"/>
      <w:r>
        <w:t xml:space="preserve">’,   </w:t>
      </w:r>
      <w:proofErr w:type="gramEnd"/>
      <w:r>
        <w:t xml:space="preserve">   0 - 60’ FILL  </w:t>
      </w:r>
    </w:p>
    <w:p w14:paraId="638C755A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STD-15-69</w:t>
      </w:r>
      <w:r>
        <w:tab/>
      </w:r>
      <w:r>
        <w:tab/>
        <w:t>BOX BRIDGE, 2 BARRELS AT 18’, CLEAR HTS. 9’ - 13</w:t>
      </w:r>
      <w:proofErr w:type="gramStart"/>
      <w:r>
        <w:t xml:space="preserve">’,   </w:t>
      </w:r>
      <w:proofErr w:type="gramEnd"/>
      <w:r>
        <w:t xml:space="preserve"> 0 - 60’ FILL  </w:t>
      </w:r>
    </w:p>
    <w:p w14:paraId="1E7EE71F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STD-15-70</w:t>
      </w:r>
      <w:r>
        <w:tab/>
      </w:r>
      <w:r>
        <w:tab/>
        <w:t>BOX BRIDGE, 2 BARRELS AT 18’, CLEAR HTS. 14’ - 18</w:t>
      </w:r>
      <w:proofErr w:type="gramStart"/>
      <w:r>
        <w:t xml:space="preserve">’,   </w:t>
      </w:r>
      <w:proofErr w:type="gramEnd"/>
      <w:r>
        <w:t xml:space="preserve"> 0 - 60’ FILL  </w:t>
      </w:r>
    </w:p>
    <w:p w14:paraId="0575598C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STD-15-75</w:t>
      </w:r>
      <w:r>
        <w:tab/>
      </w:r>
      <w:r>
        <w:tab/>
        <w:t>BOX BRIDGE, 3 BARRELS AT 6’, CLEAR HTS. 3’ - 6</w:t>
      </w:r>
      <w:proofErr w:type="gramStart"/>
      <w:r>
        <w:t xml:space="preserve">’,   </w:t>
      </w:r>
      <w:proofErr w:type="gramEnd"/>
      <w:r>
        <w:t xml:space="preserve">     0 - 60’ FILL  </w:t>
      </w:r>
    </w:p>
    <w:p w14:paraId="01F8F5B4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STD-15-76</w:t>
      </w:r>
      <w:r>
        <w:tab/>
      </w:r>
      <w:r>
        <w:tab/>
        <w:t>BOX BRIDGE, 3 BARRELS AT 8’, CLEAR HTS. 3’ - 4</w:t>
      </w:r>
      <w:proofErr w:type="gramStart"/>
      <w:r>
        <w:t xml:space="preserve">’,   </w:t>
      </w:r>
      <w:proofErr w:type="gramEnd"/>
      <w:r>
        <w:t xml:space="preserve">     0 - 60’ FILL  </w:t>
      </w:r>
    </w:p>
    <w:p w14:paraId="46F6A374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STD-15-77</w:t>
      </w:r>
      <w:r>
        <w:tab/>
        <w:t>12-07-01</w:t>
      </w:r>
      <w:r>
        <w:tab/>
        <w:t>BOX BRIDGE, 3 BARRELS AT 8’, CLEAR HTS. 5’ - 8</w:t>
      </w:r>
      <w:proofErr w:type="gramStart"/>
      <w:r>
        <w:t xml:space="preserve">’,   </w:t>
      </w:r>
      <w:proofErr w:type="gramEnd"/>
      <w:r>
        <w:t xml:space="preserve">     0 - 60’ FILL  </w:t>
      </w:r>
    </w:p>
    <w:p w14:paraId="7EE9614C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STD-15-78</w:t>
      </w:r>
      <w:r>
        <w:tab/>
        <w:t>12-07-01</w:t>
      </w:r>
      <w:r>
        <w:tab/>
        <w:t>BOX BRIDGE, 3 BARRELS AT 10’, CLEAR HTS. 4’ - 6</w:t>
      </w:r>
      <w:proofErr w:type="gramStart"/>
      <w:r>
        <w:t xml:space="preserve">’,   </w:t>
      </w:r>
      <w:proofErr w:type="gramEnd"/>
      <w:r>
        <w:t xml:space="preserve">   0 - 60’ FILL  </w:t>
      </w:r>
    </w:p>
    <w:p w14:paraId="5A468E61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STD-15-79</w:t>
      </w:r>
      <w:r>
        <w:tab/>
        <w:t>12-07-01</w:t>
      </w:r>
      <w:r>
        <w:tab/>
        <w:t>BOX BRIDGE, 3 BARRELS AT 10’, CLEAR HTS. 7’ - 10</w:t>
      </w:r>
      <w:proofErr w:type="gramStart"/>
      <w:r>
        <w:t xml:space="preserve">’,   </w:t>
      </w:r>
      <w:proofErr w:type="gramEnd"/>
      <w:r>
        <w:t xml:space="preserve"> 0 - 60’ FILL  </w:t>
      </w:r>
    </w:p>
    <w:p w14:paraId="5FD0FD1F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STD-15-80</w:t>
      </w:r>
      <w:r>
        <w:tab/>
      </w:r>
      <w:r>
        <w:tab/>
        <w:t>BOX BRIDGE, 3 BARRELS AT 12’, CLEAR HTS. 4’ - 7</w:t>
      </w:r>
      <w:proofErr w:type="gramStart"/>
      <w:r>
        <w:t xml:space="preserve">’,   </w:t>
      </w:r>
      <w:proofErr w:type="gramEnd"/>
      <w:r>
        <w:t xml:space="preserve">   0 - 60’ FILL  </w:t>
      </w:r>
    </w:p>
    <w:p w14:paraId="6F8B7EF4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STD-15-81</w:t>
      </w:r>
      <w:r>
        <w:tab/>
      </w:r>
      <w:r>
        <w:tab/>
        <w:t>BOX BRIDGE, 3 BARRELS AT 12’, CLEAR HTS. 8’ - 12</w:t>
      </w:r>
      <w:proofErr w:type="gramStart"/>
      <w:r>
        <w:t xml:space="preserve">’,   </w:t>
      </w:r>
      <w:proofErr w:type="gramEnd"/>
      <w:r>
        <w:t xml:space="preserve"> 0 - 60’ FILL  </w:t>
      </w:r>
    </w:p>
    <w:p w14:paraId="559237AC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STD-15-82</w:t>
      </w:r>
      <w:r>
        <w:tab/>
      </w:r>
      <w:r>
        <w:tab/>
        <w:t>BOX BRIDGE, 3 BARRELS AT 14’, CLEAR HTS. 5’ - 7</w:t>
      </w:r>
      <w:proofErr w:type="gramStart"/>
      <w:r>
        <w:t xml:space="preserve">’,   </w:t>
      </w:r>
      <w:proofErr w:type="gramEnd"/>
      <w:r>
        <w:t xml:space="preserve">   0 - 60’ FILL  </w:t>
      </w:r>
    </w:p>
    <w:p w14:paraId="656EA403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STD-15-83</w:t>
      </w:r>
      <w:r>
        <w:tab/>
      </w:r>
      <w:r>
        <w:tab/>
        <w:t>BOX BRIDGE, 3 BARRELS AT 14’, CLEAR HTS. 8’ - 11</w:t>
      </w:r>
      <w:proofErr w:type="gramStart"/>
      <w:r>
        <w:t xml:space="preserve">’,   </w:t>
      </w:r>
      <w:proofErr w:type="gramEnd"/>
      <w:r>
        <w:t xml:space="preserve"> 0 - 60’ FILL  </w:t>
      </w:r>
    </w:p>
    <w:p w14:paraId="609701D2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STD-15-84</w:t>
      </w:r>
      <w:r>
        <w:tab/>
      </w:r>
      <w:r>
        <w:tab/>
        <w:t>BOX BRIDGE, 3 BARRELS AT 14’, CLEAR HTS. 12’ - 14</w:t>
      </w:r>
      <w:proofErr w:type="gramStart"/>
      <w:r>
        <w:t>’,  0</w:t>
      </w:r>
      <w:proofErr w:type="gramEnd"/>
      <w:r>
        <w:t xml:space="preserve"> - 60’ FILL  </w:t>
      </w:r>
    </w:p>
    <w:p w14:paraId="1C2DC35C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STD-15-85</w:t>
      </w:r>
      <w:r>
        <w:tab/>
      </w:r>
      <w:r>
        <w:tab/>
        <w:t>BOX BRIDGE, 3 BARRELS AT 16’, CLEAR HTS. 6’ - 8</w:t>
      </w:r>
      <w:proofErr w:type="gramStart"/>
      <w:r>
        <w:t xml:space="preserve">’,   </w:t>
      </w:r>
      <w:proofErr w:type="gramEnd"/>
      <w:r>
        <w:t xml:space="preserve">   0 - 60’ FILL  </w:t>
      </w:r>
    </w:p>
    <w:p w14:paraId="22AC73BF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STD-15-86</w:t>
      </w:r>
      <w:r>
        <w:tab/>
      </w:r>
      <w:r>
        <w:tab/>
        <w:t>BOX BRIDGE, 3 BARRELS AT 16’, CLEAR HTS. 9’ - 12</w:t>
      </w:r>
      <w:proofErr w:type="gramStart"/>
      <w:r>
        <w:t xml:space="preserve">’,   </w:t>
      </w:r>
      <w:proofErr w:type="gramEnd"/>
      <w:r>
        <w:t xml:space="preserve"> 0 - 60’ FILL  </w:t>
      </w:r>
    </w:p>
    <w:p w14:paraId="4CE11943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STD-15-87</w:t>
      </w:r>
      <w:r>
        <w:tab/>
      </w:r>
      <w:r>
        <w:tab/>
        <w:t>BOX BRIDGE, 3 BARRELS AT 16’, CLEAR HTS. 13’ - 16</w:t>
      </w:r>
      <w:proofErr w:type="gramStart"/>
      <w:r>
        <w:t>’,  0</w:t>
      </w:r>
      <w:proofErr w:type="gramEnd"/>
      <w:r>
        <w:t xml:space="preserve"> - 60’ FILL </w:t>
      </w:r>
    </w:p>
    <w:p w14:paraId="729305FD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STD-15-88</w:t>
      </w:r>
      <w:r>
        <w:tab/>
      </w:r>
      <w:r>
        <w:tab/>
        <w:t>BOX BRIDGE, 3 BARRELS AT 18’, CLEAR HTS. 6’ - 8</w:t>
      </w:r>
      <w:proofErr w:type="gramStart"/>
      <w:r>
        <w:t xml:space="preserve">’,   </w:t>
      </w:r>
      <w:proofErr w:type="gramEnd"/>
      <w:r>
        <w:t xml:space="preserve">   0 - 60’ FILL  </w:t>
      </w:r>
    </w:p>
    <w:p w14:paraId="0D59B545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STD-15-89</w:t>
      </w:r>
      <w:r>
        <w:tab/>
      </w:r>
      <w:r>
        <w:tab/>
        <w:t>BOX BRIDGE, 3 BARRELS AT 18’, CLEAR HTS. 9’ - 13</w:t>
      </w:r>
      <w:proofErr w:type="gramStart"/>
      <w:r>
        <w:t xml:space="preserve">’,   </w:t>
      </w:r>
      <w:proofErr w:type="gramEnd"/>
      <w:r>
        <w:t xml:space="preserve"> 0 - 60’ FILL  </w:t>
      </w:r>
    </w:p>
    <w:p w14:paraId="458BE35F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STD-15-90</w:t>
      </w:r>
      <w:r>
        <w:tab/>
      </w:r>
      <w:r>
        <w:tab/>
        <w:t>BOX BRIDGE, 3 BARRELS AT 18’, CLEAR HTS. 14’ - 18</w:t>
      </w:r>
      <w:proofErr w:type="gramStart"/>
      <w:r>
        <w:t>’,  0</w:t>
      </w:r>
      <w:proofErr w:type="gramEnd"/>
      <w:r>
        <w:t xml:space="preserve"> - 60’ FILL</w:t>
      </w:r>
    </w:p>
    <w:p w14:paraId="229E7C0B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STD-15-95</w:t>
      </w:r>
      <w:r>
        <w:tab/>
      </w:r>
      <w:r>
        <w:tab/>
        <w:t>SLAB BRIDGE, 1 BARREL AT 6’, CLEAR HTS. 3’ - 6</w:t>
      </w:r>
      <w:proofErr w:type="gramStart"/>
      <w:r>
        <w:t xml:space="preserve">’,   </w:t>
      </w:r>
      <w:proofErr w:type="gramEnd"/>
      <w:r>
        <w:t xml:space="preserve">      0 - 60’ FILL</w:t>
      </w:r>
    </w:p>
    <w:p w14:paraId="3509853E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STD-15-96</w:t>
      </w:r>
      <w:r>
        <w:tab/>
      </w:r>
      <w:r>
        <w:tab/>
        <w:t>SLAB BRIDGE, 1 BARREL AT 8’, CLEAR HTS. 3’ - 4</w:t>
      </w:r>
      <w:proofErr w:type="gramStart"/>
      <w:r>
        <w:t xml:space="preserve">’,   </w:t>
      </w:r>
      <w:proofErr w:type="gramEnd"/>
      <w:r>
        <w:t xml:space="preserve">      0 - 60’ FILL</w:t>
      </w:r>
    </w:p>
    <w:p w14:paraId="49496DCB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STD-15-97</w:t>
      </w:r>
      <w:r>
        <w:tab/>
      </w:r>
      <w:r>
        <w:tab/>
        <w:t>SLAB BRIDGE, 1 BARREL AT 8’, CLEAR HTS. 5’ - 8</w:t>
      </w:r>
      <w:proofErr w:type="gramStart"/>
      <w:r>
        <w:t xml:space="preserve">’,   </w:t>
      </w:r>
      <w:proofErr w:type="gramEnd"/>
      <w:r>
        <w:t xml:space="preserve">      0 - 60’ FILL  </w:t>
      </w:r>
    </w:p>
    <w:p w14:paraId="2105EF85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STD-15-98</w:t>
      </w:r>
      <w:r>
        <w:tab/>
      </w:r>
      <w:r>
        <w:tab/>
        <w:t>SLAB BRIDGE, 1 BARREL AT 10’, CLEAR HTS. 4’ - 6</w:t>
      </w:r>
      <w:proofErr w:type="gramStart"/>
      <w:r>
        <w:t xml:space="preserve">’,   </w:t>
      </w:r>
      <w:proofErr w:type="gramEnd"/>
      <w:r>
        <w:t xml:space="preserve">    0 - 60’ FILL  </w:t>
      </w:r>
    </w:p>
    <w:p w14:paraId="7BC294EF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STD-15-99</w:t>
      </w:r>
      <w:r>
        <w:tab/>
        <w:t>02-28-03</w:t>
      </w:r>
      <w:r>
        <w:tab/>
        <w:t>SLAB BRIDGE, 1 BARREL AT 10’, CLEAR HTS. 7’ - 10</w:t>
      </w:r>
      <w:proofErr w:type="gramStart"/>
      <w:r>
        <w:t xml:space="preserve">’,   </w:t>
      </w:r>
      <w:proofErr w:type="gramEnd"/>
      <w:r>
        <w:t xml:space="preserve">  0 - 60’ FILL</w:t>
      </w:r>
    </w:p>
    <w:p w14:paraId="72D889EF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STD-15-100</w:t>
      </w:r>
      <w:r>
        <w:tab/>
        <w:t>02-28-03</w:t>
      </w:r>
      <w:r>
        <w:tab/>
        <w:t>SLAB BRIDGE, 1 BARREL AT 12’, CLEAR HTS. 4’ - 7</w:t>
      </w:r>
      <w:proofErr w:type="gramStart"/>
      <w:r>
        <w:t xml:space="preserve">’,   </w:t>
      </w:r>
      <w:proofErr w:type="gramEnd"/>
      <w:r>
        <w:t xml:space="preserve">    0 - 60’ FILL  </w:t>
      </w:r>
    </w:p>
    <w:p w14:paraId="7830926D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STD-15-101</w:t>
      </w:r>
      <w:r>
        <w:tab/>
        <w:t>02-28-03</w:t>
      </w:r>
      <w:r>
        <w:tab/>
        <w:t>SLAB BRIDGE, 1 BARREL AT 12’, CLEAR HTS. 8’ - 12</w:t>
      </w:r>
      <w:proofErr w:type="gramStart"/>
      <w:r>
        <w:t xml:space="preserve">’,   </w:t>
      </w:r>
      <w:proofErr w:type="gramEnd"/>
      <w:r>
        <w:t xml:space="preserve">  0 - 60’ FILL  </w:t>
      </w:r>
    </w:p>
    <w:p w14:paraId="7A6E627F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STD-15-102</w:t>
      </w:r>
      <w:r>
        <w:tab/>
      </w:r>
      <w:r>
        <w:tab/>
        <w:t>SLAB BRIDGE, 1 BARREL AT 14’, CLEAR HTS. 5’ - 9</w:t>
      </w:r>
      <w:proofErr w:type="gramStart"/>
      <w:r>
        <w:t xml:space="preserve">’,   </w:t>
      </w:r>
      <w:proofErr w:type="gramEnd"/>
      <w:r>
        <w:t xml:space="preserve">    0 - 60’ FILL  </w:t>
      </w:r>
    </w:p>
    <w:p w14:paraId="77C58890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STD-15-103</w:t>
      </w:r>
      <w:r>
        <w:tab/>
      </w:r>
      <w:r>
        <w:tab/>
        <w:t>SLAB BRIDGE, 1 BARREL AT 14’, CLEAR HTS. 10’ - 14</w:t>
      </w:r>
      <w:proofErr w:type="gramStart"/>
      <w:r>
        <w:t xml:space="preserve">’,   </w:t>
      </w:r>
      <w:proofErr w:type="gramEnd"/>
      <w:r>
        <w:t xml:space="preserve"> 0 - 60’ FILL </w:t>
      </w:r>
    </w:p>
    <w:p w14:paraId="7014E1D6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STD-15-104</w:t>
      </w:r>
      <w:r>
        <w:tab/>
      </w:r>
      <w:r>
        <w:tab/>
        <w:t>SLAB BRIDGE, 1 BARREL AT 16’, CLEAR HTS. 6’ - 8</w:t>
      </w:r>
      <w:proofErr w:type="gramStart"/>
      <w:r>
        <w:t xml:space="preserve">’,   </w:t>
      </w:r>
      <w:proofErr w:type="gramEnd"/>
      <w:r>
        <w:t xml:space="preserve">    0 - 60’ FILL  </w:t>
      </w:r>
    </w:p>
    <w:p w14:paraId="6C28D3BD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STD-15-105</w:t>
      </w:r>
      <w:r>
        <w:tab/>
      </w:r>
      <w:r>
        <w:tab/>
        <w:t>SLAB BRIDGE, 1 BARREL AT 16’, CLEAR HTS. 9’ - 12</w:t>
      </w:r>
      <w:proofErr w:type="gramStart"/>
      <w:r>
        <w:t xml:space="preserve">’,   </w:t>
      </w:r>
      <w:proofErr w:type="gramEnd"/>
      <w:r>
        <w:t xml:space="preserve">  0 - 60’ FILL  </w:t>
      </w:r>
    </w:p>
    <w:p w14:paraId="754FE362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STD-15-106</w:t>
      </w:r>
      <w:r>
        <w:tab/>
      </w:r>
      <w:r>
        <w:tab/>
        <w:t>SLAB BRIDGE, 1 BARREL AT 16’, CLEAR HTS. 13’ - 16</w:t>
      </w:r>
      <w:proofErr w:type="gramStart"/>
      <w:r>
        <w:t xml:space="preserve">’,   </w:t>
      </w:r>
      <w:proofErr w:type="gramEnd"/>
      <w:r>
        <w:t xml:space="preserve">0 - 60’ FILL  </w:t>
      </w:r>
    </w:p>
    <w:p w14:paraId="14D30BD5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STD-15-107</w:t>
      </w:r>
      <w:r>
        <w:tab/>
      </w:r>
      <w:r>
        <w:tab/>
        <w:t>SLAB BRIDGE, 1 BARREL AT 18’, CLEAR HTS. 6’ - 8</w:t>
      </w:r>
      <w:proofErr w:type="gramStart"/>
      <w:r>
        <w:t xml:space="preserve">’,   </w:t>
      </w:r>
      <w:proofErr w:type="gramEnd"/>
      <w:r>
        <w:t xml:space="preserve">    0 - 60’ FILL  </w:t>
      </w:r>
    </w:p>
    <w:p w14:paraId="7F79AD23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STD-15-108</w:t>
      </w:r>
      <w:r>
        <w:tab/>
      </w:r>
      <w:r>
        <w:tab/>
        <w:t>SLAB BRIDGE, 1 BARREL AT 18’, CLEAR HTS. 9’ - 13</w:t>
      </w:r>
      <w:proofErr w:type="gramStart"/>
      <w:r>
        <w:t xml:space="preserve">’,   </w:t>
      </w:r>
      <w:proofErr w:type="gramEnd"/>
      <w:r>
        <w:t xml:space="preserve">  0 - 60’ FILL  </w:t>
      </w:r>
    </w:p>
    <w:p w14:paraId="79F411D8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STD-15-109</w:t>
      </w:r>
      <w:r>
        <w:tab/>
      </w:r>
      <w:r>
        <w:tab/>
        <w:t>SLAB BRIDGE, 1 BARREL AT 18’, CLEAR HTS. 14’ - 18</w:t>
      </w:r>
      <w:proofErr w:type="gramStart"/>
      <w:r>
        <w:t xml:space="preserve">’,   </w:t>
      </w:r>
      <w:proofErr w:type="gramEnd"/>
      <w:r>
        <w:t xml:space="preserve">0 - 60’ FILL  </w:t>
      </w:r>
    </w:p>
    <w:p w14:paraId="235D8EAC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STD-15-115</w:t>
      </w:r>
      <w:r>
        <w:tab/>
        <w:t>02-28-03</w:t>
      </w:r>
      <w:r>
        <w:tab/>
        <w:t>SLAB BRIDGE, 2 BARRELS AT 6’, CLEAR HTS. 3’ - 6</w:t>
      </w:r>
      <w:proofErr w:type="gramStart"/>
      <w:r>
        <w:t xml:space="preserve">’,   </w:t>
      </w:r>
      <w:proofErr w:type="gramEnd"/>
      <w:r>
        <w:t xml:space="preserve">    0 - 60’ FILL </w:t>
      </w:r>
    </w:p>
    <w:p w14:paraId="5737120F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STD-15-116</w:t>
      </w:r>
      <w:r>
        <w:tab/>
        <w:t>02-28-03</w:t>
      </w:r>
      <w:r>
        <w:tab/>
        <w:t>SLAB BRIDGE, 2 BARRELS AT 8’, CLEAR HTS. 3’ - 4</w:t>
      </w:r>
      <w:proofErr w:type="gramStart"/>
      <w:r>
        <w:t xml:space="preserve">’,   </w:t>
      </w:r>
      <w:proofErr w:type="gramEnd"/>
      <w:r>
        <w:t xml:space="preserve">    0 - 60’ FILL</w:t>
      </w:r>
    </w:p>
    <w:p w14:paraId="76BC9E6A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STD-15-117</w:t>
      </w:r>
      <w:r>
        <w:tab/>
        <w:t>06-01-11</w:t>
      </w:r>
      <w:r>
        <w:tab/>
        <w:t>SLAB BRIDGE, 2 BARRELS AT 8’, CLEAR HTS. 5’ - 8</w:t>
      </w:r>
      <w:proofErr w:type="gramStart"/>
      <w:r>
        <w:t xml:space="preserve">’,   </w:t>
      </w:r>
      <w:proofErr w:type="gramEnd"/>
      <w:r>
        <w:t xml:space="preserve">    0 - 60’ FILL</w:t>
      </w:r>
    </w:p>
    <w:p w14:paraId="3D1647F6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STD-15-118</w:t>
      </w:r>
      <w:r>
        <w:tab/>
        <w:t>02-28-03</w:t>
      </w:r>
      <w:r>
        <w:tab/>
        <w:t>SLAB BRIDGE, 2 BARRELS AT 10’, CLEAR HTS. 4’ - 6</w:t>
      </w:r>
      <w:proofErr w:type="gramStart"/>
      <w:r>
        <w:t xml:space="preserve">’,   </w:t>
      </w:r>
      <w:proofErr w:type="gramEnd"/>
      <w:r>
        <w:t xml:space="preserve">  0 - 60’ FILL</w:t>
      </w:r>
    </w:p>
    <w:p w14:paraId="1AD38129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STD-15-119</w:t>
      </w:r>
      <w:r>
        <w:tab/>
        <w:t>02-28-03</w:t>
      </w:r>
      <w:r>
        <w:tab/>
        <w:t>SLAB BRIDGE, 2 BARRELS AT 10’, CLEAR HTS. 7’ - 10</w:t>
      </w:r>
      <w:proofErr w:type="gramStart"/>
      <w:r>
        <w:t xml:space="preserve">’,   </w:t>
      </w:r>
      <w:proofErr w:type="gramEnd"/>
      <w:r>
        <w:t xml:space="preserve"> 0 - 60’ FILL</w:t>
      </w:r>
    </w:p>
    <w:p w14:paraId="3F0EBEBD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STD-15-120</w:t>
      </w:r>
      <w:r>
        <w:tab/>
        <w:t>02-28-03</w:t>
      </w:r>
      <w:r>
        <w:tab/>
        <w:t>SLAB BRIDGE, 2 BARRELS AT 12’, CLEAR HTS. 4’ - 7</w:t>
      </w:r>
      <w:proofErr w:type="gramStart"/>
      <w:r>
        <w:t xml:space="preserve">’,   </w:t>
      </w:r>
      <w:proofErr w:type="gramEnd"/>
      <w:r>
        <w:t xml:space="preserve">  0 - 60’ FILL</w:t>
      </w:r>
    </w:p>
    <w:p w14:paraId="33B81F05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lastRenderedPageBreak/>
        <w:t>STD-15-121</w:t>
      </w:r>
      <w:r>
        <w:tab/>
        <w:t>02-28-03</w:t>
      </w:r>
      <w:r>
        <w:tab/>
        <w:t>SLAB BRIDGE, 2 BARRELS AT 12’, CLEAR HTS. 8’ - 12</w:t>
      </w:r>
      <w:proofErr w:type="gramStart"/>
      <w:r>
        <w:t xml:space="preserve">’,   </w:t>
      </w:r>
      <w:proofErr w:type="gramEnd"/>
      <w:r>
        <w:t xml:space="preserve">0 - 60’ FILL </w:t>
      </w:r>
    </w:p>
    <w:p w14:paraId="398ACBCC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STD-15-122</w:t>
      </w:r>
      <w:r>
        <w:tab/>
        <w:t>02-28-03</w:t>
      </w:r>
      <w:r>
        <w:tab/>
        <w:t>SLAB BRIDGE, 2 BARRELS AT 14’, CLEAR HTS. 5’ - 7</w:t>
      </w:r>
      <w:proofErr w:type="gramStart"/>
      <w:r>
        <w:t xml:space="preserve">’,   </w:t>
      </w:r>
      <w:proofErr w:type="gramEnd"/>
      <w:r>
        <w:t xml:space="preserve">  0 - 60’ FILL </w:t>
      </w:r>
    </w:p>
    <w:p w14:paraId="1CB927CE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STD-15-123</w:t>
      </w:r>
      <w:r>
        <w:tab/>
        <w:t>02-28-03</w:t>
      </w:r>
      <w:r>
        <w:tab/>
        <w:t>SLAB BRIDGE, 2 BARRELS AT 14’, CLEAR HTS. 8’ - 11</w:t>
      </w:r>
      <w:proofErr w:type="gramStart"/>
      <w:r>
        <w:t xml:space="preserve">’,   </w:t>
      </w:r>
      <w:proofErr w:type="gramEnd"/>
      <w:r>
        <w:t xml:space="preserve"> 0 - 60’ FILL  </w:t>
      </w:r>
    </w:p>
    <w:p w14:paraId="0638C362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STD-15-124</w:t>
      </w:r>
      <w:r>
        <w:tab/>
        <w:t>02-28-03</w:t>
      </w:r>
      <w:r>
        <w:tab/>
        <w:t xml:space="preserve">SLAB BRIDGE, 2 BARRELS AT 14’, CLEAR HTS. 12’ - 14’, 0 - 60’ FILL </w:t>
      </w:r>
    </w:p>
    <w:p w14:paraId="4AAC4D42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STD-15-125</w:t>
      </w:r>
      <w:r>
        <w:tab/>
        <w:t>02-28-03</w:t>
      </w:r>
      <w:r>
        <w:tab/>
        <w:t>SLAB BRIDGE, 2 BARRELS AT 16’, CLEAR HTS. 6’ - 8</w:t>
      </w:r>
      <w:proofErr w:type="gramStart"/>
      <w:r>
        <w:t xml:space="preserve">’,   </w:t>
      </w:r>
      <w:proofErr w:type="gramEnd"/>
      <w:r>
        <w:t xml:space="preserve">  0 - 60’ FILL  </w:t>
      </w:r>
    </w:p>
    <w:p w14:paraId="4F1CC1D4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STD-15-126</w:t>
      </w:r>
      <w:r>
        <w:tab/>
        <w:t>02-28-03</w:t>
      </w:r>
      <w:r>
        <w:tab/>
        <w:t>SLAB BRIDGE, 2 BARRELS AT 16’, CLEAR HTS. 9’ - 12</w:t>
      </w:r>
      <w:proofErr w:type="gramStart"/>
      <w:r>
        <w:t xml:space="preserve">’,   </w:t>
      </w:r>
      <w:proofErr w:type="gramEnd"/>
      <w:r>
        <w:t xml:space="preserve">0 - 60’ FILL </w:t>
      </w:r>
    </w:p>
    <w:p w14:paraId="1D44CE97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STD-15-127</w:t>
      </w:r>
      <w:r>
        <w:tab/>
        <w:t>02-28-03</w:t>
      </w:r>
      <w:r>
        <w:tab/>
        <w:t xml:space="preserve">SLAB BRIDGE, 2 BARRELS AT 16’, CLEAR HTS. 13’ - 16’, 0 - 60’ FILL </w:t>
      </w:r>
    </w:p>
    <w:p w14:paraId="73B631E5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STD-15-128</w:t>
      </w:r>
      <w:r>
        <w:tab/>
        <w:t>02-28-03</w:t>
      </w:r>
      <w:r>
        <w:tab/>
        <w:t>SLAB BRIDGE, 2 BARRELS AT 18’, CLEAR HTS. 6’ - 8</w:t>
      </w:r>
      <w:proofErr w:type="gramStart"/>
      <w:r>
        <w:t xml:space="preserve">’,   </w:t>
      </w:r>
      <w:proofErr w:type="gramEnd"/>
      <w:r>
        <w:t xml:space="preserve">  0 - 60’ FILL  </w:t>
      </w:r>
    </w:p>
    <w:p w14:paraId="2FA5237D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STD-15-129</w:t>
      </w:r>
      <w:r>
        <w:tab/>
        <w:t>02-28-03</w:t>
      </w:r>
      <w:r>
        <w:tab/>
        <w:t>SLAB BRIDGE, 2 BARRELS AT 18’, CLEAR HTS. 9’ - 13</w:t>
      </w:r>
      <w:proofErr w:type="gramStart"/>
      <w:r>
        <w:t xml:space="preserve">’,   </w:t>
      </w:r>
      <w:proofErr w:type="gramEnd"/>
      <w:r>
        <w:t xml:space="preserve"> 0 - 60’ FILL  </w:t>
      </w:r>
    </w:p>
    <w:p w14:paraId="6D4F51A4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STD-15-130</w:t>
      </w:r>
      <w:r>
        <w:tab/>
        <w:t>02-28-03</w:t>
      </w:r>
      <w:r>
        <w:tab/>
        <w:t xml:space="preserve">SLAB BRIDGE, 2 BARRELS AT 18’, CLEAR HTS. 14’ - 18’, 0 - 60’ FILL </w:t>
      </w:r>
    </w:p>
    <w:p w14:paraId="16FBFB9D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STD-15-135</w:t>
      </w:r>
      <w:r>
        <w:tab/>
      </w:r>
      <w:r>
        <w:tab/>
        <w:t>SLAB BRIDGE, 3 BARRELS AT 6’, CLEAR HTS. 3’ - 6</w:t>
      </w:r>
      <w:proofErr w:type="gramStart"/>
      <w:r>
        <w:t xml:space="preserve">’,   </w:t>
      </w:r>
      <w:proofErr w:type="gramEnd"/>
      <w:r>
        <w:t xml:space="preserve">    0 - 60’ FILL </w:t>
      </w:r>
    </w:p>
    <w:p w14:paraId="5BF07366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STD-15-136</w:t>
      </w:r>
      <w:r>
        <w:tab/>
      </w:r>
      <w:r>
        <w:tab/>
        <w:t>SLAB BRIDGE, 3 BARRELS AT 8’, CLEAR HTS. 3’ - 4</w:t>
      </w:r>
      <w:proofErr w:type="gramStart"/>
      <w:r>
        <w:t xml:space="preserve">’,   </w:t>
      </w:r>
      <w:proofErr w:type="gramEnd"/>
      <w:r>
        <w:t xml:space="preserve">    0 - 60’ FILL  </w:t>
      </w:r>
    </w:p>
    <w:p w14:paraId="32880731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STD-15-137</w:t>
      </w:r>
      <w:r>
        <w:tab/>
      </w:r>
      <w:r>
        <w:tab/>
        <w:t>SLAB BRIDGE, 3 BARRELS AT 8’, CLEAR HTS. 5’ - 8</w:t>
      </w:r>
      <w:proofErr w:type="gramStart"/>
      <w:r>
        <w:t xml:space="preserve">’,   </w:t>
      </w:r>
      <w:proofErr w:type="gramEnd"/>
      <w:r>
        <w:t xml:space="preserve">    0 - 60’ FILL </w:t>
      </w:r>
    </w:p>
    <w:p w14:paraId="2788B54C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STD-15-138</w:t>
      </w:r>
      <w:r>
        <w:tab/>
      </w:r>
      <w:r>
        <w:tab/>
        <w:t>SLAB BRIDGE, 3 BARRELS AT 10’, CLEAR HTS. 4’ - 6</w:t>
      </w:r>
      <w:proofErr w:type="gramStart"/>
      <w:r>
        <w:t xml:space="preserve">’,   </w:t>
      </w:r>
      <w:proofErr w:type="gramEnd"/>
      <w:r>
        <w:t xml:space="preserve">  0 - 60’ FILL </w:t>
      </w:r>
    </w:p>
    <w:p w14:paraId="429FFDED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STD-15-139</w:t>
      </w:r>
      <w:r>
        <w:tab/>
      </w:r>
      <w:r>
        <w:tab/>
        <w:t>SLAB BRIDGE, 3 BARRELS AT 10’, CLEAR HTS. 7’ - 10</w:t>
      </w:r>
      <w:proofErr w:type="gramStart"/>
      <w:r>
        <w:t xml:space="preserve">’,   </w:t>
      </w:r>
      <w:proofErr w:type="gramEnd"/>
      <w:r>
        <w:t xml:space="preserve">0 - 60’ FILL </w:t>
      </w:r>
    </w:p>
    <w:p w14:paraId="0EDD345C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STD-15-140</w:t>
      </w:r>
      <w:r>
        <w:tab/>
      </w:r>
      <w:r>
        <w:tab/>
        <w:t>SLAB BRIDGE, 3 BARRELS AT 12’, CLEAR HTS. 4’ - 7</w:t>
      </w:r>
      <w:proofErr w:type="gramStart"/>
      <w:r>
        <w:t xml:space="preserve">’,   </w:t>
      </w:r>
      <w:proofErr w:type="gramEnd"/>
      <w:r>
        <w:t xml:space="preserve">  0 - 60’ FILL  </w:t>
      </w:r>
    </w:p>
    <w:p w14:paraId="572E56EE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STD-15-141</w:t>
      </w:r>
      <w:r>
        <w:tab/>
      </w:r>
      <w:r>
        <w:tab/>
        <w:t>SLAB BRIDGE, 3 BARRELS AT 12’, CLEAR HTS. 8’ - 12</w:t>
      </w:r>
      <w:proofErr w:type="gramStart"/>
      <w:r>
        <w:t xml:space="preserve">’,   </w:t>
      </w:r>
      <w:proofErr w:type="gramEnd"/>
      <w:r>
        <w:t xml:space="preserve">0 - 60’ FILL  </w:t>
      </w:r>
    </w:p>
    <w:p w14:paraId="27C9DA6E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STD-15-142</w:t>
      </w:r>
      <w:r>
        <w:tab/>
      </w:r>
      <w:r>
        <w:tab/>
        <w:t>SLAB BRIDGE, 3 BARRELS AT 14’, CLEAR HTS. 5’ - 7</w:t>
      </w:r>
      <w:proofErr w:type="gramStart"/>
      <w:r>
        <w:t xml:space="preserve">’,   </w:t>
      </w:r>
      <w:proofErr w:type="gramEnd"/>
      <w:r>
        <w:t xml:space="preserve">  0 - 60’ FILL  </w:t>
      </w:r>
    </w:p>
    <w:p w14:paraId="05CD6C01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STD-15-143</w:t>
      </w:r>
      <w:r>
        <w:tab/>
      </w:r>
      <w:r>
        <w:tab/>
        <w:t>SLAB BRIDGE, 3 BARRELS AT 14’, CLEAR HTS. 8’ - 11</w:t>
      </w:r>
      <w:proofErr w:type="gramStart"/>
      <w:r>
        <w:t xml:space="preserve">’,   </w:t>
      </w:r>
      <w:proofErr w:type="gramEnd"/>
      <w:r>
        <w:t xml:space="preserve">0 - 60’ FILL  </w:t>
      </w:r>
    </w:p>
    <w:p w14:paraId="34B52520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STD-15-144</w:t>
      </w:r>
      <w:r>
        <w:tab/>
      </w:r>
      <w:r>
        <w:tab/>
        <w:t xml:space="preserve">SLAB BRIDGE, 3 BARRELS AT 14’, CLEAR HTS. 12’ - 14’, 0 - 60’ FILL  </w:t>
      </w:r>
    </w:p>
    <w:p w14:paraId="245E1066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STD-15-145</w:t>
      </w:r>
      <w:r>
        <w:tab/>
      </w:r>
      <w:r>
        <w:tab/>
        <w:t>SLAB BRIDGE, 3 BARRELS AT 16’, CLEAR HTS. 6’ - 8</w:t>
      </w:r>
      <w:proofErr w:type="gramStart"/>
      <w:r>
        <w:t xml:space="preserve">’,   </w:t>
      </w:r>
      <w:proofErr w:type="gramEnd"/>
      <w:r>
        <w:t xml:space="preserve">  0 - 60’ FILL  </w:t>
      </w:r>
    </w:p>
    <w:p w14:paraId="47A7CF61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STD-15-146</w:t>
      </w:r>
      <w:r>
        <w:tab/>
      </w:r>
      <w:r>
        <w:tab/>
        <w:t>SLAB BRIDGE, 3 BARRELS AT 16’, CLEAR HTS. 9’ - 12</w:t>
      </w:r>
      <w:proofErr w:type="gramStart"/>
      <w:r>
        <w:t xml:space="preserve">’,   </w:t>
      </w:r>
      <w:proofErr w:type="gramEnd"/>
      <w:r>
        <w:t xml:space="preserve">0 - 60’ FILL  </w:t>
      </w:r>
    </w:p>
    <w:p w14:paraId="0BCB8A2B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STD-15-147</w:t>
      </w:r>
      <w:r>
        <w:tab/>
      </w:r>
      <w:r>
        <w:tab/>
        <w:t xml:space="preserve">SLAB BRIDGE, 3 BARRELS AT 16’, CLEAR HTS. 13’ - 16’, 0 - 60’ FILL  </w:t>
      </w:r>
    </w:p>
    <w:p w14:paraId="1A804381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STD-15-148</w:t>
      </w:r>
      <w:r>
        <w:tab/>
        <w:t>12-07-01</w:t>
      </w:r>
      <w:r>
        <w:tab/>
        <w:t>SLAB BRIDGE, 3 BARRELS AT 18’, CLEAR HTS. 6’ - 8</w:t>
      </w:r>
      <w:proofErr w:type="gramStart"/>
      <w:r>
        <w:t xml:space="preserve">’,   </w:t>
      </w:r>
      <w:proofErr w:type="gramEnd"/>
      <w:r>
        <w:t xml:space="preserve">  0 - 60’ FILL</w:t>
      </w:r>
    </w:p>
    <w:p w14:paraId="45AA61F6" w14:textId="77777777" w:rsidR="008345DE" w:rsidRDefault="008345DE" w:rsidP="008345DE">
      <w:pPr>
        <w:tabs>
          <w:tab w:val="left" w:pos="1008"/>
          <w:tab w:val="left" w:pos="1872"/>
        </w:tabs>
        <w:spacing w:after="120"/>
        <w:ind w:left="1872" w:hanging="1872"/>
        <w:outlineLvl w:val="0"/>
      </w:pPr>
      <w:r>
        <w:t>STD-15-149</w:t>
      </w:r>
      <w:r>
        <w:tab/>
        <w:t>12-07-01</w:t>
      </w:r>
      <w:r>
        <w:tab/>
        <w:t>SLAB BRIDGE, 3 BARRELS AT 18’, CLEAR HTS. 9’ - 13</w:t>
      </w:r>
      <w:proofErr w:type="gramStart"/>
      <w:r>
        <w:t xml:space="preserve">’,   </w:t>
      </w:r>
      <w:proofErr w:type="gramEnd"/>
      <w:r>
        <w:t xml:space="preserve">0 - 60’ FILL  </w:t>
      </w:r>
    </w:p>
    <w:p w14:paraId="347CF9C0" w14:textId="77777777" w:rsidR="00437662" w:rsidRDefault="008345DE" w:rsidP="008345DE">
      <w:pPr>
        <w:pStyle w:val="V8StdDwgBody"/>
      </w:pPr>
      <w:r>
        <w:t>STD-15-150</w:t>
      </w:r>
      <w:r>
        <w:tab/>
        <w:t>12-07-01</w:t>
      </w:r>
      <w:r>
        <w:tab/>
        <w:t>SLAB BRIDGE, 3 BARRELS AT 18’, CLEAR HTS. 14’ - 18’, 0 - 60’ FILL</w:t>
      </w:r>
    </w:p>
    <w:p w14:paraId="39861D5B" w14:textId="77777777" w:rsidR="00437662" w:rsidRDefault="00437662" w:rsidP="002B39AC">
      <w:pPr>
        <w:pStyle w:val="V8StdDwgBody"/>
      </w:pPr>
    </w:p>
    <w:sectPr w:rsidR="00437662" w:rsidSect="004B3829">
      <w:type w:val="continuous"/>
      <w:pgSz w:w="24480" w:h="15840" w:orient="landscape" w:code="3"/>
      <w:pgMar w:top="1152" w:right="3024" w:bottom="864" w:left="3024" w:header="0" w:footer="0" w:gutter="0"/>
      <w:cols w:num="3" w:space="720"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A152B8" w14:textId="77777777" w:rsidR="0070532C" w:rsidRDefault="0070532C">
      <w:r>
        <w:separator/>
      </w:r>
    </w:p>
  </w:endnote>
  <w:endnote w:type="continuationSeparator" w:id="0">
    <w:p w14:paraId="6EC76F23" w14:textId="77777777" w:rsidR="0070532C" w:rsidRDefault="007053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B2A9E" w14:textId="77777777" w:rsidR="00321AB4" w:rsidRDefault="00321AB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B1080" w14:textId="77777777" w:rsidR="009F31B3" w:rsidRDefault="009F31B3">
    <w:pPr>
      <w:pStyle w:val="Footer"/>
      <w:rPr>
        <w:color w:val="00B050"/>
        <w:sz w:val="16"/>
        <w:szCs w:val="16"/>
      </w:rPr>
    </w:pPr>
    <w:r w:rsidRPr="00DA4BC3">
      <w:rPr>
        <w:color w:val="00B050"/>
        <w:sz w:val="16"/>
        <w:szCs w:val="16"/>
      </w:rPr>
      <w:t xml:space="preserve">Pape </w:t>
    </w:r>
    <w:r w:rsidRPr="00DA4BC3">
      <w:rPr>
        <w:color w:val="00B050"/>
        <w:sz w:val="16"/>
        <w:szCs w:val="16"/>
      </w:rPr>
      <w:fldChar w:fldCharType="begin"/>
    </w:r>
    <w:r w:rsidRPr="00DA4BC3">
      <w:rPr>
        <w:color w:val="00B050"/>
        <w:sz w:val="16"/>
        <w:szCs w:val="16"/>
      </w:rPr>
      <w:instrText xml:space="preserve"> PAGE  \* Arabic  \* MERGEFORMAT </w:instrText>
    </w:r>
    <w:r w:rsidRPr="00DA4BC3">
      <w:rPr>
        <w:color w:val="00B050"/>
        <w:sz w:val="16"/>
        <w:szCs w:val="16"/>
      </w:rPr>
      <w:fldChar w:fldCharType="separate"/>
    </w:r>
    <w:r w:rsidR="00DF367D">
      <w:rPr>
        <w:noProof/>
        <w:color w:val="00B050"/>
        <w:sz w:val="16"/>
        <w:szCs w:val="16"/>
      </w:rPr>
      <w:t>5</w:t>
    </w:r>
    <w:r w:rsidRPr="00DA4BC3">
      <w:rPr>
        <w:color w:val="00B050"/>
        <w:sz w:val="16"/>
        <w:szCs w:val="16"/>
      </w:rPr>
      <w:fldChar w:fldCharType="end"/>
    </w:r>
  </w:p>
  <w:p w14:paraId="08C4BC18" w14:textId="77777777" w:rsidR="009F31B3" w:rsidRDefault="009F31B3">
    <w:pPr>
      <w:pStyle w:val="Footer"/>
      <w:rPr>
        <w:color w:val="00B050"/>
        <w:sz w:val="16"/>
        <w:szCs w:val="16"/>
      </w:rPr>
    </w:pPr>
  </w:p>
  <w:p w14:paraId="7E70A408" w14:textId="77777777" w:rsidR="009F31B3" w:rsidRDefault="009F31B3">
    <w:pPr>
      <w:pStyle w:val="Footer"/>
      <w:rPr>
        <w:color w:val="00B050"/>
        <w:sz w:val="16"/>
        <w:szCs w:val="16"/>
      </w:rPr>
    </w:pPr>
  </w:p>
  <w:p w14:paraId="4251B367" w14:textId="77777777" w:rsidR="009F31B3" w:rsidRPr="009F31B3" w:rsidRDefault="009F31B3">
    <w:pPr>
      <w:pStyle w:val="Footer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6C00F" w14:textId="77777777" w:rsidR="00321AB4" w:rsidRDefault="00321A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ED85F2" w14:textId="77777777" w:rsidR="0070532C" w:rsidRDefault="0070532C">
      <w:r>
        <w:separator/>
      </w:r>
    </w:p>
  </w:footnote>
  <w:footnote w:type="continuationSeparator" w:id="0">
    <w:p w14:paraId="7B48706B" w14:textId="77777777" w:rsidR="0070532C" w:rsidRDefault="007053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9A9AD" w14:textId="77777777" w:rsidR="00321AB4" w:rsidRDefault="00321AB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7399C" w14:textId="77777777" w:rsidR="00FA6C22" w:rsidRDefault="00FA6C22">
    <w:pPr>
      <w:pStyle w:val="Header"/>
      <w:rPr>
        <w:color w:val="FF0000"/>
        <w:sz w:val="28"/>
        <w:szCs w:val="28"/>
      </w:rPr>
    </w:pPr>
  </w:p>
  <w:p w14:paraId="17E9DD88" w14:textId="2FB280A1" w:rsidR="00723205" w:rsidRDefault="00723205">
    <w:pPr>
      <w:pStyle w:val="Header"/>
      <w:rPr>
        <w:color w:val="FF0000"/>
        <w:sz w:val="28"/>
        <w:szCs w:val="28"/>
      </w:rPr>
    </w:pPr>
    <w:r w:rsidRPr="00CB12E5">
      <w:rPr>
        <w:color w:val="FF0000"/>
        <w:sz w:val="28"/>
        <w:szCs w:val="28"/>
      </w:rPr>
      <w:t xml:space="preserve">Updated: </w:t>
    </w:r>
    <w:r w:rsidR="00255A89">
      <w:rPr>
        <w:color w:val="FF0000"/>
        <w:sz w:val="28"/>
        <w:szCs w:val="28"/>
      </w:rPr>
      <w:t>0</w:t>
    </w:r>
    <w:r w:rsidR="0070532C">
      <w:rPr>
        <w:color w:val="FF0000"/>
        <w:sz w:val="28"/>
        <w:szCs w:val="28"/>
      </w:rPr>
      <w:t>3</w:t>
    </w:r>
    <w:r w:rsidR="00255A89">
      <w:rPr>
        <w:color w:val="FF0000"/>
        <w:sz w:val="28"/>
        <w:szCs w:val="28"/>
      </w:rPr>
      <w:t>/2</w:t>
    </w:r>
    <w:r w:rsidR="0070532C">
      <w:rPr>
        <w:color w:val="FF0000"/>
        <w:sz w:val="28"/>
        <w:szCs w:val="28"/>
      </w:rPr>
      <w:t>0</w:t>
    </w:r>
    <w:r w:rsidR="00255A89">
      <w:rPr>
        <w:color w:val="FF0000"/>
        <w:sz w:val="28"/>
        <w:szCs w:val="28"/>
      </w:rPr>
      <w:t>/202</w:t>
    </w:r>
    <w:r w:rsidR="0070532C">
      <w:rPr>
        <w:color w:val="FF0000"/>
        <w:sz w:val="28"/>
        <w:szCs w:val="28"/>
      </w:rPr>
      <w:t>4</w:t>
    </w:r>
    <w:r w:rsidR="00321AB4">
      <w:rPr>
        <w:color w:val="FF0000"/>
        <w:sz w:val="28"/>
        <w:szCs w:val="28"/>
      </w:rPr>
      <w:t xml:space="preserve">   IB 24-03</w:t>
    </w:r>
  </w:p>
  <w:p w14:paraId="01E4654E" w14:textId="77777777" w:rsidR="00505D23" w:rsidRDefault="00505D23" w:rsidP="00505D23">
    <w:pPr>
      <w:tabs>
        <w:tab w:val="center" w:pos="4680"/>
        <w:tab w:val="right" w:pos="9360"/>
      </w:tabs>
      <w:rPr>
        <w:color w:val="FF0000"/>
        <w:sz w:val="28"/>
        <w:szCs w:val="28"/>
      </w:rPr>
    </w:pPr>
    <w:r>
      <w:rPr>
        <w:rFonts w:cs="Arial"/>
        <w:b/>
        <w:bCs/>
        <w:sz w:val="23"/>
        <w:szCs w:val="23"/>
      </w:rPr>
      <w:t>Effective Immediately</w:t>
    </w:r>
    <w:r w:rsidRPr="00887029">
      <w:rPr>
        <w:b/>
        <w:color w:val="4F81BD" w:themeColor="accent1"/>
        <w:sz w:val="23"/>
        <w:szCs w:val="23"/>
      </w:rPr>
      <w:t xml:space="preserve"> </w:t>
    </w:r>
    <w:r>
      <w:rPr>
        <w:b/>
        <w:color w:val="4F81BD" w:themeColor="accent1"/>
        <w:sz w:val="23"/>
        <w:szCs w:val="23"/>
      </w:rPr>
      <w:t xml:space="preserve">                                                             </w:t>
    </w:r>
    <w:r w:rsidRPr="00887029">
      <w:rPr>
        <w:b/>
        <w:color w:val="4F81BD" w:themeColor="accent1"/>
        <w:sz w:val="23"/>
        <w:szCs w:val="23"/>
      </w:rPr>
      <w:t>NOTE: REMOVE ALL BLUE TEXT BEFORE USE.</w:t>
    </w:r>
    <w:r>
      <w:rPr>
        <w:color w:val="4F81BD" w:themeColor="accent1"/>
        <w:sz w:val="23"/>
        <w:szCs w:val="23"/>
      </w:rPr>
      <w:t xml:space="preserve"> T</w:t>
    </w:r>
    <w:r w:rsidRPr="00302BB1">
      <w:rPr>
        <w:b/>
        <w:color w:val="4F81BD" w:themeColor="accent1"/>
        <w:sz w:val="23"/>
        <w:szCs w:val="23"/>
      </w:rPr>
      <w:t>HE BLUE TEXT IS FOR YOUR INFORMATION ONLY.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088E9" w14:textId="77777777" w:rsidR="00321AB4" w:rsidRDefault="00321AB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532C"/>
    <w:rsid w:val="000020BD"/>
    <w:rsid w:val="0000462A"/>
    <w:rsid w:val="00006AA6"/>
    <w:rsid w:val="00007AE7"/>
    <w:rsid w:val="00011887"/>
    <w:rsid w:val="00024BEB"/>
    <w:rsid w:val="000516C8"/>
    <w:rsid w:val="0005321D"/>
    <w:rsid w:val="00074EBC"/>
    <w:rsid w:val="000753F7"/>
    <w:rsid w:val="0008128B"/>
    <w:rsid w:val="000819E2"/>
    <w:rsid w:val="00082B8E"/>
    <w:rsid w:val="0008505D"/>
    <w:rsid w:val="00090C54"/>
    <w:rsid w:val="00092B84"/>
    <w:rsid w:val="0009383F"/>
    <w:rsid w:val="00095356"/>
    <w:rsid w:val="00096B20"/>
    <w:rsid w:val="000A17B3"/>
    <w:rsid w:val="000A7A2B"/>
    <w:rsid w:val="000B582D"/>
    <w:rsid w:val="000C10B7"/>
    <w:rsid w:val="000C46CA"/>
    <w:rsid w:val="000D6CE9"/>
    <w:rsid w:val="000D704D"/>
    <w:rsid w:val="000F2FA7"/>
    <w:rsid w:val="00103DA2"/>
    <w:rsid w:val="00117682"/>
    <w:rsid w:val="00125B6D"/>
    <w:rsid w:val="00127511"/>
    <w:rsid w:val="00131FEF"/>
    <w:rsid w:val="00134E33"/>
    <w:rsid w:val="001353C6"/>
    <w:rsid w:val="00152426"/>
    <w:rsid w:val="001559B2"/>
    <w:rsid w:val="00162CC6"/>
    <w:rsid w:val="001757BE"/>
    <w:rsid w:val="001A4CCA"/>
    <w:rsid w:val="001A5BBC"/>
    <w:rsid w:val="001A749B"/>
    <w:rsid w:val="001B0EF4"/>
    <w:rsid w:val="001B2CB0"/>
    <w:rsid w:val="001B7D84"/>
    <w:rsid w:val="001C1BC2"/>
    <w:rsid w:val="001C2572"/>
    <w:rsid w:val="001C32CE"/>
    <w:rsid w:val="001C343D"/>
    <w:rsid w:val="001C4084"/>
    <w:rsid w:val="001D17D6"/>
    <w:rsid w:val="001E1C92"/>
    <w:rsid w:val="001E6162"/>
    <w:rsid w:val="001F255D"/>
    <w:rsid w:val="001F52A1"/>
    <w:rsid w:val="001F6E34"/>
    <w:rsid w:val="00200B16"/>
    <w:rsid w:val="00201FEB"/>
    <w:rsid w:val="00202776"/>
    <w:rsid w:val="0021257F"/>
    <w:rsid w:val="002150AA"/>
    <w:rsid w:val="00215209"/>
    <w:rsid w:val="0022327D"/>
    <w:rsid w:val="00223E2A"/>
    <w:rsid w:val="00235AB8"/>
    <w:rsid w:val="00243F53"/>
    <w:rsid w:val="00245F8A"/>
    <w:rsid w:val="00254505"/>
    <w:rsid w:val="00255A89"/>
    <w:rsid w:val="00261FF4"/>
    <w:rsid w:val="00263FED"/>
    <w:rsid w:val="00270727"/>
    <w:rsid w:val="00277E78"/>
    <w:rsid w:val="002A0577"/>
    <w:rsid w:val="002A5746"/>
    <w:rsid w:val="002B39AC"/>
    <w:rsid w:val="002B5F25"/>
    <w:rsid w:val="002C55E9"/>
    <w:rsid w:val="002D76A0"/>
    <w:rsid w:val="002F52DE"/>
    <w:rsid w:val="00300CDF"/>
    <w:rsid w:val="00306304"/>
    <w:rsid w:val="00313296"/>
    <w:rsid w:val="00321AB4"/>
    <w:rsid w:val="00323B08"/>
    <w:rsid w:val="00335362"/>
    <w:rsid w:val="003465FD"/>
    <w:rsid w:val="0035283E"/>
    <w:rsid w:val="003541D2"/>
    <w:rsid w:val="00357ACF"/>
    <w:rsid w:val="00367BD4"/>
    <w:rsid w:val="00374337"/>
    <w:rsid w:val="00376F3D"/>
    <w:rsid w:val="00391401"/>
    <w:rsid w:val="003953A0"/>
    <w:rsid w:val="003A2286"/>
    <w:rsid w:val="003A53AF"/>
    <w:rsid w:val="003A6C54"/>
    <w:rsid w:val="003B67B8"/>
    <w:rsid w:val="003C3747"/>
    <w:rsid w:val="003D6507"/>
    <w:rsid w:val="003E73A9"/>
    <w:rsid w:val="003F0303"/>
    <w:rsid w:val="003F1E18"/>
    <w:rsid w:val="004055A3"/>
    <w:rsid w:val="00423C9F"/>
    <w:rsid w:val="00427C46"/>
    <w:rsid w:val="0043134B"/>
    <w:rsid w:val="00432AED"/>
    <w:rsid w:val="00433322"/>
    <w:rsid w:val="00435C7A"/>
    <w:rsid w:val="00437662"/>
    <w:rsid w:val="00444324"/>
    <w:rsid w:val="0045096B"/>
    <w:rsid w:val="00452318"/>
    <w:rsid w:val="00454B92"/>
    <w:rsid w:val="00454D12"/>
    <w:rsid w:val="00454E29"/>
    <w:rsid w:val="00455787"/>
    <w:rsid w:val="00461289"/>
    <w:rsid w:val="004624D1"/>
    <w:rsid w:val="00477F89"/>
    <w:rsid w:val="00484E77"/>
    <w:rsid w:val="004979FB"/>
    <w:rsid w:val="004A14B5"/>
    <w:rsid w:val="004A7B55"/>
    <w:rsid w:val="004B21AA"/>
    <w:rsid w:val="004B32DB"/>
    <w:rsid w:val="004B3829"/>
    <w:rsid w:val="004C0FC5"/>
    <w:rsid w:val="004C4CA9"/>
    <w:rsid w:val="004D223A"/>
    <w:rsid w:val="004D3121"/>
    <w:rsid w:val="004D7608"/>
    <w:rsid w:val="004F00CC"/>
    <w:rsid w:val="00505D23"/>
    <w:rsid w:val="005061CF"/>
    <w:rsid w:val="005124B2"/>
    <w:rsid w:val="005156A2"/>
    <w:rsid w:val="005178BA"/>
    <w:rsid w:val="00543617"/>
    <w:rsid w:val="00554668"/>
    <w:rsid w:val="00556A06"/>
    <w:rsid w:val="00576DC7"/>
    <w:rsid w:val="005A3CAE"/>
    <w:rsid w:val="005A7041"/>
    <w:rsid w:val="005B44BC"/>
    <w:rsid w:val="005C156D"/>
    <w:rsid w:val="005D1463"/>
    <w:rsid w:val="005D5F3B"/>
    <w:rsid w:val="005D642F"/>
    <w:rsid w:val="005E13CA"/>
    <w:rsid w:val="005F0C91"/>
    <w:rsid w:val="00601ABE"/>
    <w:rsid w:val="0060292C"/>
    <w:rsid w:val="00605031"/>
    <w:rsid w:val="0062046C"/>
    <w:rsid w:val="0062225B"/>
    <w:rsid w:val="00623925"/>
    <w:rsid w:val="006365D0"/>
    <w:rsid w:val="006451DB"/>
    <w:rsid w:val="00645E3F"/>
    <w:rsid w:val="00652A81"/>
    <w:rsid w:val="0065561A"/>
    <w:rsid w:val="0066461E"/>
    <w:rsid w:val="006752B5"/>
    <w:rsid w:val="006802DA"/>
    <w:rsid w:val="00680BFE"/>
    <w:rsid w:val="00694662"/>
    <w:rsid w:val="00694FFE"/>
    <w:rsid w:val="00695701"/>
    <w:rsid w:val="00696BC8"/>
    <w:rsid w:val="006A0E37"/>
    <w:rsid w:val="006A1CC5"/>
    <w:rsid w:val="006B11F3"/>
    <w:rsid w:val="006B6FAF"/>
    <w:rsid w:val="006C0CED"/>
    <w:rsid w:val="006C53E8"/>
    <w:rsid w:val="006C59D8"/>
    <w:rsid w:val="006D0096"/>
    <w:rsid w:val="006D5FA3"/>
    <w:rsid w:val="006E1A7B"/>
    <w:rsid w:val="006E686E"/>
    <w:rsid w:val="006F7B22"/>
    <w:rsid w:val="007015F2"/>
    <w:rsid w:val="007047F1"/>
    <w:rsid w:val="0070532C"/>
    <w:rsid w:val="00710318"/>
    <w:rsid w:val="007118C4"/>
    <w:rsid w:val="00712EAF"/>
    <w:rsid w:val="00720B87"/>
    <w:rsid w:val="007223F4"/>
    <w:rsid w:val="00723205"/>
    <w:rsid w:val="00744F69"/>
    <w:rsid w:val="00767CFF"/>
    <w:rsid w:val="00782448"/>
    <w:rsid w:val="007B656F"/>
    <w:rsid w:val="007B73D6"/>
    <w:rsid w:val="007D4FF0"/>
    <w:rsid w:val="007D5B3B"/>
    <w:rsid w:val="007E0FFD"/>
    <w:rsid w:val="007E2FCD"/>
    <w:rsid w:val="007F0899"/>
    <w:rsid w:val="00802EF6"/>
    <w:rsid w:val="00813B5C"/>
    <w:rsid w:val="00815AC5"/>
    <w:rsid w:val="00817CE2"/>
    <w:rsid w:val="008345DE"/>
    <w:rsid w:val="00835681"/>
    <w:rsid w:val="00840F32"/>
    <w:rsid w:val="0084119F"/>
    <w:rsid w:val="00842FB3"/>
    <w:rsid w:val="00862016"/>
    <w:rsid w:val="008719D1"/>
    <w:rsid w:val="00872518"/>
    <w:rsid w:val="00875ABB"/>
    <w:rsid w:val="0088258D"/>
    <w:rsid w:val="008842FF"/>
    <w:rsid w:val="00895175"/>
    <w:rsid w:val="00897A66"/>
    <w:rsid w:val="008A0464"/>
    <w:rsid w:val="008A0F51"/>
    <w:rsid w:val="008A2E53"/>
    <w:rsid w:val="008A3984"/>
    <w:rsid w:val="008A731B"/>
    <w:rsid w:val="008A7B1C"/>
    <w:rsid w:val="008B12E6"/>
    <w:rsid w:val="008B6E25"/>
    <w:rsid w:val="008B7A1A"/>
    <w:rsid w:val="008D0536"/>
    <w:rsid w:val="008D1276"/>
    <w:rsid w:val="008D2489"/>
    <w:rsid w:val="008E4EAE"/>
    <w:rsid w:val="008E7DDD"/>
    <w:rsid w:val="00901AC0"/>
    <w:rsid w:val="00901F35"/>
    <w:rsid w:val="00903F6A"/>
    <w:rsid w:val="009058A1"/>
    <w:rsid w:val="009078AA"/>
    <w:rsid w:val="00911FD1"/>
    <w:rsid w:val="009265C0"/>
    <w:rsid w:val="00941A83"/>
    <w:rsid w:val="0094521A"/>
    <w:rsid w:val="00946BB7"/>
    <w:rsid w:val="00953AEB"/>
    <w:rsid w:val="00957829"/>
    <w:rsid w:val="00957FE7"/>
    <w:rsid w:val="009723A0"/>
    <w:rsid w:val="0097493D"/>
    <w:rsid w:val="009754A8"/>
    <w:rsid w:val="009758BF"/>
    <w:rsid w:val="00976555"/>
    <w:rsid w:val="00980F9D"/>
    <w:rsid w:val="00984FF3"/>
    <w:rsid w:val="00986DBC"/>
    <w:rsid w:val="0098772B"/>
    <w:rsid w:val="00987852"/>
    <w:rsid w:val="009B47D4"/>
    <w:rsid w:val="009C6CF3"/>
    <w:rsid w:val="009C76AA"/>
    <w:rsid w:val="009D0729"/>
    <w:rsid w:val="009D67E0"/>
    <w:rsid w:val="009D6CAD"/>
    <w:rsid w:val="009E0D0A"/>
    <w:rsid w:val="009E2687"/>
    <w:rsid w:val="009E27AC"/>
    <w:rsid w:val="009E2FF9"/>
    <w:rsid w:val="009E65D7"/>
    <w:rsid w:val="009E7E1D"/>
    <w:rsid w:val="009F02A9"/>
    <w:rsid w:val="009F31B3"/>
    <w:rsid w:val="009F6280"/>
    <w:rsid w:val="009F65CD"/>
    <w:rsid w:val="009F7BFA"/>
    <w:rsid w:val="00A03533"/>
    <w:rsid w:val="00A03C46"/>
    <w:rsid w:val="00A0712B"/>
    <w:rsid w:val="00A12EB4"/>
    <w:rsid w:val="00A13B23"/>
    <w:rsid w:val="00A15DBC"/>
    <w:rsid w:val="00A2583D"/>
    <w:rsid w:val="00A30135"/>
    <w:rsid w:val="00A348B0"/>
    <w:rsid w:val="00A40156"/>
    <w:rsid w:val="00A40DF1"/>
    <w:rsid w:val="00A463A3"/>
    <w:rsid w:val="00A5118C"/>
    <w:rsid w:val="00A67DDB"/>
    <w:rsid w:val="00A731C8"/>
    <w:rsid w:val="00A75385"/>
    <w:rsid w:val="00A82648"/>
    <w:rsid w:val="00A92A95"/>
    <w:rsid w:val="00A948C0"/>
    <w:rsid w:val="00A95B74"/>
    <w:rsid w:val="00AA0742"/>
    <w:rsid w:val="00AB16DA"/>
    <w:rsid w:val="00AC3DC3"/>
    <w:rsid w:val="00AD556B"/>
    <w:rsid w:val="00AD6EC5"/>
    <w:rsid w:val="00AE143C"/>
    <w:rsid w:val="00AF00BA"/>
    <w:rsid w:val="00AF20C7"/>
    <w:rsid w:val="00AF5596"/>
    <w:rsid w:val="00AF696A"/>
    <w:rsid w:val="00AF790D"/>
    <w:rsid w:val="00B14B28"/>
    <w:rsid w:val="00B25F27"/>
    <w:rsid w:val="00B306B2"/>
    <w:rsid w:val="00B32ACD"/>
    <w:rsid w:val="00B4240A"/>
    <w:rsid w:val="00B4445D"/>
    <w:rsid w:val="00B52951"/>
    <w:rsid w:val="00B5488E"/>
    <w:rsid w:val="00B55A0A"/>
    <w:rsid w:val="00B5721B"/>
    <w:rsid w:val="00B66367"/>
    <w:rsid w:val="00B70CE5"/>
    <w:rsid w:val="00B826E3"/>
    <w:rsid w:val="00B85590"/>
    <w:rsid w:val="00BA2C25"/>
    <w:rsid w:val="00BA3CC6"/>
    <w:rsid w:val="00BA5DA7"/>
    <w:rsid w:val="00BB5B3B"/>
    <w:rsid w:val="00BB6073"/>
    <w:rsid w:val="00BC62A1"/>
    <w:rsid w:val="00BD08D6"/>
    <w:rsid w:val="00BD6F55"/>
    <w:rsid w:val="00BF0201"/>
    <w:rsid w:val="00BF0A60"/>
    <w:rsid w:val="00BF1391"/>
    <w:rsid w:val="00C03897"/>
    <w:rsid w:val="00C0473A"/>
    <w:rsid w:val="00C0650B"/>
    <w:rsid w:val="00C072AA"/>
    <w:rsid w:val="00C226DA"/>
    <w:rsid w:val="00C230F2"/>
    <w:rsid w:val="00C24CEF"/>
    <w:rsid w:val="00C2567E"/>
    <w:rsid w:val="00C26376"/>
    <w:rsid w:val="00C27C87"/>
    <w:rsid w:val="00C4141A"/>
    <w:rsid w:val="00C42D27"/>
    <w:rsid w:val="00C437D5"/>
    <w:rsid w:val="00C44E4A"/>
    <w:rsid w:val="00C5271A"/>
    <w:rsid w:val="00C57B5F"/>
    <w:rsid w:val="00C639BF"/>
    <w:rsid w:val="00C713CE"/>
    <w:rsid w:val="00C728AC"/>
    <w:rsid w:val="00C80D0F"/>
    <w:rsid w:val="00C81FF2"/>
    <w:rsid w:val="00C86435"/>
    <w:rsid w:val="00C86ADC"/>
    <w:rsid w:val="00CA0E2E"/>
    <w:rsid w:val="00CB5CDC"/>
    <w:rsid w:val="00CB751C"/>
    <w:rsid w:val="00CD5581"/>
    <w:rsid w:val="00CE0411"/>
    <w:rsid w:val="00CF2B51"/>
    <w:rsid w:val="00D04E79"/>
    <w:rsid w:val="00D14925"/>
    <w:rsid w:val="00D27936"/>
    <w:rsid w:val="00D43D81"/>
    <w:rsid w:val="00D52993"/>
    <w:rsid w:val="00D64E7D"/>
    <w:rsid w:val="00D70524"/>
    <w:rsid w:val="00D7601D"/>
    <w:rsid w:val="00D779E1"/>
    <w:rsid w:val="00D84336"/>
    <w:rsid w:val="00D9788B"/>
    <w:rsid w:val="00DB2F62"/>
    <w:rsid w:val="00DB529A"/>
    <w:rsid w:val="00DB5825"/>
    <w:rsid w:val="00DC0E67"/>
    <w:rsid w:val="00DC753C"/>
    <w:rsid w:val="00DF0A80"/>
    <w:rsid w:val="00DF367D"/>
    <w:rsid w:val="00E11FAE"/>
    <w:rsid w:val="00E14CDF"/>
    <w:rsid w:val="00E5554E"/>
    <w:rsid w:val="00E57AE2"/>
    <w:rsid w:val="00E641D2"/>
    <w:rsid w:val="00E8304F"/>
    <w:rsid w:val="00E858E3"/>
    <w:rsid w:val="00EA20A7"/>
    <w:rsid w:val="00EA6713"/>
    <w:rsid w:val="00EC5098"/>
    <w:rsid w:val="00EC679C"/>
    <w:rsid w:val="00ED71DF"/>
    <w:rsid w:val="00EE005C"/>
    <w:rsid w:val="00EE0866"/>
    <w:rsid w:val="00EF45BE"/>
    <w:rsid w:val="00EF4961"/>
    <w:rsid w:val="00F14220"/>
    <w:rsid w:val="00F162A3"/>
    <w:rsid w:val="00F32D93"/>
    <w:rsid w:val="00F728DE"/>
    <w:rsid w:val="00F7551C"/>
    <w:rsid w:val="00F76161"/>
    <w:rsid w:val="00F83C89"/>
    <w:rsid w:val="00F90D4A"/>
    <w:rsid w:val="00F95603"/>
    <w:rsid w:val="00F968A9"/>
    <w:rsid w:val="00FA5C92"/>
    <w:rsid w:val="00FA6C22"/>
    <w:rsid w:val="00FB5A5D"/>
    <w:rsid w:val="00FB6010"/>
    <w:rsid w:val="00FC6CA5"/>
    <w:rsid w:val="00FD1235"/>
    <w:rsid w:val="00FD2094"/>
    <w:rsid w:val="00FD5FE4"/>
    <w:rsid w:val="00FD7D73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E76DE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F6E34"/>
    <w:rPr>
      <w:rFonts w:ascii="Arial" w:hAnsi="Arial"/>
      <w:sz w:val="1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V8IndexBody">
    <w:name w:val="V8 Index Body"/>
    <w:basedOn w:val="Normal"/>
    <w:rsid w:val="00680BFE"/>
    <w:pPr>
      <w:tabs>
        <w:tab w:val="left" w:pos="4608"/>
      </w:tabs>
      <w:spacing w:after="120"/>
    </w:pPr>
    <w:rPr>
      <w:rFonts w:cs="Arial"/>
      <w:snapToGrid w:val="0"/>
      <w:color w:val="000000"/>
      <w:szCs w:val="14"/>
    </w:rPr>
  </w:style>
  <w:style w:type="paragraph" w:customStyle="1" w:styleId="SectionHeadings">
    <w:name w:val="Section Headings"/>
    <w:rsid w:val="00680BFE"/>
    <w:pPr>
      <w:tabs>
        <w:tab w:val="left" w:pos="4608"/>
      </w:tabs>
      <w:spacing w:after="120"/>
    </w:pPr>
    <w:rPr>
      <w:rFonts w:ascii="Arial" w:hAnsi="Arial" w:cs="Arial"/>
      <w:b/>
      <w:snapToGrid w:val="0"/>
      <w:color w:val="000000"/>
      <w:sz w:val="18"/>
      <w:szCs w:val="18"/>
    </w:rPr>
  </w:style>
  <w:style w:type="paragraph" w:customStyle="1" w:styleId="V8StdDwgBody">
    <w:name w:val="V8 Std Dwg Body"/>
    <w:basedOn w:val="Normal"/>
    <w:rsid w:val="00680BFE"/>
    <w:pPr>
      <w:tabs>
        <w:tab w:val="left" w:pos="1008"/>
        <w:tab w:val="left" w:pos="1872"/>
      </w:tabs>
      <w:spacing w:after="120"/>
      <w:ind w:left="1872" w:hanging="1872"/>
      <w:outlineLvl w:val="0"/>
    </w:pPr>
  </w:style>
  <w:style w:type="paragraph" w:customStyle="1" w:styleId="V8Note">
    <w:name w:val="V8 Note"/>
    <w:basedOn w:val="Normal"/>
    <w:rsid w:val="00680BFE"/>
    <w:pPr>
      <w:spacing w:after="120"/>
      <w:ind w:left="1872" w:hanging="1872"/>
    </w:pPr>
    <w:rPr>
      <w:color w:val="FF0000"/>
    </w:rPr>
  </w:style>
  <w:style w:type="paragraph" w:customStyle="1" w:styleId="V8SectionHeadings">
    <w:name w:val="V8 Section Headings"/>
    <w:rsid w:val="00433322"/>
    <w:pPr>
      <w:tabs>
        <w:tab w:val="left" w:pos="4608"/>
      </w:tabs>
      <w:spacing w:after="120"/>
      <w:jc w:val="center"/>
    </w:pPr>
    <w:rPr>
      <w:rFonts w:ascii="Arial" w:hAnsi="Arial" w:cs="Arial"/>
      <w:b/>
      <w:snapToGrid w:val="0"/>
      <w:color w:val="000000"/>
      <w:sz w:val="18"/>
      <w:szCs w:val="18"/>
    </w:rPr>
  </w:style>
  <w:style w:type="paragraph" w:customStyle="1" w:styleId="V8MainHeading">
    <w:name w:val="V8 Main Heading"/>
    <w:rsid w:val="00680BFE"/>
    <w:pPr>
      <w:spacing w:after="240"/>
      <w:jc w:val="center"/>
    </w:pPr>
    <w:rPr>
      <w:rFonts w:ascii="Arial (W1)" w:hAnsi="Arial (W1)"/>
      <w:b/>
      <w:sz w:val="28"/>
      <w:szCs w:val="28"/>
    </w:rPr>
  </w:style>
  <w:style w:type="paragraph" w:customStyle="1" w:styleId="V8SectionHeadingsLeft">
    <w:name w:val="V8 Section Headings + Left"/>
    <w:basedOn w:val="V8SectionHeadings"/>
    <w:rsid w:val="00433322"/>
    <w:pPr>
      <w:jc w:val="left"/>
    </w:pPr>
    <w:rPr>
      <w:rFonts w:cs="Times New Roman"/>
      <w:bCs/>
      <w:szCs w:val="20"/>
    </w:rPr>
  </w:style>
  <w:style w:type="paragraph" w:styleId="Header">
    <w:name w:val="header"/>
    <w:basedOn w:val="Normal"/>
    <w:link w:val="HeaderChar"/>
    <w:rsid w:val="007223F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223F4"/>
    <w:rPr>
      <w:rFonts w:ascii="Arial" w:hAnsi="Arial"/>
      <w:sz w:val="14"/>
    </w:rPr>
  </w:style>
  <w:style w:type="paragraph" w:styleId="Footer">
    <w:name w:val="footer"/>
    <w:basedOn w:val="Normal"/>
    <w:link w:val="FooterChar"/>
    <w:rsid w:val="007223F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7223F4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rsid w:val="00712EA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12E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646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7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C80B6F-C001-413B-97F2-6653DB28A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Standard Structure DrawingsuPDATE.dotx</Template>
  <TotalTime>2</TotalTime>
  <Pages>5</Pages>
  <Words>4574</Words>
  <Characters>21273</Characters>
  <Application>Microsoft Office Word</Application>
  <DocSecurity>0</DocSecurity>
  <Lines>177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Index and Standard Drawings</vt:lpstr>
    </vt:vector>
  </TitlesOfParts>
  <Company>TDOT</Company>
  <LinksUpToDate>false</LinksUpToDate>
  <CharactersWithSpaces>25796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Index and Standard Drawings</dc:title>
  <dc:creator>TDOT</dc:creator>
  <cp:lastModifiedBy>Donnie Sirichanto</cp:lastModifiedBy>
  <cp:revision>3</cp:revision>
  <cp:lastPrinted>2017-06-20T15:48:00Z</cp:lastPrinted>
  <dcterms:created xsi:type="dcterms:W3CDTF">2024-05-07T19:55:00Z</dcterms:created>
  <dcterms:modified xsi:type="dcterms:W3CDTF">2024-05-08T21:58:00Z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74262c07e8eec075c80cbe3ffc696f4b30901e02e06a82052da0e973ed13070d</vt:lpwstr>
  </property>
</Properties>
</file>