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28A9E6" w14:textId="77777777" w:rsidR="00CB5CDC" w:rsidRDefault="007D670F" w:rsidP="000E5959">
      <w:pPr>
        <w:pStyle w:val="V8MainHeading"/>
        <w:tabs>
          <w:tab w:val="left" w:pos="2304"/>
          <w:tab w:val="left" w:pos="7200"/>
        </w:tabs>
        <w:rPr>
          <w:rFonts w:ascii="Arial" w:hAnsi="Arial" w:cs="Arial"/>
        </w:rPr>
        <w:sectPr w:rsidR="00CB5CDC" w:rsidSect="002922F9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24480" w:h="15840" w:orient="landscape" w:code="3"/>
          <w:pgMar w:top="1152" w:right="3024" w:bottom="864" w:left="3024" w:header="0" w:footer="0" w:gutter="0"/>
          <w:cols w:space="720"/>
          <w:docGrid w:linePitch="78"/>
        </w:sectPr>
      </w:pPr>
      <w:bookmarkStart w:id="0" w:name="OLE_LINK1"/>
      <w:bookmarkStart w:id="1" w:name="_Hlk30681079"/>
      <w:r w:rsidRPr="002C55E9">
        <w:rPr>
          <w:rFonts w:ascii="Arial" w:hAnsi="Arial" w:cs="Arial"/>
        </w:rPr>
        <w:t xml:space="preserve">STANDARD </w:t>
      </w:r>
      <w:r>
        <w:rPr>
          <w:rFonts w:ascii="Arial" w:hAnsi="Arial" w:cs="Arial"/>
        </w:rPr>
        <w:t>T</w:t>
      </w:r>
      <w:r w:rsidR="002C55E9" w:rsidRPr="002C55E9">
        <w:rPr>
          <w:rFonts w:ascii="Arial" w:hAnsi="Arial" w:cs="Arial"/>
        </w:rPr>
        <w:t>RAFFIC OPERATIONS DRAWINGS</w:t>
      </w:r>
    </w:p>
    <w:p w14:paraId="670AB831" w14:textId="77777777" w:rsidR="00CB5CDC" w:rsidRDefault="00AA0742" w:rsidP="00AA0742">
      <w:pPr>
        <w:pStyle w:val="V8SectionHeadingsLeft"/>
        <w:tabs>
          <w:tab w:val="clear" w:pos="4608"/>
          <w:tab w:val="left" w:pos="1008"/>
          <w:tab w:val="left" w:pos="1872"/>
        </w:tabs>
      </w:pPr>
      <w:r>
        <w:t xml:space="preserve">DWG.  </w:t>
      </w:r>
      <w:r>
        <w:tab/>
        <w:t>REV.</w:t>
      </w:r>
      <w:r w:rsidR="000E5959">
        <w:tab/>
      </w:r>
      <w:r>
        <w:t>DESCRIPTION</w:t>
      </w:r>
    </w:p>
    <w:p w14:paraId="21490F43" w14:textId="77777777" w:rsidR="00CB5CDC" w:rsidRDefault="00CB5CDC" w:rsidP="00CB5CDC">
      <w:pPr>
        <w:pStyle w:val="V8SectionHeadingsLeft"/>
        <w:tabs>
          <w:tab w:val="clear" w:pos="4608"/>
          <w:tab w:val="left" w:pos="1008"/>
          <w:tab w:val="left" w:pos="1872"/>
        </w:tabs>
      </w:pPr>
      <w:r>
        <w:rPr>
          <w:rFonts w:cs="Arial"/>
        </w:rPr>
        <w:br w:type="column"/>
      </w:r>
      <w:r w:rsidRPr="00537E47">
        <w:t>DWG</w:t>
      </w:r>
      <w:r>
        <w:t>.</w:t>
      </w:r>
      <w:r>
        <w:tab/>
        <w:t>REV.</w:t>
      </w:r>
      <w:r w:rsidR="000E5959">
        <w:tab/>
      </w:r>
      <w:r>
        <w:t>DESCRIPTION</w:t>
      </w:r>
    </w:p>
    <w:p w14:paraId="0ADB408E" w14:textId="77777777" w:rsidR="00CB5CDC" w:rsidRDefault="00CB5CDC" w:rsidP="00CB5CDC">
      <w:pPr>
        <w:pStyle w:val="V8SectionHeadingsLeft"/>
        <w:tabs>
          <w:tab w:val="clear" w:pos="4608"/>
          <w:tab w:val="left" w:pos="1008"/>
          <w:tab w:val="left" w:pos="1872"/>
        </w:tabs>
      </w:pPr>
      <w:r>
        <w:rPr>
          <w:rFonts w:cs="Arial"/>
        </w:rPr>
        <w:br w:type="column"/>
      </w:r>
      <w:r w:rsidRPr="00537E47">
        <w:t>DWG</w:t>
      </w:r>
      <w:r>
        <w:t>.</w:t>
      </w:r>
      <w:r>
        <w:tab/>
        <w:t>REV.</w:t>
      </w:r>
      <w:r w:rsidR="000E5959">
        <w:tab/>
      </w:r>
      <w:r>
        <w:t>DESCRIPTION</w:t>
      </w:r>
    </w:p>
    <w:p w14:paraId="18483871" w14:textId="77777777" w:rsidR="00CB5CDC" w:rsidRPr="00F301DA" w:rsidRDefault="00CB5CDC" w:rsidP="00CB5CDC">
      <w:pPr>
        <w:pStyle w:val="V8SectionHeadingsLeft"/>
        <w:tabs>
          <w:tab w:val="clear" w:pos="4608"/>
          <w:tab w:val="left" w:pos="1008"/>
          <w:tab w:val="left" w:pos="1872"/>
        </w:tabs>
        <w:rPr>
          <w:rFonts w:cs="Arial"/>
        </w:rPr>
        <w:sectPr w:rsidR="00CB5CDC" w:rsidRPr="00F301DA" w:rsidSect="002922F9">
          <w:type w:val="continuous"/>
          <w:pgSz w:w="24480" w:h="15840" w:orient="landscape" w:code="3"/>
          <w:pgMar w:top="1152" w:right="3024" w:bottom="864" w:left="3024" w:header="0" w:footer="0" w:gutter="0"/>
          <w:cols w:num="3" w:space="720"/>
          <w:docGrid w:linePitch="78"/>
        </w:sectPr>
      </w:pPr>
    </w:p>
    <w:bookmarkEnd w:id="0"/>
    <w:p w14:paraId="10387650" w14:textId="77777777" w:rsidR="004A7380" w:rsidRPr="008B7B03" w:rsidRDefault="004A7380" w:rsidP="004A7380">
      <w:pPr>
        <w:tabs>
          <w:tab w:val="left" w:pos="1008"/>
          <w:tab w:val="left" w:pos="1872"/>
        </w:tabs>
        <w:spacing w:after="120"/>
        <w:ind w:left="1872" w:hanging="1872"/>
        <w:outlineLvl w:val="0"/>
        <w:rPr>
          <w:b/>
          <w:sz w:val="18"/>
          <w:szCs w:val="18"/>
        </w:rPr>
      </w:pPr>
      <w:r w:rsidRPr="008B7B03">
        <w:rPr>
          <w:b/>
          <w:sz w:val="18"/>
          <w:szCs w:val="18"/>
        </w:rPr>
        <w:t>SIGNS</w:t>
      </w:r>
    </w:p>
    <w:p w14:paraId="611FA71D" w14:textId="77777777" w:rsidR="004A7380" w:rsidRPr="008B7B03" w:rsidRDefault="004A7380" w:rsidP="004A7380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>T-S-6</w:t>
      </w:r>
      <w:r w:rsidRPr="008B7B03">
        <w:tab/>
        <w:t>02-12-91</w:t>
      </w:r>
      <w:r w:rsidRPr="008B7B03">
        <w:tab/>
        <w:t>STANDARD MOUNTING DETAILS - BOLTED EXTRUDED PANELS</w:t>
      </w:r>
    </w:p>
    <w:p w14:paraId="165AEB63" w14:textId="77777777" w:rsidR="004A7380" w:rsidRPr="008B7B03" w:rsidRDefault="004A7380" w:rsidP="004A7380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>T-S-7</w:t>
      </w:r>
      <w:r w:rsidRPr="008B7B03">
        <w:tab/>
        <w:t>02-12-91</w:t>
      </w:r>
      <w:r w:rsidRPr="008B7B03">
        <w:tab/>
        <w:t>HIGHWAY SHIELDS USED ON INTERSTATE AND U.S. NUMBERED ROUTES</w:t>
      </w:r>
    </w:p>
    <w:p w14:paraId="3905055D" w14:textId="77777777" w:rsidR="004A7380" w:rsidRPr="008B7B03" w:rsidRDefault="004A7380" w:rsidP="004A7380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>T-S-8</w:t>
      </w:r>
      <w:r w:rsidRPr="008B7B03">
        <w:tab/>
        <w:t>07-15-91</w:t>
      </w:r>
      <w:r w:rsidRPr="008B7B03">
        <w:tab/>
        <w:t>HIGHWAY SHIELDS USED ON STATE NUMBERED ROUTES AND ARROWS</w:t>
      </w:r>
    </w:p>
    <w:p w14:paraId="10AB96CE" w14:textId="77777777" w:rsidR="004A7380" w:rsidRPr="008B7B03" w:rsidRDefault="004A7380" w:rsidP="004A7380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>T-S-9</w:t>
      </w:r>
      <w:r w:rsidRPr="008B7B03">
        <w:tab/>
        <w:t>06-10-14</w:t>
      </w:r>
      <w:r w:rsidRPr="008B7B03">
        <w:tab/>
        <w:t>STANDARD LAYOUT GROUND MOUNTED SIGNS</w:t>
      </w:r>
    </w:p>
    <w:p w14:paraId="21C52465" w14:textId="77777777" w:rsidR="004A7380" w:rsidRPr="008B7B03" w:rsidRDefault="004A7380" w:rsidP="004A7380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>T-S-10</w:t>
      </w:r>
      <w:r w:rsidRPr="008B7B03">
        <w:tab/>
        <w:t>04-04-12</w:t>
      </w:r>
      <w:r w:rsidRPr="008B7B03">
        <w:tab/>
        <w:t>STANDARD MOUNTING DETAILS FLAT SHEET SIGNS ALUMINUM-STEEL DESIGN</w:t>
      </w:r>
    </w:p>
    <w:p w14:paraId="2311FC14" w14:textId="77777777" w:rsidR="004A7380" w:rsidRPr="008B7B03" w:rsidRDefault="004A7380" w:rsidP="004A7380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>T-S-11</w:t>
      </w:r>
      <w:r w:rsidRPr="008B7B03">
        <w:tab/>
        <w:t>06-06-11</w:t>
      </w:r>
      <w:r w:rsidRPr="008B7B03">
        <w:tab/>
        <w:t>DELINEATOR AND MILEPOST DETAILS</w:t>
      </w:r>
    </w:p>
    <w:p w14:paraId="04004663" w14:textId="77777777" w:rsidR="004A7380" w:rsidRPr="008B7B03" w:rsidRDefault="004A7380" w:rsidP="004A7380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>T-S-12</w:t>
      </w:r>
      <w:r w:rsidRPr="008B7B03">
        <w:tab/>
        <w:t>07-</w:t>
      </w:r>
      <w:r>
        <w:t>10</w:t>
      </w:r>
      <w:r w:rsidRPr="008B7B03">
        <w:t>-1</w:t>
      </w:r>
      <w:r>
        <w:t>7</w:t>
      </w:r>
      <w:r w:rsidRPr="008B7B03">
        <w:tab/>
        <w:t>STANDARD STEEL GROUND MOUNTED SIGNS, BREAK-AWAY TYPE POST FOOTING DETAILS, SQUARE TUBES</w:t>
      </w:r>
    </w:p>
    <w:p w14:paraId="19990382" w14:textId="77777777" w:rsidR="004A7380" w:rsidRPr="008B7B03" w:rsidRDefault="004A7380" w:rsidP="004A7380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>T-S-13</w:t>
      </w:r>
      <w:r w:rsidRPr="008B7B03">
        <w:tab/>
      </w:r>
      <w:r>
        <w:t>10-21-19</w:t>
      </w:r>
      <w:r w:rsidRPr="008B7B03">
        <w:tab/>
        <w:t>STANDARD STEEL GROUND MOUNTED SIGNS, BREAK-AWAY TYPE POST FOOTING DETAILS, I-BEAMS</w:t>
      </w:r>
    </w:p>
    <w:p w14:paraId="1E2846E7" w14:textId="77777777" w:rsidR="004A7380" w:rsidRPr="008B7B03" w:rsidRDefault="004A7380" w:rsidP="004A7380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>T-S-14</w:t>
      </w:r>
      <w:r w:rsidRPr="008B7B03">
        <w:tab/>
      </w:r>
      <w:r>
        <w:t>10-21-19</w:t>
      </w:r>
      <w:r w:rsidRPr="008B7B03">
        <w:tab/>
        <w:t>STANDARD STEEL GROUND MOUNTED SIGNS, BREAK-AWAY TYPE POST FOOTING DETAILS, WF-BEAMS</w:t>
      </w:r>
    </w:p>
    <w:p w14:paraId="0A34D9FF" w14:textId="77777777" w:rsidR="004A7380" w:rsidRPr="008B7B03" w:rsidRDefault="004A7380" w:rsidP="004A7380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>T-S-15</w:t>
      </w:r>
      <w:r w:rsidRPr="008B7B03">
        <w:tab/>
        <w:t>12-07-90</w:t>
      </w:r>
      <w:r w:rsidRPr="008B7B03">
        <w:tab/>
        <w:t>STANDARD CONDUIT &amp; GROUND DETAILS FOR OVERHEAD &amp; CANTILEVER SIGN STRUCTURES</w:t>
      </w:r>
    </w:p>
    <w:p w14:paraId="289BC974" w14:textId="77777777" w:rsidR="004A7380" w:rsidRPr="008B7B03" w:rsidRDefault="004A7380" w:rsidP="004A7380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>T-S-16</w:t>
      </w:r>
      <w:r w:rsidRPr="008B7B03">
        <w:tab/>
        <w:t>07-02-15</w:t>
      </w:r>
      <w:r w:rsidRPr="008B7B03">
        <w:tab/>
        <w:t>GROUND MOUNTED ROADSIDE SIGN PLACEMENT DETAILS</w:t>
      </w:r>
    </w:p>
    <w:p w14:paraId="7B8C3B5B" w14:textId="77777777" w:rsidR="004A7380" w:rsidRPr="008B7B03" w:rsidRDefault="004A7380" w:rsidP="004A7380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>T-S-16A</w:t>
      </w:r>
      <w:r w:rsidRPr="008B7B03">
        <w:tab/>
        <w:t>07-02-15</w:t>
      </w:r>
      <w:r w:rsidRPr="008B7B03">
        <w:tab/>
        <w:t>GROUND MOUNTED ROADSIDE SIGN PLACEMENT DETAILS</w:t>
      </w:r>
    </w:p>
    <w:p w14:paraId="4DCE188E" w14:textId="77777777" w:rsidR="004A7380" w:rsidRPr="008B7B03" w:rsidRDefault="004A7380" w:rsidP="004A7380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T-S-17</w:t>
      </w:r>
      <w:r>
        <w:tab/>
        <w:t>07-11</w:t>
      </w:r>
      <w:r w:rsidRPr="008B7B03">
        <w:t>-1</w:t>
      </w:r>
      <w:r>
        <w:t>7</w:t>
      </w:r>
      <w:r w:rsidRPr="008B7B03">
        <w:tab/>
        <w:t>STANDARD GROUND MOUNTED SIGN USING PERFORATED/KNOCKOUT SQUARE TUBE</w:t>
      </w:r>
    </w:p>
    <w:p w14:paraId="7690DB38" w14:textId="77777777" w:rsidR="004A7380" w:rsidRPr="008B7B03" w:rsidRDefault="004A7380" w:rsidP="004A7380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>T-S-18</w:t>
      </w:r>
      <w:r w:rsidRPr="008B7B03">
        <w:tab/>
        <w:t>02-14-14</w:t>
      </w:r>
      <w:r w:rsidRPr="008B7B03">
        <w:tab/>
        <w:t>END OF ROADWAY, DEAD END SIGNS, AND METAL BARRICADES (TYPE III)</w:t>
      </w:r>
    </w:p>
    <w:p w14:paraId="2E36F92B" w14:textId="77777777" w:rsidR="004A7380" w:rsidRPr="008B7B03" w:rsidRDefault="004A7380" w:rsidP="004A7380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>T-S-19</w:t>
      </w:r>
      <w:r w:rsidRPr="008B7B03">
        <w:tab/>
      </w:r>
      <w:r>
        <w:t>06-12-20</w:t>
      </w:r>
      <w:r w:rsidRPr="008B7B03">
        <w:tab/>
        <w:t>STANDARD STEEL SIGN SUPPORTS</w:t>
      </w:r>
    </w:p>
    <w:p w14:paraId="0E01A9FC" w14:textId="77777777" w:rsidR="004A7380" w:rsidRPr="008B7B03" w:rsidRDefault="004A7380" w:rsidP="004A7380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>T-S-20</w:t>
      </w:r>
      <w:r w:rsidRPr="008B7B03">
        <w:tab/>
      </w:r>
      <w:r>
        <w:t>07</w:t>
      </w:r>
      <w:r w:rsidRPr="008B7B03">
        <w:t>-</w:t>
      </w:r>
      <w:r>
        <w:t>1</w:t>
      </w:r>
      <w:r w:rsidRPr="008B7B03">
        <w:t>1-1</w:t>
      </w:r>
      <w:r>
        <w:t>7</w:t>
      </w:r>
      <w:r w:rsidRPr="008B7B03">
        <w:tab/>
        <w:t>SIGN DETAILS</w:t>
      </w:r>
    </w:p>
    <w:p w14:paraId="70E2E756" w14:textId="77777777" w:rsidR="004A7380" w:rsidRPr="008B7B03" w:rsidRDefault="004A7380" w:rsidP="004A7380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T-S-21</w:t>
      </w:r>
      <w:r>
        <w:tab/>
        <w:t>04-10-19</w:t>
      </w:r>
      <w:r w:rsidRPr="008B7B03">
        <w:tab/>
        <w:t>DETAILS FOR SIGNS MOUNTS ON CONCRETE MEDIAN BARRIERS</w:t>
      </w:r>
    </w:p>
    <w:p w14:paraId="4BD1B053" w14:textId="77777777" w:rsidR="004A7380" w:rsidRPr="008B7B03" w:rsidRDefault="004A7380" w:rsidP="004A7380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T-S-22</w:t>
      </w:r>
      <w:r>
        <w:tab/>
        <w:t>04-10-19</w:t>
      </w:r>
      <w:r w:rsidRPr="008B7B03">
        <w:tab/>
        <w:t>SIGN LAYOUT FOR HOV LANES</w:t>
      </w:r>
    </w:p>
    <w:p w14:paraId="46663126" w14:textId="77777777" w:rsidR="004A7380" w:rsidRPr="008B7B03" w:rsidRDefault="004A7380" w:rsidP="004A7380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>T-S-23A</w:t>
      </w:r>
      <w:r w:rsidRPr="008B7B03">
        <w:tab/>
        <w:t>07-</w:t>
      </w:r>
      <w:r>
        <w:t>11</w:t>
      </w:r>
      <w:r w:rsidRPr="008B7B03">
        <w:t>-1</w:t>
      </w:r>
      <w:r>
        <w:t>7</w:t>
      </w:r>
      <w:r w:rsidRPr="008B7B03">
        <w:tab/>
        <w:t>MULTI-DIRECTIONAL SLIP BASE BREAKAWAY P-POST SIGN SUPPORT</w:t>
      </w:r>
    </w:p>
    <w:p w14:paraId="59786634" w14:textId="77777777" w:rsidR="004A7380" w:rsidRPr="008B7B03" w:rsidRDefault="004A7380" w:rsidP="004A7380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>T-S-23B</w:t>
      </w:r>
      <w:r w:rsidRPr="008B7B03">
        <w:tab/>
        <w:t>07-19-13</w:t>
      </w:r>
      <w:r w:rsidRPr="008B7B03">
        <w:tab/>
        <w:t xml:space="preserve">MULTI-DIRECTIONAL SLIP BASE BREAKAWAY STRUCTURAL PIPE SIGN SUPPORT </w:t>
      </w:r>
    </w:p>
    <w:p w14:paraId="7AF5CC34" w14:textId="77777777" w:rsidR="004A7380" w:rsidRPr="008B7B03" w:rsidRDefault="004A7380" w:rsidP="004A7380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>T-S-23C</w:t>
      </w:r>
      <w:r w:rsidRPr="008B7B03">
        <w:tab/>
        <w:t>07-02-15</w:t>
      </w:r>
      <w:r w:rsidRPr="008B7B03">
        <w:tab/>
        <w:t>BREAKAWAY POST SIGN SUPPORTS</w:t>
      </w:r>
    </w:p>
    <w:p w14:paraId="42A7D5A3" w14:textId="77777777" w:rsidR="004A7380" w:rsidRDefault="004A7380" w:rsidP="004A7380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>T-S-24</w:t>
      </w:r>
      <w:r w:rsidRPr="008B7B03">
        <w:tab/>
        <w:t>08-02-13</w:t>
      </w:r>
      <w:r w:rsidRPr="008B7B03">
        <w:tab/>
        <w:t>DETAILS OF SIGN WITH SOLAR FLASHING ASSEMBLY</w:t>
      </w:r>
    </w:p>
    <w:p w14:paraId="3BBB93AD" w14:textId="77777777" w:rsidR="004A7380" w:rsidRDefault="004A7380" w:rsidP="004A7380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T-S-25</w:t>
      </w:r>
      <w:r>
        <w:tab/>
      </w:r>
      <w:r>
        <w:tab/>
        <w:t>SIGNING PLAN DETAILS FOR ROUNDABOUTS</w:t>
      </w:r>
    </w:p>
    <w:p w14:paraId="261D15F0" w14:textId="7376B095" w:rsidR="004A7380" w:rsidRPr="008B7B03" w:rsidRDefault="004A7380" w:rsidP="004A7380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T-S-26</w:t>
      </w:r>
      <w:r>
        <w:tab/>
      </w:r>
      <w:r w:rsidR="0019030F">
        <w:t>0</w:t>
      </w:r>
      <w:r w:rsidR="00BC5164">
        <w:t>1</w:t>
      </w:r>
      <w:r w:rsidR="0019030F">
        <w:t>-0</w:t>
      </w:r>
      <w:r w:rsidR="00BC5164">
        <w:t>9</w:t>
      </w:r>
      <w:r w:rsidR="0019030F">
        <w:t>-2</w:t>
      </w:r>
      <w:r w:rsidR="00BC5164">
        <w:t>4</w:t>
      </w:r>
      <w:r>
        <w:tab/>
        <w:t>SIGNING PLAN FOR RESTRICTED CROSSING &amp; J-TURN INTERSECTIONS</w:t>
      </w:r>
    </w:p>
    <w:p w14:paraId="44DF539B" w14:textId="77777777" w:rsidR="004A7380" w:rsidRPr="008B7B03" w:rsidRDefault="004A7380" w:rsidP="004A7380">
      <w:pPr>
        <w:tabs>
          <w:tab w:val="left" w:pos="1008"/>
          <w:tab w:val="left" w:pos="1872"/>
        </w:tabs>
        <w:spacing w:after="120"/>
        <w:ind w:left="1872" w:hanging="1872"/>
        <w:outlineLvl w:val="0"/>
        <w:rPr>
          <w:b/>
          <w:sz w:val="18"/>
          <w:szCs w:val="18"/>
        </w:rPr>
      </w:pPr>
      <w:r w:rsidRPr="008B7B03">
        <w:rPr>
          <w:b/>
          <w:sz w:val="18"/>
          <w:szCs w:val="18"/>
        </w:rPr>
        <w:t>SIGNALS</w:t>
      </w:r>
    </w:p>
    <w:p w14:paraId="46973CB9" w14:textId="77777777" w:rsidR="004A7380" w:rsidRPr="008B7B03" w:rsidRDefault="004A7380" w:rsidP="004A7380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>T-SG-1</w:t>
      </w:r>
      <w:r w:rsidRPr="008B7B03">
        <w:tab/>
        <w:t>06-27-16</w:t>
      </w:r>
      <w:r w:rsidRPr="008B7B03">
        <w:tab/>
        <w:t>WOOD POLE DETAILS FOR SPAN MOUNTED SIGNALS</w:t>
      </w:r>
    </w:p>
    <w:p w14:paraId="33014FC3" w14:textId="77777777" w:rsidR="004A7380" w:rsidRPr="008B7B03" w:rsidRDefault="004A7380" w:rsidP="004A7380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>T-SG-2</w:t>
      </w:r>
      <w:r w:rsidRPr="008B7B03">
        <w:tab/>
        <w:t>06-27-16</w:t>
      </w:r>
      <w:r w:rsidRPr="008B7B03">
        <w:tab/>
        <w:t>LOOP LEAD-INS, CONDUIT AND PULL BOXES</w:t>
      </w:r>
    </w:p>
    <w:p w14:paraId="545DBB6A" w14:textId="77777777" w:rsidR="004A7380" w:rsidRPr="008B7B03" w:rsidRDefault="004A7380" w:rsidP="004A7380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>T-SG-3</w:t>
      </w:r>
      <w:r w:rsidRPr="008B7B03">
        <w:tab/>
        <w:t>0</w:t>
      </w:r>
      <w:r>
        <w:t>7</w:t>
      </w:r>
      <w:r w:rsidRPr="008B7B03">
        <w:t>-</w:t>
      </w:r>
      <w:r>
        <w:t>11</w:t>
      </w:r>
      <w:r w:rsidRPr="008B7B03">
        <w:t>-1</w:t>
      </w:r>
      <w:r>
        <w:t>7</w:t>
      </w:r>
      <w:r w:rsidRPr="008B7B03">
        <w:tab/>
        <w:t>STANDARD NOTES AND DETAILS OF INDUCTIVE LOOPS</w:t>
      </w:r>
    </w:p>
    <w:p w14:paraId="2AEBA79A" w14:textId="77777777" w:rsidR="004A7380" w:rsidRPr="008B7B03" w:rsidRDefault="004A7380" w:rsidP="004A7380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>T-SG-3A</w:t>
      </w:r>
      <w:r w:rsidRPr="008B7B03">
        <w:tab/>
        <w:t>06-27-16</w:t>
      </w:r>
      <w:r w:rsidRPr="008B7B03">
        <w:tab/>
        <w:t>ALTERNATE DETECTION DETAILS</w:t>
      </w:r>
    </w:p>
    <w:p w14:paraId="2D898D79" w14:textId="77777777" w:rsidR="004A7380" w:rsidRPr="008B7B03" w:rsidRDefault="004A7380" w:rsidP="004A7380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>T-SG-4</w:t>
      </w:r>
      <w:r w:rsidRPr="008B7B03">
        <w:tab/>
        <w:t>06-27-16</w:t>
      </w:r>
      <w:r w:rsidRPr="008B7B03">
        <w:tab/>
        <w:t>SPAN WIRE AND MESSENGER CABLE DETAILS</w:t>
      </w:r>
    </w:p>
    <w:p w14:paraId="11051C39" w14:textId="77777777" w:rsidR="004A7380" w:rsidRPr="008B7B03" w:rsidRDefault="004A7380" w:rsidP="004A7380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>T-SG-5</w:t>
      </w:r>
      <w:r w:rsidRPr="008B7B03">
        <w:tab/>
        <w:t>06-27-16</w:t>
      </w:r>
      <w:r w:rsidRPr="008B7B03">
        <w:tab/>
        <w:t>CONTROLLER CABINET DETAILS</w:t>
      </w:r>
    </w:p>
    <w:p w14:paraId="0C187234" w14:textId="77777777" w:rsidR="004A7380" w:rsidRPr="008B7B03" w:rsidRDefault="004A7380" w:rsidP="004A7380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>T-SG-6</w:t>
      </w:r>
      <w:r w:rsidRPr="008B7B03">
        <w:tab/>
      </w:r>
      <w:r>
        <w:t>10-21-19</w:t>
      </w:r>
      <w:r w:rsidRPr="008B7B03">
        <w:tab/>
        <w:t>PEDESTRIAN SIGNAL DETAILS</w:t>
      </w:r>
    </w:p>
    <w:p w14:paraId="20E1F0E9" w14:textId="77777777" w:rsidR="004A7380" w:rsidRPr="008B7B03" w:rsidRDefault="004A7380" w:rsidP="004A7380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>T-SG-7</w:t>
      </w:r>
      <w:r w:rsidRPr="008B7B03">
        <w:tab/>
      </w:r>
      <w:r>
        <w:t>10-21-19</w:t>
      </w:r>
      <w:r w:rsidRPr="008B7B03">
        <w:tab/>
        <w:t xml:space="preserve">SIGNAL HEAD ASSEMBLIES </w:t>
      </w:r>
    </w:p>
    <w:p w14:paraId="16E3E114" w14:textId="77777777" w:rsidR="004A7380" w:rsidRPr="008B7B03" w:rsidRDefault="004A7380" w:rsidP="004A7380">
      <w:pPr>
        <w:tabs>
          <w:tab w:val="left" w:pos="1008"/>
          <w:tab w:val="left" w:pos="1872"/>
        </w:tabs>
        <w:ind w:left="1872" w:hanging="1872"/>
        <w:outlineLvl w:val="0"/>
      </w:pPr>
      <w:r w:rsidRPr="008B7B03">
        <w:t>T-SG-7A</w:t>
      </w:r>
      <w:r w:rsidRPr="008B7B03">
        <w:tab/>
      </w:r>
      <w:r w:rsidRPr="008B7B03">
        <w:tab/>
        <w:t>TYPICAL SIGNAL HEAD PLACEMENT APPROACHES</w:t>
      </w:r>
    </w:p>
    <w:p w14:paraId="3F3E8C37" w14:textId="77777777" w:rsidR="004A7380" w:rsidRPr="008B7B03" w:rsidRDefault="004A7380" w:rsidP="004A7380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ab/>
      </w:r>
      <w:r w:rsidRPr="008B7B03">
        <w:tab/>
        <w:t>WITH NO THROUGH MOVEMENTS</w:t>
      </w:r>
    </w:p>
    <w:p w14:paraId="5D95EC8D" w14:textId="77777777" w:rsidR="004A7380" w:rsidRPr="008B7B03" w:rsidRDefault="004A7380" w:rsidP="004A7380">
      <w:pPr>
        <w:tabs>
          <w:tab w:val="left" w:pos="1008"/>
          <w:tab w:val="left" w:pos="1872"/>
        </w:tabs>
        <w:ind w:left="1872" w:hanging="1872"/>
        <w:outlineLvl w:val="0"/>
      </w:pPr>
      <w:r w:rsidRPr="008B7B03">
        <w:t>T-SG-7B</w:t>
      </w:r>
      <w:r w:rsidRPr="008B7B03">
        <w:tab/>
      </w:r>
      <w:r>
        <w:t>10-21-19</w:t>
      </w:r>
      <w:r w:rsidRPr="008B7B03">
        <w:tab/>
        <w:t>TYPICAL SIGNAL HEAD PLACEMENT APPROACHES</w:t>
      </w:r>
    </w:p>
    <w:p w14:paraId="5BA0BD81" w14:textId="77777777" w:rsidR="004A7380" w:rsidRPr="008B7B03" w:rsidRDefault="004A7380" w:rsidP="004A7380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ab/>
      </w:r>
      <w:r w:rsidRPr="008B7B03">
        <w:tab/>
        <w:t>WITH NO THROUGH MOVEMENTS</w:t>
      </w:r>
    </w:p>
    <w:p w14:paraId="4092E75D" w14:textId="77777777" w:rsidR="004A7380" w:rsidRPr="008B7B03" w:rsidRDefault="004A7380" w:rsidP="004A7380">
      <w:pPr>
        <w:tabs>
          <w:tab w:val="left" w:pos="1008"/>
          <w:tab w:val="left" w:pos="1872"/>
        </w:tabs>
        <w:ind w:left="1872" w:hanging="1872"/>
        <w:outlineLvl w:val="0"/>
      </w:pPr>
      <w:r w:rsidRPr="008B7B03">
        <w:t>T-SG-7C</w:t>
      </w:r>
      <w:r w:rsidRPr="008B7B03">
        <w:tab/>
      </w:r>
      <w:r w:rsidRPr="008B7B03">
        <w:tab/>
        <w:t xml:space="preserve">TYPICAL SIGNAL HEAD PLACEMENT </w:t>
      </w:r>
    </w:p>
    <w:p w14:paraId="5EC2AB08" w14:textId="77777777" w:rsidR="004A7380" w:rsidRPr="008B7B03" w:rsidRDefault="004A7380" w:rsidP="004A7380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ab/>
      </w:r>
      <w:r w:rsidRPr="008B7B03">
        <w:tab/>
        <w:t>ONE-LANE AND TWO-LANE APPROACHES</w:t>
      </w:r>
    </w:p>
    <w:p w14:paraId="6D284059" w14:textId="77777777" w:rsidR="004A7380" w:rsidRPr="008B7B03" w:rsidRDefault="004A7380" w:rsidP="004A7380">
      <w:pPr>
        <w:tabs>
          <w:tab w:val="left" w:pos="1008"/>
          <w:tab w:val="left" w:pos="1872"/>
        </w:tabs>
        <w:ind w:left="1872" w:hanging="1872"/>
        <w:outlineLvl w:val="0"/>
      </w:pPr>
      <w:r w:rsidRPr="008B7B03">
        <w:t>T-SG-7D</w:t>
      </w:r>
      <w:r w:rsidRPr="008B7B03">
        <w:tab/>
      </w:r>
      <w:r>
        <w:t>10-21-19</w:t>
      </w:r>
      <w:r w:rsidRPr="008B7B03">
        <w:tab/>
        <w:t xml:space="preserve">TYPICAL SIGNAL HEAD PLACEMENT </w:t>
      </w:r>
    </w:p>
    <w:p w14:paraId="3C398C7F" w14:textId="77777777" w:rsidR="004A7380" w:rsidRPr="008B7B03" w:rsidRDefault="004A7380" w:rsidP="004A7380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ab/>
      </w:r>
      <w:r w:rsidRPr="008B7B03">
        <w:tab/>
        <w:t>TWO-LANE APPROACHES</w:t>
      </w:r>
    </w:p>
    <w:p w14:paraId="06CFA8DA" w14:textId="77777777" w:rsidR="004A7380" w:rsidRPr="008B7B03" w:rsidRDefault="004A7380" w:rsidP="004A7380">
      <w:pPr>
        <w:tabs>
          <w:tab w:val="left" w:pos="1008"/>
          <w:tab w:val="left" w:pos="1872"/>
        </w:tabs>
        <w:ind w:left="1872" w:hanging="1872"/>
        <w:outlineLvl w:val="0"/>
      </w:pPr>
      <w:r w:rsidRPr="008B7B03">
        <w:t>T-SG-7E</w:t>
      </w:r>
      <w:r w:rsidRPr="008B7B03">
        <w:tab/>
      </w:r>
      <w:r w:rsidRPr="008B7B03">
        <w:tab/>
        <w:t xml:space="preserve">TYPICAL SIGNAL HEAD PLACEMENT </w:t>
      </w:r>
    </w:p>
    <w:p w14:paraId="678D55F6" w14:textId="77777777" w:rsidR="004A7380" w:rsidRPr="008B7B03" w:rsidRDefault="004A7380" w:rsidP="004A7380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ab/>
      </w:r>
      <w:r w:rsidRPr="008B7B03">
        <w:tab/>
        <w:t>THREE-LANE APPROACHES</w:t>
      </w:r>
    </w:p>
    <w:p w14:paraId="3427A2FF" w14:textId="77777777" w:rsidR="004A7380" w:rsidRPr="008B7B03" w:rsidRDefault="004A7380" w:rsidP="004A7380">
      <w:pPr>
        <w:tabs>
          <w:tab w:val="left" w:pos="1008"/>
          <w:tab w:val="left" w:pos="1872"/>
        </w:tabs>
        <w:ind w:left="1872" w:hanging="1872"/>
        <w:outlineLvl w:val="0"/>
        <w:rPr>
          <w:rFonts w:cs="Arial"/>
          <w:sz w:val="23"/>
          <w:szCs w:val="23"/>
        </w:rPr>
      </w:pPr>
      <w:r w:rsidRPr="008B7B03">
        <w:t>T-SG-7F</w:t>
      </w:r>
      <w:r w:rsidRPr="008B7B03">
        <w:tab/>
      </w:r>
      <w:r>
        <w:t>07-13-17</w:t>
      </w:r>
      <w:r w:rsidRPr="008B7B03">
        <w:tab/>
        <w:t>TYPICAL SIGNAL HEAD PLACEMENT</w:t>
      </w:r>
      <w:r w:rsidRPr="008B7B03">
        <w:rPr>
          <w:rFonts w:cs="Arial"/>
          <w:sz w:val="23"/>
          <w:szCs w:val="23"/>
        </w:rPr>
        <w:t xml:space="preserve"> </w:t>
      </w:r>
    </w:p>
    <w:p w14:paraId="6FA4E84D" w14:textId="77777777" w:rsidR="004A7380" w:rsidRPr="008B7B03" w:rsidRDefault="004A7380" w:rsidP="004A7380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rPr>
          <w:rFonts w:cs="Arial"/>
          <w:sz w:val="23"/>
          <w:szCs w:val="23"/>
        </w:rPr>
        <w:tab/>
      </w:r>
      <w:r w:rsidRPr="008B7B03">
        <w:rPr>
          <w:rFonts w:cs="Arial"/>
          <w:sz w:val="23"/>
          <w:szCs w:val="23"/>
        </w:rPr>
        <w:tab/>
      </w:r>
      <w:r w:rsidRPr="008B7B03">
        <w:t>THREE-LANE APPROACHES</w:t>
      </w:r>
    </w:p>
    <w:p w14:paraId="2470BFBF" w14:textId="77777777" w:rsidR="004A7380" w:rsidRPr="008B7B03" w:rsidRDefault="004A7380" w:rsidP="004A7380">
      <w:pPr>
        <w:tabs>
          <w:tab w:val="left" w:pos="1008"/>
          <w:tab w:val="left" w:pos="1872"/>
        </w:tabs>
        <w:ind w:left="1872" w:hanging="1872"/>
        <w:outlineLvl w:val="0"/>
        <w:rPr>
          <w:rFonts w:cs="Arial"/>
          <w:sz w:val="23"/>
          <w:szCs w:val="23"/>
        </w:rPr>
      </w:pPr>
      <w:r w:rsidRPr="008B7B03">
        <w:t>T-SG-7G</w:t>
      </w:r>
      <w:r w:rsidRPr="008B7B03">
        <w:tab/>
      </w:r>
      <w:r w:rsidRPr="008B7B03">
        <w:tab/>
        <w:t>TYPICAL SIGNAL HEAD PLACEMENT</w:t>
      </w:r>
      <w:r w:rsidRPr="008B7B03">
        <w:rPr>
          <w:rFonts w:cs="Arial"/>
          <w:sz w:val="23"/>
          <w:szCs w:val="23"/>
        </w:rPr>
        <w:t xml:space="preserve"> </w:t>
      </w:r>
    </w:p>
    <w:p w14:paraId="1478B9E9" w14:textId="77777777" w:rsidR="004A7380" w:rsidRPr="008B7B03" w:rsidRDefault="004A7380" w:rsidP="004A7380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rPr>
          <w:rFonts w:cs="Arial"/>
          <w:sz w:val="23"/>
          <w:szCs w:val="23"/>
        </w:rPr>
        <w:tab/>
      </w:r>
      <w:r w:rsidRPr="008B7B03">
        <w:rPr>
          <w:rFonts w:cs="Arial"/>
          <w:sz w:val="23"/>
          <w:szCs w:val="23"/>
        </w:rPr>
        <w:tab/>
      </w:r>
      <w:r w:rsidRPr="008B7B03">
        <w:t>THREE-LANE APPROACHES</w:t>
      </w:r>
    </w:p>
    <w:p w14:paraId="7680E9F8" w14:textId="77777777" w:rsidR="004A7380" w:rsidRPr="008B7B03" w:rsidRDefault="004A7380" w:rsidP="004A7380">
      <w:pPr>
        <w:tabs>
          <w:tab w:val="left" w:pos="1008"/>
          <w:tab w:val="left" w:pos="1872"/>
        </w:tabs>
        <w:ind w:left="1872" w:hanging="1872"/>
        <w:outlineLvl w:val="0"/>
        <w:rPr>
          <w:rFonts w:cs="Arial"/>
          <w:sz w:val="23"/>
          <w:szCs w:val="23"/>
        </w:rPr>
      </w:pPr>
      <w:r w:rsidRPr="008B7B03">
        <w:t>T-SG-7H</w:t>
      </w:r>
      <w:r w:rsidRPr="008B7B03">
        <w:tab/>
      </w:r>
      <w:r>
        <w:t>10-21-19</w:t>
      </w:r>
      <w:r w:rsidRPr="008B7B03">
        <w:tab/>
        <w:t>TYPICAL SIGNAL HEAD PLACEMENT</w:t>
      </w:r>
      <w:r w:rsidRPr="008B7B03">
        <w:rPr>
          <w:rFonts w:cs="Arial"/>
          <w:sz w:val="23"/>
          <w:szCs w:val="23"/>
        </w:rPr>
        <w:t xml:space="preserve"> </w:t>
      </w:r>
    </w:p>
    <w:p w14:paraId="4A9CD67D" w14:textId="77777777" w:rsidR="004A7380" w:rsidRPr="008B7B03" w:rsidRDefault="004A7380" w:rsidP="004A7380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ab/>
      </w:r>
      <w:r w:rsidRPr="008B7B03">
        <w:tab/>
        <w:t>THREE-LANE AND FOUR-LANE APPROACHES</w:t>
      </w:r>
      <w:r w:rsidRPr="005A6748">
        <w:t xml:space="preserve"> </w:t>
      </w:r>
    </w:p>
    <w:p w14:paraId="7DDD5BF0" w14:textId="77777777" w:rsidR="004A7380" w:rsidRPr="008B7B03" w:rsidRDefault="004A7380" w:rsidP="004A7380">
      <w:pPr>
        <w:tabs>
          <w:tab w:val="left" w:pos="1008"/>
          <w:tab w:val="left" w:pos="1872"/>
        </w:tabs>
        <w:ind w:left="1872" w:hanging="1872"/>
        <w:outlineLvl w:val="0"/>
        <w:rPr>
          <w:rFonts w:cs="Arial"/>
          <w:sz w:val="23"/>
          <w:szCs w:val="23"/>
        </w:rPr>
      </w:pPr>
      <w:r w:rsidRPr="008B7B03">
        <w:t>T-SG-7H</w:t>
      </w:r>
      <w:r>
        <w:t>H</w:t>
      </w:r>
      <w:r w:rsidRPr="008B7B03">
        <w:tab/>
      </w:r>
      <w:r>
        <w:t>07-13-17</w:t>
      </w:r>
      <w:r w:rsidRPr="008B7B03">
        <w:tab/>
        <w:t>TYPICAL SIGNAL HEAD PLACEMENT</w:t>
      </w:r>
      <w:r w:rsidRPr="008B7B03">
        <w:rPr>
          <w:rFonts w:cs="Arial"/>
          <w:sz w:val="23"/>
          <w:szCs w:val="23"/>
        </w:rPr>
        <w:t xml:space="preserve"> </w:t>
      </w:r>
    </w:p>
    <w:p w14:paraId="301D00EC" w14:textId="77777777" w:rsidR="004A7380" w:rsidRPr="008B7B03" w:rsidRDefault="004A7380" w:rsidP="004A7380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ab/>
      </w:r>
      <w:r w:rsidRPr="008B7B03">
        <w:tab/>
        <w:t>FOUR-LANE APPROACHES</w:t>
      </w:r>
    </w:p>
    <w:p w14:paraId="63B92597" w14:textId="77777777" w:rsidR="004A7380" w:rsidRPr="008B7B03" w:rsidRDefault="004A7380" w:rsidP="004A7380">
      <w:pPr>
        <w:tabs>
          <w:tab w:val="left" w:pos="1008"/>
          <w:tab w:val="left" w:pos="1872"/>
        </w:tabs>
        <w:ind w:left="1872" w:hanging="1872"/>
        <w:outlineLvl w:val="0"/>
        <w:rPr>
          <w:rFonts w:cs="Arial"/>
          <w:sz w:val="23"/>
          <w:szCs w:val="23"/>
        </w:rPr>
      </w:pPr>
      <w:r w:rsidRPr="008B7B03">
        <w:t>T-SG-7J</w:t>
      </w:r>
      <w:r w:rsidRPr="008B7B03">
        <w:tab/>
      </w:r>
      <w:r w:rsidRPr="008B7B03">
        <w:tab/>
        <w:t>TYPICAL SIGNAL HEAD PLACEMENT</w:t>
      </w:r>
      <w:r w:rsidRPr="008B7B03">
        <w:rPr>
          <w:rFonts w:cs="Arial"/>
          <w:sz w:val="23"/>
          <w:szCs w:val="23"/>
        </w:rPr>
        <w:t xml:space="preserve"> </w:t>
      </w:r>
    </w:p>
    <w:p w14:paraId="50E3F31D" w14:textId="77777777" w:rsidR="004A7380" w:rsidRPr="008B7B03" w:rsidRDefault="004A7380" w:rsidP="004A7380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ab/>
      </w:r>
      <w:r w:rsidRPr="008B7B03">
        <w:tab/>
        <w:t>FOUR-LANE APPROACHES</w:t>
      </w:r>
    </w:p>
    <w:p w14:paraId="53F27088" w14:textId="77777777" w:rsidR="004A7380" w:rsidRPr="008B7B03" w:rsidRDefault="004A7380" w:rsidP="004A7380">
      <w:pPr>
        <w:tabs>
          <w:tab w:val="left" w:pos="1008"/>
          <w:tab w:val="left" w:pos="1872"/>
        </w:tabs>
        <w:ind w:left="1872" w:hanging="1872"/>
        <w:outlineLvl w:val="0"/>
        <w:rPr>
          <w:rFonts w:cs="Arial"/>
          <w:sz w:val="23"/>
          <w:szCs w:val="23"/>
        </w:rPr>
      </w:pPr>
      <w:r w:rsidRPr="008B7B03">
        <w:t>T-SG-7K</w:t>
      </w:r>
      <w:r w:rsidRPr="008B7B03">
        <w:tab/>
      </w:r>
      <w:r>
        <w:t>11-17-20</w:t>
      </w:r>
      <w:r w:rsidRPr="008B7B03">
        <w:tab/>
        <w:t>TYPICAL SIGNAL HEAD PLACEMENT</w:t>
      </w:r>
      <w:r w:rsidRPr="008B7B03">
        <w:rPr>
          <w:rFonts w:cs="Arial"/>
          <w:sz w:val="23"/>
          <w:szCs w:val="23"/>
        </w:rPr>
        <w:t xml:space="preserve"> </w:t>
      </w:r>
    </w:p>
    <w:p w14:paraId="16D3F8CF" w14:textId="77777777" w:rsidR="004A7380" w:rsidRPr="008B7B03" w:rsidRDefault="004A7380" w:rsidP="004A7380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ab/>
      </w:r>
      <w:r w:rsidRPr="008B7B03">
        <w:tab/>
        <w:t>FOUR-LANE APPROACHES</w:t>
      </w:r>
    </w:p>
    <w:p w14:paraId="5CFCEA26" w14:textId="77777777" w:rsidR="004A7380" w:rsidRPr="008B7B03" w:rsidRDefault="004A7380" w:rsidP="004A7380">
      <w:pPr>
        <w:tabs>
          <w:tab w:val="left" w:pos="1008"/>
          <w:tab w:val="left" w:pos="1872"/>
        </w:tabs>
        <w:ind w:left="1872" w:hanging="1872"/>
        <w:outlineLvl w:val="0"/>
        <w:rPr>
          <w:rFonts w:cs="Arial"/>
          <w:sz w:val="23"/>
          <w:szCs w:val="23"/>
        </w:rPr>
      </w:pPr>
      <w:r w:rsidRPr="008B7B03">
        <w:t>T-SG-7L</w:t>
      </w:r>
      <w:r w:rsidRPr="008B7B03">
        <w:tab/>
      </w:r>
      <w:r>
        <w:t>10-21-19</w:t>
      </w:r>
      <w:r w:rsidRPr="008B7B03">
        <w:tab/>
        <w:t>TYPICAL SIGNAL HEAD PLACEMENT</w:t>
      </w:r>
      <w:r w:rsidRPr="008B7B03">
        <w:rPr>
          <w:rFonts w:cs="Arial"/>
          <w:sz w:val="23"/>
          <w:szCs w:val="23"/>
        </w:rPr>
        <w:t xml:space="preserve"> </w:t>
      </w:r>
    </w:p>
    <w:p w14:paraId="6DAFA28C" w14:textId="77777777" w:rsidR="004A7380" w:rsidRPr="008B7B03" w:rsidRDefault="004A7380" w:rsidP="004A7380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ab/>
      </w:r>
      <w:r w:rsidRPr="008B7B03">
        <w:tab/>
        <w:t>FOUR-LANE APPROACHES</w:t>
      </w:r>
    </w:p>
    <w:p w14:paraId="05FBC089" w14:textId="77777777" w:rsidR="004A7380" w:rsidRPr="008B7B03" w:rsidRDefault="004A7380" w:rsidP="004A7380">
      <w:pPr>
        <w:tabs>
          <w:tab w:val="left" w:pos="1008"/>
          <w:tab w:val="left" w:pos="1872"/>
        </w:tabs>
        <w:ind w:left="1872" w:hanging="1872"/>
        <w:outlineLvl w:val="0"/>
        <w:rPr>
          <w:rFonts w:cs="Arial"/>
          <w:sz w:val="23"/>
          <w:szCs w:val="23"/>
        </w:rPr>
      </w:pPr>
      <w:r w:rsidRPr="008B7B03">
        <w:t>T-SG-7M</w:t>
      </w:r>
      <w:r w:rsidRPr="008B7B03">
        <w:tab/>
      </w:r>
      <w:r w:rsidRPr="008B7B03">
        <w:tab/>
        <w:t>TYPICAL SIGNAL HEAD PLACEMENT</w:t>
      </w:r>
      <w:r w:rsidRPr="008B7B03">
        <w:rPr>
          <w:rFonts w:cs="Arial"/>
          <w:sz w:val="23"/>
          <w:szCs w:val="23"/>
        </w:rPr>
        <w:t xml:space="preserve"> </w:t>
      </w:r>
    </w:p>
    <w:p w14:paraId="2615FBFF" w14:textId="77777777" w:rsidR="004A7380" w:rsidRPr="008B7B03" w:rsidRDefault="004A7380" w:rsidP="004A7380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ab/>
      </w:r>
      <w:r w:rsidRPr="008B7B03">
        <w:tab/>
        <w:t>FIVE-LANE APPROACHES</w:t>
      </w:r>
    </w:p>
    <w:p w14:paraId="34713044" w14:textId="77777777" w:rsidR="004A7380" w:rsidRPr="008B7B03" w:rsidRDefault="004A7380" w:rsidP="004A7380">
      <w:pPr>
        <w:tabs>
          <w:tab w:val="left" w:pos="1008"/>
          <w:tab w:val="left" w:pos="1872"/>
        </w:tabs>
        <w:ind w:left="1872" w:hanging="1872"/>
        <w:outlineLvl w:val="0"/>
        <w:rPr>
          <w:rFonts w:cs="Arial"/>
          <w:sz w:val="23"/>
          <w:szCs w:val="23"/>
        </w:rPr>
      </w:pPr>
      <w:r w:rsidRPr="008B7B03">
        <w:t>T-SG-7N</w:t>
      </w:r>
      <w:r w:rsidRPr="008B7B03">
        <w:tab/>
      </w:r>
      <w:r w:rsidRPr="008B7B03">
        <w:tab/>
        <w:t>TYPICAL SIGNAL HEAD PLACEMENT</w:t>
      </w:r>
      <w:r w:rsidRPr="008B7B03">
        <w:rPr>
          <w:rFonts w:cs="Arial"/>
          <w:sz w:val="23"/>
          <w:szCs w:val="23"/>
        </w:rPr>
        <w:t xml:space="preserve"> </w:t>
      </w:r>
    </w:p>
    <w:p w14:paraId="7555773E" w14:textId="77777777" w:rsidR="004A7380" w:rsidRPr="008B7B03" w:rsidRDefault="004A7380" w:rsidP="004A7380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ab/>
      </w:r>
      <w:r w:rsidRPr="008B7B03">
        <w:tab/>
        <w:t>FIVE-LANE APPROACHES</w:t>
      </w:r>
      <w:r w:rsidRPr="005A6748">
        <w:t xml:space="preserve"> </w:t>
      </w:r>
    </w:p>
    <w:p w14:paraId="6ACC7DDB" w14:textId="77777777" w:rsidR="004A7380" w:rsidRPr="008B7B03" w:rsidRDefault="004A7380" w:rsidP="004A7380">
      <w:pPr>
        <w:tabs>
          <w:tab w:val="left" w:pos="1008"/>
          <w:tab w:val="left" w:pos="1872"/>
        </w:tabs>
        <w:ind w:left="1872" w:hanging="1872"/>
        <w:outlineLvl w:val="0"/>
        <w:rPr>
          <w:rFonts w:cs="Arial"/>
          <w:sz w:val="23"/>
          <w:szCs w:val="23"/>
        </w:rPr>
      </w:pPr>
      <w:r>
        <w:t>T-SG-7NN</w:t>
      </w:r>
      <w:r w:rsidRPr="008B7B03">
        <w:tab/>
      </w:r>
      <w:r>
        <w:t>07-13-17</w:t>
      </w:r>
      <w:r w:rsidRPr="008B7B03">
        <w:tab/>
        <w:t>TYPICAL SIGNAL HEAD PLACEMENT</w:t>
      </w:r>
      <w:r w:rsidRPr="008B7B03">
        <w:rPr>
          <w:rFonts w:cs="Arial"/>
          <w:sz w:val="23"/>
          <w:szCs w:val="23"/>
        </w:rPr>
        <w:t xml:space="preserve"> </w:t>
      </w:r>
    </w:p>
    <w:p w14:paraId="42052FF9" w14:textId="736C5BF6" w:rsidR="004A7380" w:rsidRPr="008B7B03" w:rsidRDefault="004A7380" w:rsidP="004A7380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ab/>
      </w:r>
      <w:r w:rsidRPr="008B7B03">
        <w:tab/>
      </w:r>
      <w:r>
        <w:t>FIVE</w:t>
      </w:r>
      <w:r w:rsidRPr="008B7B03">
        <w:t>-LANE APPROACHE</w:t>
      </w:r>
    </w:p>
    <w:p w14:paraId="5C0E2F35" w14:textId="77777777" w:rsidR="004A7380" w:rsidRPr="008B7B03" w:rsidRDefault="004A7380" w:rsidP="004A7380">
      <w:pPr>
        <w:tabs>
          <w:tab w:val="left" w:pos="1008"/>
          <w:tab w:val="left" w:pos="1872"/>
        </w:tabs>
        <w:ind w:left="1872" w:hanging="1872"/>
        <w:outlineLvl w:val="0"/>
        <w:rPr>
          <w:rFonts w:cs="Arial"/>
          <w:sz w:val="23"/>
          <w:szCs w:val="23"/>
        </w:rPr>
      </w:pPr>
      <w:r w:rsidRPr="008B7B03">
        <w:t>T-SG-7P</w:t>
      </w:r>
      <w:r w:rsidRPr="008B7B03">
        <w:tab/>
      </w:r>
      <w:r w:rsidRPr="008B7B03">
        <w:tab/>
        <w:t>TYPICAL SIGNAL HEAD PLACEMENT</w:t>
      </w:r>
      <w:r w:rsidRPr="008B7B03">
        <w:rPr>
          <w:rFonts w:cs="Arial"/>
          <w:sz w:val="23"/>
          <w:szCs w:val="23"/>
        </w:rPr>
        <w:t xml:space="preserve"> </w:t>
      </w:r>
    </w:p>
    <w:p w14:paraId="2735F699" w14:textId="77777777" w:rsidR="004A7380" w:rsidRPr="008B7B03" w:rsidRDefault="004A7380" w:rsidP="004A7380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ab/>
      </w:r>
      <w:r w:rsidRPr="008B7B03">
        <w:tab/>
        <w:t>FIVE-LANE APPROACHES</w:t>
      </w:r>
      <w:r w:rsidRPr="005A6748">
        <w:t xml:space="preserve"> </w:t>
      </w:r>
    </w:p>
    <w:p w14:paraId="5C42061A" w14:textId="77777777" w:rsidR="004A7380" w:rsidRPr="008B7B03" w:rsidRDefault="004A7380" w:rsidP="004A7380">
      <w:pPr>
        <w:tabs>
          <w:tab w:val="left" w:pos="1008"/>
          <w:tab w:val="left" w:pos="1872"/>
        </w:tabs>
        <w:ind w:left="1872" w:hanging="1872"/>
        <w:outlineLvl w:val="0"/>
        <w:rPr>
          <w:rFonts w:cs="Arial"/>
          <w:sz w:val="23"/>
          <w:szCs w:val="23"/>
        </w:rPr>
      </w:pPr>
      <w:r>
        <w:t>T-SG-7PP</w:t>
      </w:r>
      <w:r w:rsidRPr="008B7B03">
        <w:tab/>
      </w:r>
      <w:r>
        <w:t>07-13-17</w:t>
      </w:r>
      <w:r w:rsidRPr="008B7B03">
        <w:tab/>
        <w:t>TYPICAL SIGNAL HEAD PLACEMENT</w:t>
      </w:r>
      <w:r w:rsidRPr="008B7B03">
        <w:rPr>
          <w:rFonts w:cs="Arial"/>
          <w:sz w:val="23"/>
          <w:szCs w:val="23"/>
        </w:rPr>
        <w:t xml:space="preserve"> </w:t>
      </w:r>
    </w:p>
    <w:p w14:paraId="6BF0E7F6" w14:textId="77777777" w:rsidR="004A7380" w:rsidRPr="008B7B03" w:rsidRDefault="004A7380" w:rsidP="004A7380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ab/>
      </w:r>
      <w:r w:rsidRPr="008B7B03">
        <w:tab/>
      </w:r>
      <w:r>
        <w:t>FIVE</w:t>
      </w:r>
      <w:r w:rsidRPr="008B7B03">
        <w:t>-LANE APPROACHES</w:t>
      </w:r>
    </w:p>
    <w:p w14:paraId="13FFC460" w14:textId="77777777" w:rsidR="004A7380" w:rsidRPr="008B7B03" w:rsidRDefault="004A7380" w:rsidP="004A7380">
      <w:pPr>
        <w:tabs>
          <w:tab w:val="left" w:pos="1008"/>
          <w:tab w:val="left" w:pos="1872"/>
        </w:tabs>
        <w:ind w:left="1872" w:hanging="1872"/>
        <w:outlineLvl w:val="0"/>
      </w:pPr>
      <w:r w:rsidRPr="008B7B03">
        <w:t>T-SG-7R</w:t>
      </w:r>
      <w:r w:rsidRPr="008B7B03">
        <w:tab/>
      </w:r>
      <w:r w:rsidRPr="008B7B03">
        <w:tab/>
        <w:t>TYPICAL SIGNAL HEAD PLACEMENT</w:t>
      </w:r>
    </w:p>
    <w:p w14:paraId="561D6207" w14:textId="77777777" w:rsidR="004A7380" w:rsidRPr="008B7B03" w:rsidRDefault="004A7380" w:rsidP="004A7380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ab/>
      </w:r>
      <w:r w:rsidRPr="008B7B03">
        <w:tab/>
        <w:t>SIX-LANE APPROACHES</w:t>
      </w:r>
    </w:p>
    <w:p w14:paraId="40468780" w14:textId="77777777" w:rsidR="004A7380" w:rsidRPr="008B7B03" w:rsidRDefault="004A7380" w:rsidP="004A7380">
      <w:pPr>
        <w:tabs>
          <w:tab w:val="left" w:pos="1008"/>
          <w:tab w:val="left" w:pos="1872"/>
        </w:tabs>
        <w:ind w:left="1872" w:hanging="1872"/>
        <w:outlineLvl w:val="0"/>
      </w:pPr>
      <w:r w:rsidRPr="008B7B03">
        <w:t>T-SG-7S</w:t>
      </w:r>
      <w:r w:rsidRPr="008B7B03">
        <w:tab/>
      </w:r>
      <w:r>
        <w:t>10-21-19</w:t>
      </w:r>
      <w:r w:rsidRPr="008B7B03">
        <w:tab/>
        <w:t>TYPICAL SIGNAL HEAD PLACEMENT</w:t>
      </w:r>
    </w:p>
    <w:p w14:paraId="6CC914FC" w14:textId="77777777" w:rsidR="004A7380" w:rsidRPr="008B7B03" w:rsidRDefault="004A7380" w:rsidP="004A7380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ab/>
      </w:r>
      <w:r w:rsidRPr="008B7B03">
        <w:tab/>
        <w:t>SIX-LANE AND SEVEN-LANE APPROACHES</w:t>
      </w:r>
    </w:p>
    <w:p w14:paraId="7936FF6E" w14:textId="77777777" w:rsidR="004A7380" w:rsidRPr="008B7B03" w:rsidRDefault="004A7380" w:rsidP="004A7380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>T-SG-8</w:t>
      </w:r>
      <w:r w:rsidRPr="008B7B03">
        <w:tab/>
        <w:t>06-27-16</w:t>
      </w:r>
      <w:r w:rsidRPr="008B7B03">
        <w:tab/>
        <w:t>STRAIN POLE DETAILS FOR SPAN MOUNTED SIGNALS</w:t>
      </w:r>
    </w:p>
    <w:p w14:paraId="4DF210C7" w14:textId="77777777" w:rsidR="004A7380" w:rsidRPr="008B7B03" w:rsidRDefault="004A7380" w:rsidP="004A7380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>T-SG-9</w:t>
      </w:r>
      <w:r w:rsidRPr="008B7B03">
        <w:tab/>
      </w:r>
      <w:r>
        <w:t>10-21-19</w:t>
      </w:r>
      <w:r w:rsidRPr="008B7B03">
        <w:tab/>
        <w:t>DETAILS OF CANTILEVER SIGNAL SUPPORT</w:t>
      </w:r>
    </w:p>
    <w:p w14:paraId="5A7A78D5" w14:textId="77777777" w:rsidR="004A7380" w:rsidRPr="008B7B03" w:rsidRDefault="004A7380" w:rsidP="004A7380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>T-SG-9A</w:t>
      </w:r>
      <w:r w:rsidRPr="008B7B03">
        <w:tab/>
      </w:r>
      <w:r>
        <w:t>07-12-17</w:t>
      </w:r>
      <w:r w:rsidRPr="008B7B03">
        <w:tab/>
        <w:t>MISCELLANEOUS SIGNAL DETAILS</w:t>
      </w:r>
    </w:p>
    <w:p w14:paraId="277A7BB7" w14:textId="77777777" w:rsidR="004A7380" w:rsidRPr="008B7B03" w:rsidRDefault="004A7380" w:rsidP="004A7380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>T-SG-10</w:t>
      </w:r>
      <w:r w:rsidRPr="008B7B03">
        <w:tab/>
      </w:r>
      <w:r>
        <w:t>07-11-17</w:t>
      </w:r>
      <w:r w:rsidRPr="008B7B03">
        <w:tab/>
        <w:t>MAST ARM POLE AND STRAIN POLES FOUNDATION DETAILS</w:t>
      </w:r>
    </w:p>
    <w:p w14:paraId="20E8EA62" w14:textId="77777777" w:rsidR="004A7380" w:rsidRPr="008B7B03" w:rsidRDefault="004A7380" w:rsidP="004A7380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>T-SG-11</w:t>
      </w:r>
      <w:r w:rsidRPr="008B7B03">
        <w:tab/>
      </w:r>
      <w:r>
        <w:t>07-12-17</w:t>
      </w:r>
      <w:r w:rsidRPr="008B7B03">
        <w:tab/>
        <w:t>MAINTENANCE OF EXISTING SIGNALS DURING HIGHWAY CONSTRUCTION</w:t>
      </w:r>
    </w:p>
    <w:p w14:paraId="22746F58" w14:textId="77777777" w:rsidR="004A7380" w:rsidRPr="008B7B03" w:rsidRDefault="004A7380" w:rsidP="004A7380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>T-SG-12</w:t>
      </w:r>
      <w:r w:rsidRPr="008B7B03">
        <w:tab/>
      </w:r>
      <w:r>
        <w:t>12-20-19</w:t>
      </w:r>
      <w:r w:rsidRPr="008B7B03">
        <w:tab/>
        <w:t>TYPICAL WIRING FOR SIGNAL HEADS AND DETECTION LOOPS</w:t>
      </w:r>
    </w:p>
    <w:p w14:paraId="67E05038" w14:textId="77777777" w:rsidR="004A7380" w:rsidRDefault="004A7380" w:rsidP="004A7380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>T-SG-13</w:t>
      </w:r>
      <w:r w:rsidRPr="008B7B03">
        <w:tab/>
        <w:t>06-27-16</w:t>
      </w:r>
      <w:r w:rsidRPr="008B7B03">
        <w:tab/>
        <w:t>FLASHING BEACON DETAIL</w:t>
      </w:r>
    </w:p>
    <w:p w14:paraId="2372589A" w14:textId="77777777" w:rsidR="004A7380" w:rsidRDefault="004A7380" w:rsidP="004A7380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T-SG-14</w:t>
      </w:r>
      <w:r>
        <w:tab/>
      </w:r>
      <w:r>
        <w:tab/>
        <w:t>PEDESTRIAN HYBRID BEACON DETAIL, 2 OR 3 LANE FACILITIES</w:t>
      </w:r>
    </w:p>
    <w:p w14:paraId="74BDC0C4" w14:textId="77777777" w:rsidR="004A7380" w:rsidRPr="008B7B03" w:rsidRDefault="004A7380" w:rsidP="004A7380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T-SG-15</w:t>
      </w:r>
      <w:r>
        <w:tab/>
      </w:r>
      <w:r>
        <w:tab/>
        <w:t>PEDESTRIAN HYBRID BEACON DETAIL, MULTILANE FACILITIES</w:t>
      </w:r>
    </w:p>
    <w:p w14:paraId="2E992194" w14:textId="77777777" w:rsidR="004A7380" w:rsidRPr="008B7B03" w:rsidRDefault="004A7380" w:rsidP="004A7380">
      <w:pPr>
        <w:tabs>
          <w:tab w:val="left" w:pos="1008"/>
          <w:tab w:val="left" w:pos="1872"/>
        </w:tabs>
        <w:spacing w:after="120"/>
        <w:ind w:left="1872" w:hanging="1872"/>
        <w:outlineLvl w:val="0"/>
        <w:rPr>
          <w:b/>
          <w:sz w:val="18"/>
          <w:szCs w:val="18"/>
        </w:rPr>
      </w:pPr>
      <w:r w:rsidRPr="008B7B03">
        <w:rPr>
          <w:b/>
          <w:sz w:val="18"/>
          <w:szCs w:val="18"/>
        </w:rPr>
        <w:t>LIGHTING AND UTILITY POLES</w:t>
      </w:r>
    </w:p>
    <w:p w14:paraId="43AA06B4" w14:textId="77777777" w:rsidR="004A7380" w:rsidRPr="008B7B03" w:rsidRDefault="004A7380" w:rsidP="004A7380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>T-FO-1</w:t>
      </w:r>
      <w:r w:rsidRPr="008B7B03">
        <w:tab/>
      </w:r>
      <w:r w:rsidRPr="008B7B03">
        <w:tab/>
        <w:t>FIBER OPTIC AERIAL ENTRANCE DETAILS</w:t>
      </w:r>
    </w:p>
    <w:p w14:paraId="6CCFFC5B" w14:textId="77777777" w:rsidR="004A7380" w:rsidRPr="008B7B03" w:rsidRDefault="004A7380" w:rsidP="004A7380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>T-FO-2</w:t>
      </w:r>
      <w:r w:rsidRPr="008B7B03">
        <w:tab/>
      </w:r>
      <w:r w:rsidRPr="008B7B03">
        <w:tab/>
        <w:t>FIBER OPTIC UNDERGROUND ENTRANCE DETAILS</w:t>
      </w:r>
    </w:p>
    <w:p w14:paraId="02112E84" w14:textId="77777777" w:rsidR="004A7380" w:rsidRPr="008B7B03" w:rsidRDefault="004A7380" w:rsidP="004A7380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>T-FO-3</w:t>
      </w:r>
      <w:r w:rsidRPr="008B7B03">
        <w:tab/>
      </w:r>
      <w:r w:rsidRPr="008B7B03">
        <w:tab/>
        <w:t>FIBER OPTIC AERIAL CONNECTION DETAILS</w:t>
      </w:r>
    </w:p>
    <w:p w14:paraId="68323061" w14:textId="77777777" w:rsidR="004A7380" w:rsidRPr="008B7B03" w:rsidRDefault="004A7380" w:rsidP="004A7380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 xml:space="preserve">T-FO-4 </w:t>
      </w:r>
      <w:r w:rsidRPr="008B7B03">
        <w:tab/>
      </w:r>
      <w:r w:rsidRPr="008B7B03">
        <w:tab/>
        <w:t>FIBER OPTIC PULL BOX, CABINET &amp; POLE DETAILS</w:t>
      </w:r>
    </w:p>
    <w:p w14:paraId="6876DC72" w14:textId="77777777" w:rsidR="004A7380" w:rsidRPr="008B7B03" w:rsidRDefault="004A7380" w:rsidP="004A7380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>T-L-1</w:t>
      </w:r>
      <w:r w:rsidRPr="008B7B03">
        <w:tab/>
      </w:r>
      <w:r>
        <w:t>11-17-20</w:t>
      </w:r>
      <w:r w:rsidRPr="008B7B03">
        <w:tab/>
        <w:t>STANDARD LIGHTING FOUNDATION DETAILS</w:t>
      </w:r>
    </w:p>
    <w:p w14:paraId="32F3DEC7" w14:textId="77777777" w:rsidR="004A7380" w:rsidRPr="008B7B03" w:rsidRDefault="004A7380" w:rsidP="004A7380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>T-L-1SA</w:t>
      </w:r>
      <w:r w:rsidRPr="008B7B03">
        <w:tab/>
        <w:t>09-11-13</w:t>
      </w:r>
      <w:r w:rsidRPr="008B7B03">
        <w:tab/>
        <w:t>STANDARD LIGHTING DETAILS FOR SINGLE ARM SUPPORTS</w:t>
      </w:r>
    </w:p>
    <w:p w14:paraId="50B63835" w14:textId="77777777" w:rsidR="004A7380" w:rsidRPr="008B7B03" w:rsidRDefault="004A7380" w:rsidP="004A7380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>T-L-1TM</w:t>
      </w:r>
      <w:r w:rsidRPr="008B7B03">
        <w:tab/>
      </w:r>
      <w:r w:rsidRPr="008B7B03">
        <w:tab/>
        <w:t>STANDARD LIGHTING DETAILS TENON MOUNTED OFFSET LIGHTING SUPPORTS</w:t>
      </w:r>
    </w:p>
    <w:p w14:paraId="799720C4" w14:textId="77777777" w:rsidR="004A7380" w:rsidRPr="008B7B03" w:rsidRDefault="004A7380" w:rsidP="004A7380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>T-L-2</w:t>
      </w:r>
      <w:r w:rsidRPr="008B7B03">
        <w:tab/>
        <w:t>12-04-13</w:t>
      </w:r>
      <w:r w:rsidRPr="008B7B03">
        <w:tab/>
        <w:t>FOUNDATION DETAIL FOR LUMINAIRE MOUNTED ON CONCRETE MEDIAN BARRIER</w:t>
      </w:r>
    </w:p>
    <w:p w14:paraId="35D10567" w14:textId="77777777" w:rsidR="004A7380" w:rsidRPr="008B7B03" w:rsidRDefault="004A7380" w:rsidP="004A7380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>T-L-3</w:t>
      </w:r>
      <w:r w:rsidRPr="008B7B03">
        <w:tab/>
        <w:t>04-15-96</w:t>
      </w:r>
      <w:r w:rsidRPr="008B7B03">
        <w:tab/>
        <w:t>STANDARD LIGHTING DETAILS PULL BOXES</w:t>
      </w:r>
    </w:p>
    <w:p w14:paraId="2EC9002F" w14:textId="77777777" w:rsidR="004A7380" w:rsidRPr="008B7B03" w:rsidRDefault="004A7380" w:rsidP="004A7380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>T-L-4</w:t>
      </w:r>
      <w:r w:rsidRPr="008B7B03">
        <w:tab/>
        <w:t>05-25-11</w:t>
      </w:r>
      <w:r w:rsidRPr="008B7B03">
        <w:tab/>
        <w:t>STANDARD LIGHTING DETAILS CONDUIT, CABLE INSTALLATION</w:t>
      </w:r>
    </w:p>
    <w:p w14:paraId="7018D4A7" w14:textId="77777777" w:rsidR="004A7380" w:rsidRPr="008B7B03" w:rsidRDefault="004A7380" w:rsidP="004A7380">
      <w:pPr>
        <w:tabs>
          <w:tab w:val="left" w:pos="1008"/>
          <w:tab w:val="left" w:pos="1872"/>
        </w:tabs>
        <w:spacing w:after="120"/>
        <w:ind w:left="1872" w:hanging="1872"/>
        <w:outlineLvl w:val="0"/>
        <w:rPr>
          <w:b/>
          <w:sz w:val="18"/>
          <w:szCs w:val="18"/>
        </w:rPr>
      </w:pPr>
      <w:r w:rsidRPr="008B7B03">
        <w:rPr>
          <w:b/>
          <w:sz w:val="18"/>
          <w:szCs w:val="18"/>
        </w:rPr>
        <w:t>RAILROAD CROSSING</w:t>
      </w:r>
    </w:p>
    <w:p w14:paraId="03A2F2BF" w14:textId="77777777" w:rsidR="004A7380" w:rsidRPr="008B7B03" w:rsidRDefault="004A7380" w:rsidP="004A7380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>T-RR-1</w:t>
      </w:r>
      <w:r w:rsidRPr="008B7B03">
        <w:tab/>
        <w:t>11-01-11</w:t>
      </w:r>
      <w:r w:rsidRPr="008B7B03">
        <w:tab/>
        <w:t>TYPICAL PAVEMENT MARKING AT RAILROAD ACTIVE HIGHWAY GRADE CROSSINGS AND RAILROAD ADVANCE WARNING SIGN</w:t>
      </w:r>
    </w:p>
    <w:p w14:paraId="1D474867" w14:textId="77777777" w:rsidR="004A7380" w:rsidRPr="008B7B03" w:rsidRDefault="004A7380" w:rsidP="004A7380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>T-RR-2</w:t>
      </w:r>
      <w:r w:rsidRPr="008B7B03">
        <w:tab/>
        <w:t>11-01-11</w:t>
      </w:r>
      <w:r w:rsidRPr="008B7B03">
        <w:tab/>
        <w:t>STANDARD DRAWING FOR RAILROAD AND HIGHWAY CROSSING SIGNAL WITH GATE</w:t>
      </w:r>
    </w:p>
    <w:p w14:paraId="52B1680A" w14:textId="77777777" w:rsidR="004A7380" w:rsidRPr="008B7B03" w:rsidRDefault="004A7380" w:rsidP="004A7380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>T-RR-3</w:t>
      </w:r>
      <w:r w:rsidRPr="008B7B03">
        <w:tab/>
        <w:t>11-01-11</w:t>
      </w:r>
      <w:r w:rsidRPr="008B7B03">
        <w:tab/>
        <w:t xml:space="preserve">STANDARD DRAWING FOR RAILROAD-HIGHWAY CROSSING SIGNAL </w:t>
      </w:r>
    </w:p>
    <w:p w14:paraId="7AF1328D" w14:textId="77777777" w:rsidR="004A7380" w:rsidRPr="008B7B03" w:rsidRDefault="004A7380" w:rsidP="004A7380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>T-RR-4</w:t>
      </w:r>
      <w:r w:rsidRPr="008B7B03">
        <w:tab/>
        <w:t>11-01-11</w:t>
      </w:r>
      <w:r w:rsidRPr="008B7B03">
        <w:tab/>
        <w:t>STANDARD DRAWING FOR TYPICAL CURB &amp; GUTTER PLAN FOR RAILROAD-HIGHWAY CROSSING WITH OR WITHOUT GATES</w:t>
      </w:r>
    </w:p>
    <w:p w14:paraId="122D5325" w14:textId="77777777" w:rsidR="004A7380" w:rsidRPr="008B7B03" w:rsidRDefault="004A7380" w:rsidP="004A7380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>T-RR-5</w:t>
      </w:r>
      <w:r w:rsidRPr="008B7B03">
        <w:tab/>
        <w:t>11-01-11</w:t>
      </w:r>
      <w:r w:rsidRPr="008B7B03">
        <w:tab/>
        <w:t>RAILROAD-HIGHWAY CROSSING SIGNAL TYPICAL CANTILEVER SPAN</w:t>
      </w:r>
    </w:p>
    <w:p w14:paraId="08046F7F" w14:textId="6F8377AF" w:rsidR="004E7C42" w:rsidRPr="00A91798" w:rsidRDefault="004A7380" w:rsidP="00A231B8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 w:rsidRPr="008B7B03">
        <w:t>T-RR-6</w:t>
      </w:r>
      <w:r w:rsidRPr="008B7B03">
        <w:tab/>
        <w:t>10-25-13</w:t>
      </w:r>
      <w:r w:rsidRPr="008B7B03">
        <w:tab/>
        <w:t>TYPICAL SIGNING AND MARKING AT PASSIVE RAILROAD HIGHWAY GRADE CROSSINGS</w:t>
      </w:r>
      <w:bookmarkEnd w:id="1"/>
    </w:p>
    <w:p w14:paraId="2D361E80" w14:textId="77777777" w:rsidR="002C55E9" w:rsidRDefault="002C55E9" w:rsidP="001A749B">
      <w:pPr>
        <w:pStyle w:val="V8StdDwgBody"/>
      </w:pPr>
    </w:p>
    <w:sectPr w:rsidR="002C55E9" w:rsidSect="002922F9">
      <w:type w:val="continuous"/>
      <w:pgSz w:w="24480" w:h="15840" w:orient="landscape" w:code="3"/>
      <w:pgMar w:top="1152" w:right="3024" w:bottom="864" w:left="3024" w:header="0" w:footer="0" w:gutter="0"/>
      <w:cols w:num="3" w:space="720"/>
      <w:docGrid w:linePitch="7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7EF695" w14:textId="77777777" w:rsidR="00370CFA" w:rsidRDefault="00370CFA">
      <w:r>
        <w:separator/>
      </w:r>
    </w:p>
  </w:endnote>
  <w:endnote w:type="continuationSeparator" w:id="0">
    <w:p w14:paraId="2A73779B" w14:textId="77777777" w:rsidR="00370CFA" w:rsidRDefault="00370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93081B" w14:textId="77777777" w:rsidR="00BC5164" w:rsidRDefault="00BC516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F85CFD" w14:textId="77777777" w:rsidR="001F398B" w:rsidRDefault="001F398B">
    <w:pPr>
      <w:pStyle w:val="Footer"/>
      <w:rPr>
        <w:color w:val="00B050"/>
        <w:sz w:val="16"/>
        <w:szCs w:val="16"/>
      </w:rPr>
    </w:pPr>
    <w:r w:rsidRPr="00DA4BC3">
      <w:rPr>
        <w:color w:val="00B050"/>
        <w:sz w:val="16"/>
        <w:szCs w:val="16"/>
      </w:rPr>
      <w:t>Pa</w:t>
    </w:r>
    <w:r w:rsidR="008D4148">
      <w:rPr>
        <w:color w:val="00B050"/>
        <w:sz w:val="16"/>
        <w:szCs w:val="16"/>
      </w:rPr>
      <w:t>g</w:t>
    </w:r>
    <w:r w:rsidRPr="00DA4BC3">
      <w:rPr>
        <w:color w:val="00B050"/>
        <w:sz w:val="16"/>
        <w:szCs w:val="16"/>
      </w:rPr>
      <w:t xml:space="preserve">e </w:t>
    </w:r>
    <w:r w:rsidRPr="00DA4BC3">
      <w:rPr>
        <w:color w:val="00B050"/>
        <w:sz w:val="16"/>
        <w:szCs w:val="16"/>
      </w:rPr>
      <w:fldChar w:fldCharType="begin"/>
    </w:r>
    <w:r w:rsidRPr="00DA4BC3">
      <w:rPr>
        <w:color w:val="00B050"/>
        <w:sz w:val="16"/>
        <w:szCs w:val="16"/>
      </w:rPr>
      <w:instrText xml:space="preserve"> PAGE  \* Arabic  \* MERGEFORMAT </w:instrText>
    </w:r>
    <w:r w:rsidRPr="00DA4BC3">
      <w:rPr>
        <w:color w:val="00B050"/>
        <w:sz w:val="16"/>
        <w:szCs w:val="16"/>
      </w:rPr>
      <w:fldChar w:fldCharType="separate"/>
    </w:r>
    <w:r w:rsidR="00E850F8">
      <w:rPr>
        <w:noProof/>
        <w:color w:val="00B050"/>
        <w:sz w:val="16"/>
        <w:szCs w:val="16"/>
      </w:rPr>
      <w:t>1</w:t>
    </w:r>
    <w:r w:rsidRPr="00DA4BC3">
      <w:rPr>
        <w:color w:val="00B050"/>
        <w:sz w:val="16"/>
        <w:szCs w:val="16"/>
      </w:rPr>
      <w:fldChar w:fldCharType="end"/>
    </w:r>
  </w:p>
  <w:p w14:paraId="1C1431DA" w14:textId="77777777" w:rsidR="001F398B" w:rsidRDefault="001F398B">
    <w:pPr>
      <w:pStyle w:val="Footer"/>
      <w:rPr>
        <w:color w:val="00B050"/>
        <w:sz w:val="16"/>
        <w:szCs w:val="16"/>
      </w:rPr>
    </w:pPr>
  </w:p>
  <w:p w14:paraId="4DC926CD" w14:textId="77777777" w:rsidR="001F398B" w:rsidRDefault="001F398B">
    <w:pPr>
      <w:pStyle w:val="Footer"/>
      <w:rPr>
        <w:color w:val="00B050"/>
        <w:sz w:val="16"/>
        <w:szCs w:val="16"/>
      </w:rPr>
    </w:pPr>
  </w:p>
  <w:p w14:paraId="38E25F90" w14:textId="77777777" w:rsidR="001F398B" w:rsidRPr="001F398B" w:rsidRDefault="001F398B">
    <w:pPr>
      <w:pStyle w:val="Footer"/>
      <w:rPr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DE381" w14:textId="77777777" w:rsidR="00BC5164" w:rsidRDefault="00BC516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B1744B" w14:textId="77777777" w:rsidR="00370CFA" w:rsidRDefault="00370CFA">
      <w:r>
        <w:separator/>
      </w:r>
    </w:p>
  </w:footnote>
  <w:footnote w:type="continuationSeparator" w:id="0">
    <w:p w14:paraId="4CEF3F25" w14:textId="77777777" w:rsidR="00370CFA" w:rsidRDefault="00370C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F21FCA" w14:textId="77777777" w:rsidR="00BC5164" w:rsidRDefault="00BC516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B50420" w14:textId="77777777" w:rsidR="00C354FF" w:rsidRDefault="00C354FF">
    <w:pPr>
      <w:pStyle w:val="Header"/>
      <w:rPr>
        <w:color w:val="FF0000"/>
        <w:sz w:val="28"/>
        <w:szCs w:val="28"/>
      </w:rPr>
    </w:pPr>
  </w:p>
  <w:p w14:paraId="166C0589" w14:textId="27E9BAA5" w:rsidR="00C04440" w:rsidRDefault="00C04440">
    <w:pPr>
      <w:pStyle w:val="Header"/>
      <w:rPr>
        <w:color w:val="FF0000"/>
        <w:sz w:val="28"/>
        <w:szCs w:val="28"/>
      </w:rPr>
    </w:pPr>
    <w:r w:rsidRPr="00CB12E5">
      <w:rPr>
        <w:color w:val="FF0000"/>
        <w:sz w:val="28"/>
        <w:szCs w:val="28"/>
      </w:rPr>
      <w:t>Updated:</w:t>
    </w:r>
    <w:r w:rsidR="0087700F">
      <w:rPr>
        <w:color w:val="FF0000"/>
        <w:sz w:val="28"/>
        <w:szCs w:val="28"/>
      </w:rPr>
      <w:t xml:space="preserve"> </w:t>
    </w:r>
    <w:r w:rsidR="004A7380">
      <w:rPr>
        <w:color w:val="FF0000"/>
        <w:sz w:val="28"/>
        <w:szCs w:val="28"/>
      </w:rPr>
      <w:t>0</w:t>
    </w:r>
    <w:r w:rsidR="00B234DC">
      <w:rPr>
        <w:color w:val="FF0000"/>
        <w:sz w:val="28"/>
        <w:szCs w:val="28"/>
      </w:rPr>
      <w:t>3</w:t>
    </w:r>
    <w:r w:rsidR="004A7380">
      <w:rPr>
        <w:color w:val="FF0000"/>
        <w:sz w:val="28"/>
        <w:szCs w:val="28"/>
      </w:rPr>
      <w:t>/2</w:t>
    </w:r>
    <w:r w:rsidR="00B234DC">
      <w:rPr>
        <w:color w:val="FF0000"/>
        <w:sz w:val="28"/>
        <w:szCs w:val="28"/>
      </w:rPr>
      <w:t>0</w:t>
    </w:r>
    <w:r w:rsidR="004A7380">
      <w:rPr>
        <w:color w:val="FF0000"/>
        <w:sz w:val="28"/>
        <w:szCs w:val="28"/>
      </w:rPr>
      <w:t>/</w:t>
    </w:r>
    <w:proofErr w:type="gramStart"/>
    <w:r w:rsidR="004A7380">
      <w:rPr>
        <w:color w:val="FF0000"/>
        <w:sz w:val="28"/>
        <w:szCs w:val="28"/>
      </w:rPr>
      <w:t>202</w:t>
    </w:r>
    <w:r w:rsidR="0063268E">
      <w:rPr>
        <w:color w:val="FF0000"/>
        <w:sz w:val="28"/>
        <w:szCs w:val="28"/>
      </w:rPr>
      <w:t>4</w:t>
    </w:r>
    <w:r w:rsidR="001302AF">
      <w:rPr>
        <w:color w:val="FF0000"/>
        <w:sz w:val="28"/>
        <w:szCs w:val="28"/>
      </w:rPr>
      <w:t xml:space="preserve">,  </w:t>
    </w:r>
    <w:r w:rsidR="004A7380">
      <w:rPr>
        <w:color w:val="FF0000"/>
        <w:sz w:val="28"/>
        <w:szCs w:val="28"/>
      </w:rPr>
      <w:t>IB</w:t>
    </w:r>
    <w:proofErr w:type="gramEnd"/>
    <w:r w:rsidR="004A7380">
      <w:rPr>
        <w:color w:val="FF0000"/>
        <w:sz w:val="28"/>
        <w:szCs w:val="28"/>
      </w:rPr>
      <w:t xml:space="preserve"> 2</w:t>
    </w:r>
    <w:r w:rsidR="00BC5164">
      <w:rPr>
        <w:color w:val="FF0000"/>
        <w:sz w:val="28"/>
        <w:szCs w:val="28"/>
      </w:rPr>
      <w:t>4</w:t>
    </w:r>
    <w:r w:rsidR="004A7380">
      <w:rPr>
        <w:color w:val="FF0000"/>
        <w:sz w:val="28"/>
        <w:szCs w:val="28"/>
      </w:rPr>
      <w:t>-</w:t>
    </w:r>
    <w:r w:rsidR="00BC5164">
      <w:rPr>
        <w:color w:val="FF0000"/>
        <w:sz w:val="28"/>
        <w:szCs w:val="28"/>
      </w:rPr>
      <w:t>0</w:t>
    </w:r>
    <w:r w:rsidR="00640044">
      <w:rPr>
        <w:color w:val="FF0000"/>
        <w:sz w:val="28"/>
        <w:szCs w:val="28"/>
      </w:rPr>
      <w:t>3</w:t>
    </w:r>
  </w:p>
  <w:p w14:paraId="491D1E4E" w14:textId="77777777" w:rsidR="00490F64" w:rsidRPr="00490F64" w:rsidRDefault="00490F64" w:rsidP="00490F64">
    <w:pPr>
      <w:tabs>
        <w:tab w:val="center" w:pos="4680"/>
        <w:tab w:val="right" w:pos="9360"/>
      </w:tabs>
      <w:rPr>
        <w:color w:val="FF0000"/>
        <w:sz w:val="28"/>
        <w:szCs w:val="28"/>
      </w:rPr>
    </w:pPr>
    <w:r>
      <w:rPr>
        <w:rFonts w:cs="Arial"/>
        <w:b/>
        <w:bCs/>
        <w:sz w:val="23"/>
        <w:szCs w:val="23"/>
      </w:rPr>
      <w:t>Effective Immediately</w:t>
    </w:r>
    <w:r w:rsidRPr="00887029">
      <w:rPr>
        <w:b/>
        <w:color w:val="4F81BD" w:themeColor="accent1"/>
        <w:sz w:val="23"/>
        <w:szCs w:val="23"/>
      </w:rPr>
      <w:t xml:space="preserve"> </w:t>
    </w:r>
    <w:r>
      <w:rPr>
        <w:b/>
        <w:color w:val="4F81BD" w:themeColor="accent1"/>
        <w:sz w:val="23"/>
        <w:szCs w:val="23"/>
      </w:rPr>
      <w:t xml:space="preserve">                                                             </w:t>
    </w:r>
    <w:r w:rsidRPr="00887029">
      <w:rPr>
        <w:b/>
        <w:color w:val="4F81BD" w:themeColor="accent1"/>
        <w:sz w:val="23"/>
        <w:szCs w:val="23"/>
      </w:rPr>
      <w:t>NOTE: REMOVE ALL BLUE TEXT BEFORE USE.</w:t>
    </w:r>
    <w:r>
      <w:rPr>
        <w:color w:val="4F81BD" w:themeColor="accent1"/>
        <w:sz w:val="23"/>
        <w:szCs w:val="23"/>
      </w:rPr>
      <w:t xml:space="preserve"> T</w:t>
    </w:r>
    <w:r w:rsidRPr="00302BB1">
      <w:rPr>
        <w:b/>
        <w:color w:val="4F81BD" w:themeColor="accent1"/>
        <w:sz w:val="23"/>
        <w:szCs w:val="23"/>
      </w:rPr>
      <w:t>HE BLUE TEXT IS FOR YOUR INFORMATION ONLY.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F05069" w14:textId="77777777" w:rsidR="00BC5164" w:rsidRDefault="00BC516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957FE7"/>
    <w:rsid w:val="000020BD"/>
    <w:rsid w:val="0000462A"/>
    <w:rsid w:val="00006AA6"/>
    <w:rsid w:val="00007AE7"/>
    <w:rsid w:val="00014C23"/>
    <w:rsid w:val="00024BEB"/>
    <w:rsid w:val="000516C8"/>
    <w:rsid w:val="0005321D"/>
    <w:rsid w:val="00074EBC"/>
    <w:rsid w:val="000753F7"/>
    <w:rsid w:val="000819E2"/>
    <w:rsid w:val="00082B8E"/>
    <w:rsid w:val="0008505D"/>
    <w:rsid w:val="00092B84"/>
    <w:rsid w:val="0009383F"/>
    <w:rsid w:val="00095356"/>
    <w:rsid w:val="00095DBD"/>
    <w:rsid w:val="00096B20"/>
    <w:rsid w:val="000A17B3"/>
    <w:rsid w:val="000A7A2B"/>
    <w:rsid w:val="000C10B7"/>
    <w:rsid w:val="000C46CA"/>
    <w:rsid w:val="000D704D"/>
    <w:rsid w:val="000E5959"/>
    <w:rsid w:val="000F2FA7"/>
    <w:rsid w:val="00117682"/>
    <w:rsid w:val="00125B6D"/>
    <w:rsid w:val="00127511"/>
    <w:rsid w:val="001302AF"/>
    <w:rsid w:val="00131FEF"/>
    <w:rsid w:val="001353C6"/>
    <w:rsid w:val="001559B2"/>
    <w:rsid w:val="001757BE"/>
    <w:rsid w:val="0019030F"/>
    <w:rsid w:val="001A4CCA"/>
    <w:rsid w:val="001A749B"/>
    <w:rsid w:val="001B0EF4"/>
    <w:rsid w:val="001B2CB0"/>
    <w:rsid w:val="001C1BC2"/>
    <w:rsid w:val="001C2572"/>
    <w:rsid w:val="001C32CE"/>
    <w:rsid w:val="001C343D"/>
    <w:rsid w:val="001E1C92"/>
    <w:rsid w:val="001E6162"/>
    <w:rsid w:val="001F255D"/>
    <w:rsid w:val="001F398B"/>
    <w:rsid w:val="001F52A1"/>
    <w:rsid w:val="001F6E34"/>
    <w:rsid w:val="00200B16"/>
    <w:rsid w:val="00202776"/>
    <w:rsid w:val="002150AA"/>
    <w:rsid w:val="00215209"/>
    <w:rsid w:val="0021633D"/>
    <w:rsid w:val="00223E2A"/>
    <w:rsid w:val="00243F53"/>
    <w:rsid w:val="00245F8A"/>
    <w:rsid w:val="00254505"/>
    <w:rsid w:val="00261FF4"/>
    <w:rsid w:val="00263FED"/>
    <w:rsid w:val="00270727"/>
    <w:rsid w:val="00277E78"/>
    <w:rsid w:val="0028636A"/>
    <w:rsid w:val="00286E37"/>
    <w:rsid w:val="002922F9"/>
    <w:rsid w:val="002B5F25"/>
    <w:rsid w:val="002C55E9"/>
    <w:rsid w:val="002D76A0"/>
    <w:rsid w:val="002F2A3D"/>
    <w:rsid w:val="002F52DE"/>
    <w:rsid w:val="00300CDF"/>
    <w:rsid w:val="00306304"/>
    <w:rsid w:val="00313296"/>
    <w:rsid w:val="00335362"/>
    <w:rsid w:val="003465FD"/>
    <w:rsid w:val="003541D2"/>
    <w:rsid w:val="00367BD4"/>
    <w:rsid w:val="00370CFA"/>
    <w:rsid w:val="00374337"/>
    <w:rsid w:val="00376F3D"/>
    <w:rsid w:val="00391401"/>
    <w:rsid w:val="003953A0"/>
    <w:rsid w:val="003A2286"/>
    <w:rsid w:val="003A53AF"/>
    <w:rsid w:val="003A6C54"/>
    <w:rsid w:val="003B67B8"/>
    <w:rsid w:val="003C3747"/>
    <w:rsid w:val="003D6507"/>
    <w:rsid w:val="003E73A9"/>
    <w:rsid w:val="003F0303"/>
    <w:rsid w:val="003F1E18"/>
    <w:rsid w:val="004055A3"/>
    <w:rsid w:val="004128BC"/>
    <w:rsid w:val="00423C9F"/>
    <w:rsid w:val="0042756C"/>
    <w:rsid w:val="0043134B"/>
    <w:rsid w:val="00432AED"/>
    <w:rsid w:val="00433322"/>
    <w:rsid w:val="00435C7A"/>
    <w:rsid w:val="00444324"/>
    <w:rsid w:val="0045096B"/>
    <w:rsid w:val="00452318"/>
    <w:rsid w:val="00454B92"/>
    <w:rsid w:val="00454D12"/>
    <w:rsid w:val="00454E29"/>
    <w:rsid w:val="00455787"/>
    <w:rsid w:val="00461289"/>
    <w:rsid w:val="004624D1"/>
    <w:rsid w:val="00477F89"/>
    <w:rsid w:val="00490F64"/>
    <w:rsid w:val="004979FB"/>
    <w:rsid w:val="004A14B5"/>
    <w:rsid w:val="004A7380"/>
    <w:rsid w:val="004A7B55"/>
    <w:rsid w:val="004B21AA"/>
    <w:rsid w:val="004B32DB"/>
    <w:rsid w:val="004C4CA9"/>
    <w:rsid w:val="004D223A"/>
    <w:rsid w:val="004E7C42"/>
    <w:rsid w:val="004F00CC"/>
    <w:rsid w:val="005061CF"/>
    <w:rsid w:val="005156A2"/>
    <w:rsid w:val="005178BA"/>
    <w:rsid w:val="00543617"/>
    <w:rsid w:val="00554668"/>
    <w:rsid w:val="00556A06"/>
    <w:rsid w:val="005A3CAE"/>
    <w:rsid w:val="005A7041"/>
    <w:rsid w:val="005B44BC"/>
    <w:rsid w:val="005C40D9"/>
    <w:rsid w:val="005D1463"/>
    <w:rsid w:val="005D5F3B"/>
    <w:rsid w:val="005E13CA"/>
    <w:rsid w:val="005F0C91"/>
    <w:rsid w:val="005F3853"/>
    <w:rsid w:val="00601ABE"/>
    <w:rsid w:val="00605031"/>
    <w:rsid w:val="0062046C"/>
    <w:rsid w:val="00621394"/>
    <w:rsid w:val="0062225B"/>
    <w:rsid w:val="00623925"/>
    <w:rsid w:val="006305F0"/>
    <w:rsid w:val="0063268E"/>
    <w:rsid w:val="00632FB3"/>
    <w:rsid w:val="006365D0"/>
    <w:rsid w:val="00640044"/>
    <w:rsid w:val="00652A81"/>
    <w:rsid w:val="0065561A"/>
    <w:rsid w:val="0066461E"/>
    <w:rsid w:val="006752B5"/>
    <w:rsid w:val="006802DA"/>
    <w:rsid w:val="00680BFE"/>
    <w:rsid w:val="00694662"/>
    <w:rsid w:val="00695202"/>
    <w:rsid w:val="00695701"/>
    <w:rsid w:val="00696BC8"/>
    <w:rsid w:val="006A0E37"/>
    <w:rsid w:val="006B11F3"/>
    <w:rsid w:val="006B6FAF"/>
    <w:rsid w:val="006C0CED"/>
    <w:rsid w:val="006C53E8"/>
    <w:rsid w:val="006C59D8"/>
    <w:rsid w:val="006D0096"/>
    <w:rsid w:val="006D3893"/>
    <w:rsid w:val="006D5FA3"/>
    <w:rsid w:val="006E1A7B"/>
    <w:rsid w:val="006E686E"/>
    <w:rsid w:val="007015F2"/>
    <w:rsid w:val="007047F1"/>
    <w:rsid w:val="00710318"/>
    <w:rsid w:val="0071175D"/>
    <w:rsid w:val="00715981"/>
    <w:rsid w:val="00720B87"/>
    <w:rsid w:val="007223F4"/>
    <w:rsid w:val="00744F69"/>
    <w:rsid w:val="00767CFF"/>
    <w:rsid w:val="00782448"/>
    <w:rsid w:val="007B73D6"/>
    <w:rsid w:val="007D4FF0"/>
    <w:rsid w:val="007D670F"/>
    <w:rsid w:val="007E0FFD"/>
    <w:rsid w:val="007F7D2C"/>
    <w:rsid w:val="00802EF6"/>
    <w:rsid w:val="00813B5C"/>
    <w:rsid w:val="00815AC5"/>
    <w:rsid w:val="00817CE2"/>
    <w:rsid w:val="008270B0"/>
    <w:rsid w:val="00835681"/>
    <w:rsid w:val="00840F32"/>
    <w:rsid w:val="0084119F"/>
    <w:rsid w:val="00842FB3"/>
    <w:rsid w:val="00862016"/>
    <w:rsid w:val="008719D1"/>
    <w:rsid w:val="00872518"/>
    <w:rsid w:val="00875ABB"/>
    <w:rsid w:val="0087700F"/>
    <w:rsid w:val="0088258D"/>
    <w:rsid w:val="008842FF"/>
    <w:rsid w:val="00890B34"/>
    <w:rsid w:val="00895175"/>
    <w:rsid w:val="008A0464"/>
    <w:rsid w:val="008A0F51"/>
    <w:rsid w:val="008A2E53"/>
    <w:rsid w:val="008A3984"/>
    <w:rsid w:val="008A7B1C"/>
    <w:rsid w:val="008B6E25"/>
    <w:rsid w:val="008B7A1A"/>
    <w:rsid w:val="008D0536"/>
    <w:rsid w:val="008D2489"/>
    <w:rsid w:val="008D3FBF"/>
    <w:rsid w:val="008D4148"/>
    <w:rsid w:val="008E7DDD"/>
    <w:rsid w:val="008F53A9"/>
    <w:rsid w:val="00901AC0"/>
    <w:rsid w:val="00901F35"/>
    <w:rsid w:val="00903F6A"/>
    <w:rsid w:val="009058A1"/>
    <w:rsid w:val="00917078"/>
    <w:rsid w:val="009265C0"/>
    <w:rsid w:val="00941A83"/>
    <w:rsid w:val="0094521A"/>
    <w:rsid w:val="00946BB7"/>
    <w:rsid w:val="00953AEB"/>
    <w:rsid w:val="00956E24"/>
    <w:rsid w:val="00957829"/>
    <w:rsid w:val="00957FE7"/>
    <w:rsid w:val="00970811"/>
    <w:rsid w:val="009723A0"/>
    <w:rsid w:val="0097493D"/>
    <w:rsid w:val="009754A8"/>
    <w:rsid w:val="009758BF"/>
    <w:rsid w:val="00976555"/>
    <w:rsid w:val="00986DBC"/>
    <w:rsid w:val="0098772B"/>
    <w:rsid w:val="00987852"/>
    <w:rsid w:val="009B47D4"/>
    <w:rsid w:val="009C5C58"/>
    <w:rsid w:val="009D0729"/>
    <w:rsid w:val="009D67E0"/>
    <w:rsid w:val="009D6CAD"/>
    <w:rsid w:val="009E2687"/>
    <w:rsid w:val="009E27AC"/>
    <w:rsid w:val="009E2FF9"/>
    <w:rsid w:val="009E7E1D"/>
    <w:rsid w:val="009F6280"/>
    <w:rsid w:val="009F7BFA"/>
    <w:rsid w:val="00A02309"/>
    <w:rsid w:val="00A03533"/>
    <w:rsid w:val="00A03C46"/>
    <w:rsid w:val="00A12EB4"/>
    <w:rsid w:val="00A13B23"/>
    <w:rsid w:val="00A15DBC"/>
    <w:rsid w:val="00A231B8"/>
    <w:rsid w:val="00A2583D"/>
    <w:rsid w:val="00A30135"/>
    <w:rsid w:val="00A348B0"/>
    <w:rsid w:val="00A40156"/>
    <w:rsid w:val="00A463A3"/>
    <w:rsid w:val="00A67DDB"/>
    <w:rsid w:val="00A731C8"/>
    <w:rsid w:val="00A75385"/>
    <w:rsid w:val="00A808D4"/>
    <w:rsid w:val="00A82648"/>
    <w:rsid w:val="00A83984"/>
    <w:rsid w:val="00A92C6C"/>
    <w:rsid w:val="00A948C0"/>
    <w:rsid w:val="00A95B74"/>
    <w:rsid w:val="00AA0742"/>
    <w:rsid w:val="00AA1F7D"/>
    <w:rsid w:val="00AA50F0"/>
    <w:rsid w:val="00AB16DA"/>
    <w:rsid w:val="00AD6EC5"/>
    <w:rsid w:val="00AE143C"/>
    <w:rsid w:val="00AF00BA"/>
    <w:rsid w:val="00AF5596"/>
    <w:rsid w:val="00AF696A"/>
    <w:rsid w:val="00AF790D"/>
    <w:rsid w:val="00AF7BDC"/>
    <w:rsid w:val="00B14B28"/>
    <w:rsid w:val="00B17FE9"/>
    <w:rsid w:val="00B234DC"/>
    <w:rsid w:val="00B25F27"/>
    <w:rsid w:val="00B306B2"/>
    <w:rsid w:val="00B4240A"/>
    <w:rsid w:val="00B4445D"/>
    <w:rsid w:val="00B52951"/>
    <w:rsid w:val="00B5488E"/>
    <w:rsid w:val="00B5721B"/>
    <w:rsid w:val="00B66367"/>
    <w:rsid w:val="00B70268"/>
    <w:rsid w:val="00B70CE5"/>
    <w:rsid w:val="00B74B82"/>
    <w:rsid w:val="00B826E3"/>
    <w:rsid w:val="00B85590"/>
    <w:rsid w:val="00B97D81"/>
    <w:rsid w:val="00BA3CC6"/>
    <w:rsid w:val="00BA5DA7"/>
    <w:rsid w:val="00BB2341"/>
    <w:rsid w:val="00BB5B3B"/>
    <w:rsid w:val="00BB6073"/>
    <w:rsid w:val="00BC5164"/>
    <w:rsid w:val="00BC62A1"/>
    <w:rsid w:val="00BD08D6"/>
    <w:rsid w:val="00BD6F55"/>
    <w:rsid w:val="00BE3097"/>
    <w:rsid w:val="00BF0201"/>
    <w:rsid w:val="00BF0A60"/>
    <w:rsid w:val="00BF1391"/>
    <w:rsid w:val="00BF5EF3"/>
    <w:rsid w:val="00C03897"/>
    <w:rsid w:val="00C04440"/>
    <w:rsid w:val="00C0473A"/>
    <w:rsid w:val="00C0650B"/>
    <w:rsid w:val="00C072AA"/>
    <w:rsid w:val="00C226DA"/>
    <w:rsid w:val="00C230F2"/>
    <w:rsid w:val="00C24CEF"/>
    <w:rsid w:val="00C26376"/>
    <w:rsid w:val="00C27C87"/>
    <w:rsid w:val="00C303F7"/>
    <w:rsid w:val="00C354FF"/>
    <w:rsid w:val="00C4141A"/>
    <w:rsid w:val="00C42D27"/>
    <w:rsid w:val="00C437D5"/>
    <w:rsid w:val="00C44E4A"/>
    <w:rsid w:val="00C5271A"/>
    <w:rsid w:val="00C53FF5"/>
    <w:rsid w:val="00C57B5F"/>
    <w:rsid w:val="00C639BF"/>
    <w:rsid w:val="00C728AC"/>
    <w:rsid w:val="00C80D0F"/>
    <w:rsid w:val="00C86ADC"/>
    <w:rsid w:val="00CA0E2E"/>
    <w:rsid w:val="00CB5CDC"/>
    <w:rsid w:val="00CD29F0"/>
    <w:rsid w:val="00CE0411"/>
    <w:rsid w:val="00CF2B51"/>
    <w:rsid w:val="00CF52B4"/>
    <w:rsid w:val="00D04E79"/>
    <w:rsid w:val="00D14925"/>
    <w:rsid w:val="00D14EAA"/>
    <w:rsid w:val="00D17048"/>
    <w:rsid w:val="00D27936"/>
    <w:rsid w:val="00D43D81"/>
    <w:rsid w:val="00D447C2"/>
    <w:rsid w:val="00D47533"/>
    <w:rsid w:val="00D52993"/>
    <w:rsid w:val="00D66BCB"/>
    <w:rsid w:val="00D70524"/>
    <w:rsid w:val="00D7601D"/>
    <w:rsid w:val="00D76737"/>
    <w:rsid w:val="00D779E1"/>
    <w:rsid w:val="00D84336"/>
    <w:rsid w:val="00D9788B"/>
    <w:rsid w:val="00DB2F62"/>
    <w:rsid w:val="00DB529A"/>
    <w:rsid w:val="00DB5825"/>
    <w:rsid w:val="00DC0E67"/>
    <w:rsid w:val="00DE7046"/>
    <w:rsid w:val="00DF0A80"/>
    <w:rsid w:val="00E11FAE"/>
    <w:rsid w:val="00E14CDF"/>
    <w:rsid w:val="00E200E0"/>
    <w:rsid w:val="00E5554E"/>
    <w:rsid w:val="00E57AE2"/>
    <w:rsid w:val="00E714A7"/>
    <w:rsid w:val="00E828B2"/>
    <w:rsid w:val="00E8304F"/>
    <w:rsid w:val="00E850F8"/>
    <w:rsid w:val="00E858E3"/>
    <w:rsid w:val="00E9351D"/>
    <w:rsid w:val="00EA20A7"/>
    <w:rsid w:val="00EA6713"/>
    <w:rsid w:val="00EC5098"/>
    <w:rsid w:val="00EC679C"/>
    <w:rsid w:val="00ED71DF"/>
    <w:rsid w:val="00EE005C"/>
    <w:rsid w:val="00EE0866"/>
    <w:rsid w:val="00EE68B8"/>
    <w:rsid w:val="00EF45BE"/>
    <w:rsid w:val="00EF4961"/>
    <w:rsid w:val="00EF4C3F"/>
    <w:rsid w:val="00F162A3"/>
    <w:rsid w:val="00F32D93"/>
    <w:rsid w:val="00F46963"/>
    <w:rsid w:val="00F52F37"/>
    <w:rsid w:val="00F728DE"/>
    <w:rsid w:val="00F7551C"/>
    <w:rsid w:val="00F83C89"/>
    <w:rsid w:val="00F90D4A"/>
    <w:rsid w:val="00F95603"/>
    <w:rsid w:val="00FA5C92"/>
    <w:rsid w:val="00FA7A02"/>
    <w:rsid w:val="00FB5A5D"/>
    <w:rsid w:val="00FB6010"/>
    <w:rsid w:val="00FC6CA5"/>
    <w:rsid w:val="00FD1235"/>
    <w:rsid w:val="00FD2094"/>
    <w:rsid w:val="00FD5FE4"/>
    <w:rsid w:val="00FD7D73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59CB65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E7C42"/>
    <w:rPr>
      <w:rFonts w:ascii="Arial" w:hAnsi="Arial"/>
      <w:sz w:val="1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V8IndexBody">
    <w:name w:val="V8 Index Body"/>
    <w:basedOn w:val="Normal"/>
    <w:rsid w:val="00680BFE"/>
    <w:pPr>
      <w:tabs>
        <w:tab w:val="left" w:pos="4608"/>
      </w:tabs>
      <w:spacing w:after="120"/>
    </w:pPr>
    <w:rPr>
      <w:rFonts w:cs="Arial"/>
      <w:snapToGrid w:val="0"/>
      <w:color w:val="000000"/>
      <w:szCs w:val="14"/>
    </w:rPr>
  </w:style>
  <w:style w:type="paragraph" w:customStyle="1" w:styleId="SectionHeadings">
    <w:name w:val="Section Headings"/>
    <w:rsid w:val="00680BFE"/>
    <w:pPr>
      <w:tabs>
        <w:tab w:val="left" w:pos="4608"/>
      </w:tabs>
      <w:spacing w:after="120"/>
    </w:pPr>
    <w:rPr>
      <w:rFonts w:ascii="Arial" w:hAnsi="Arial" w:cs="Arial"/>
      <w:b/>
      <w:snapToGrid w:val="0"/>
      <w:color w:val="000000"/>
      <w:sz w:val="18"/>
      <w:szCs w:val="18"/>
    </w:rPr>
  </w:style>
  <w:style w:type="paragraph" w:customStyle="1" w:styleId="V8StdDwgBody">
    <w:name w:val="V8 Std Dwg Body"/>
    <w:basedOn w:val="Normal"/>
    <w:rsid w:val="00680BFE"/>
    <w:pPr>
      <w:tabs>
        <w:tab w:val="left" w:pos="1008"/>
        <w:tab w:val="left" w:pos="1872"/>
      </w:tabs>
      <w:spacing w:after="120"/>
      <w:ind w:left="1872" w:hanging="1872"/>
      <w:outlineLvl w:val="0"/>
    </w:pPr>
  </w:style>
  <w:style w:type="paragraph" w:customStyle="1" w:styleId="V8Note">
    <w:name w:val="V8 Note"/>
    <w:basedOn w:val="Normal"/>
    <w:rsid w:val="00680BFE"/>
    <w:pPr>
      <w:spacing w:after="120"/>
      <w:ind w:left="1872" w:hanging="1872"/>
    </w:pPr>
    <w:rPr>
      <w:color w:val="FF0000"/>
    </w:rPr>
  </w:style>
  <w:style w:type="paragraph" w:customStyle="1" w:styleId="V8SectionHeadings">
    <w:name w:val="V8 Section Headings"/>
    <w:rsid w:val="00433322"/>
    <w:pPr>
      <w:tabs>
        <w:tab w:val="left" w:pos="4608"/>
      </w:tabs>
      <w:spacing w:after="120"/>
      <w:jc w:val="center"/>
    </w:pPr>
    <w:rPr>
      <w:rFonts w:ascii="Arial" w:hAnsi="Arial" w:cs="Arial"/>
      <w:b/>
      <w:snapToGrid w:val="0"/>
      <w:color w:val="000000"/>
      <w:sz w:val="18"/>
      <w:szCs w:val="18"/>
    </w:rPr>
  </w:style>
  <w:style w:type="paragraph" w:customStyle="1" w:styleId="V8MainHeading">
    <w:name w:val="V8 Main Heading"/>
    <w:rsid w:val="00680BFE"/>
    <w:pPr>
      <w:spacing w:after="240"/>
      <w:jc w:val="center"/>
    </w:pPr>
    <w:rPr>
      <w:rFonts w:ascii="Arial (W1)" w:hAnsi="Arial (W1)"/>
      <w:b/>
      <w:sz w:val="28"/>
      <w:szCs w:val="28"/>
    </w:rPr>
  </w:style>
  <w:style w:type="paragraph" w:customStyle="1" w:styleId="V8SectionHeadingsLeft">
    <w:name w:val="V8 Section Headings + Left"/>
    <w:basedOn w:val="V8SectionHeadings"/>
    <w:rsid w:val="00433322"/>
    <w:pPr>
      <w:jc w:val="left"/>
    </w:pPr>
    <w:rPr>
      <w:rFonts w:cs="Times New Roman"/>
      <w:bCs/>
      <w:szCs w:val="20"/>
    </w:rPr>
  </w:style>
  <w:style w:type="paragraph" w:styleId="Header">
    <w:name w:val="header"/>
    <w:basedOn w:val="Normal"/>
    <w:link w:val="HeaderChar"/>
    <w:rsid w:val="007223F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7223F4"/>
    <w:rPr>
      <w:rFonts w:ascii="Arial" w:hAnsi="Arial"/>
      <w:sz w:val="14"/>
    </w:rPr>
  </w:style>
  <w:style w:type="paragraph" w:styleId="Footer">
    <w:name w:val="footer"/>
    <w:basedOn w:val="Normal"/>
    <w:link w:val="FooterChar"/>
    <w:rsid w:val="007223F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7223F4"/>
    <w:rPr>
      <w:rFonts w:ascii="Arial" w:hAnsi="Arial"/>
      <w:sz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709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3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Standard Traffic Operations Drawings.dotx</Template>
  <TotalTime>61</TotalTime>
  <Pages>1</Pages>
  <Words>686</Words>
  <Characters>4565</Characters>
  <Application>Microsoft Office Word</Application>
  <DocSecurity>0</DocSecurity>
  <Lines>147</Lines>
  <Paragraphs>119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Index and Standard Drawings</vt:lpstr>
    </vt:vector>
  </TitlesOfParts>
  <Company>TDOT</Company>
  <LinksUpToDate>false</LinksUpToDate>
  <CharactersWithSpaces>5132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Index and Standard Drawings</dc:title>
  <dc:creator>TDOT</dc:creator>
  <cp:lastModifiedBy>Donnie Sirichanto</cp:lastModifiedBy>
  <cp:revision>24</cp:revision>
  <cp:lastPrinted>2017-06-20T15:57:00Z</cp:lastPrinted>
  <dcterms:created xsi:type="dcterms:W3CDTF">2018-06-01T14:15:00Z</dcterms:created>
  <dcterms:modified xsi:type="dcterms:W3CDTF">2024-05-09T13:41:00Z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ee510a244405787b5bb4e495ab100f3fd32d51c922dbd6664c0aa8357ef7f7f5</vt:lpwstr>
  </property>
  <property fmtid="{D5CDD505-2E9C-101B-9397-08002B2CF9AE}" pid="3" name="Folder_Number">
    <vt:lpwstr/>
  </property>
  <property fmtid="{D5CDD505-2E9C-101B-9397-08002B2CF9AE}" pid="4" name="Folder_Code">
    <vt:lpwstr/>
  </property>
  <property fmtid="{D5CDD505-2E9C-101B-9397-08002B2CF9AE}" pid="5" name="Folder_Name">
    <vt:lpwstr/>
  </property>
  <property fmtid="{D5CDD505-2E9C-101B-9397-08002B2CF9AE}" pid="6" name="Folder_Description">
    <vt:lpwstr/>
  </property>
  <property fmtid="{D5CDD505-2E9C-101B-9397-08002B2CF9AE}" pid="7" name="/Folder_Name/">
    <vt:lpwstr/>
  </property>
  <property fmtid="{D5CDD505-2E9C-101B-9397-08002B2CF9AE}" pid="8" name="/Folder_Description/">
    <vt:lpwstr/>
  </property>
  <property fmtid="{D5CDD505-2E9C-101B-9397-08002B2CF9AE}" pid="9" name="Folder_Version">
    <vt:lpwstr/>
  </property>
  <property fmtid="{D5CDD505-2E9C-101B-9397-08002B2CF9AE}" pid="10" name="Folder_VersionSeq">
    <vt:lpwstr/>
  </property>
  <property fmtid="{D5CDD505-2E9C-101B-9397-08002B2CF9AE}" pid="11" name="Folder_Manager">
    <vt:lpwstr/>
  </property>
  <property fmtid="{D5CDD505-2E9C-101B-9397-08002B2CF9AE}" pid="12" name="Folder_ManagerDesc">
    <vt:lpwstr/>
  </property>
  <property fmtid="{D5CDD505-2E9C-101B-9397-08002B2CF9AE}" pid="13" name="Folder_Storage">
    <vt:lpwstr/>
  </property>
  <property fmtid="{D5CDD505-2E9C-101B-9397-08002B2CF9AE}" pid="14" name="Folder_StorageDesc">
    <vt:lpwstr/>
  </property>
  <property fmtid="{D5CDD505-2E9C-101B-9397-08002B2CF9AE}" pid="15" name="Folder_Creator">
    <vt:lpwstr/>
  </property>
  <property fmtid="{D5CDD505-2E9C-101B-9397-08002B2CF9AE}" pid="16" name="Folder_CreatorDesc">
    <vt:lpwstr/>
  </property>
  <property fmtid="{D5CDD505-2E9C-101B-9397-08002B2CF9AE}" pid="17" name="Folder_CreateDate">
    <vt:lpwstr/>
  </property>
  <property fmtid="{D5CDD505-2E9C-101B-9397-08002B2CF9AE}" pid="18" name="Folder_Updater">
    <vt:lpwstr/>
  </property>
  <property fmtid="{D5CDD505-2E9C-101B-9397-08002B2CF9AE}" pid="19" name="Folder_UpdaterDesc">
    <vt:lpwstr/>
  </property>
  <property fmtid="{D5CDD505-2E9C-101B-9397-08002B2CF9AE}" pid="20" name="Folder_UpdateDate">
    <vt:lpwstr/>
  </property>
  <property fmtid="{D5CDD505-2E9C-101B-9397-08002B2CF9AE}" pid="21" name="Document_Number">
    <vt:lpwstr/>
  </property>
  <property fmtid="{D5CDD505-2E9C-101B-9397-08002B2CF9AE}" pid="22" name="Document_Name">
    <vt:lpwstr/>
  </property>
  <property fmtid="{D5CDD505-2E9C-101B-9397-08002B2CF9AE}" pid="23" name="Document_FileName">
    <vt:lpwstr/>
  </property>
  <property fmtid="{D5CDD505-2E9C-101B-9397-08002B2CF9AE}" pid="24" name="Document_Version">
    <vt:lpwstr/>
  </property>
  <property fmtid="{D5CDD505-2E9C-101B-9397-08002B2CF9AE}" pid="25" name="Document_VersionSeq">
    <vt:lpwstr/>
  </property>
  <property fmtid="{D5CDD505-2E9C-101B-9397-08002B2CF9AE}" pid="26" name="Document_Creator">
    <vt:lpwstr/>
  </property>
  <property fmtid="{D5CDD505-2E9C-101B-9397-08002B2CF9AE}" pid="27" name="Document_CreatorDesc">
    <vt:lpwstr/>
  </property>
  <property fmtid="{D5CDD505-2E9C-101B-9397-08002B2CF9AE}" pid="28" name="Document_CreateDate">
    <vt:lpwstr/>
  </property>
  <property fmtid="{D5CDD505-2E9C-101B-9397-08002B2CF9AE}" pid="29" name="Document_Updater">
    <vt:lpwstr/>
  </property>
  <property fmtid="{D5CDD505-2E9C-101B-9397-08002B2CF9AE}" pid="30" name="Document_UpdaterDesc">
    <vt:lpwstr/>
  </property>
  <property fmtid="{D5CDD505-2E9C-101B-9397-08002B2CF9AE}" pid="31" name="Document_UpdateDate">
    <vt:lpwstr/>
  </property>
  <property fmtid="{D5CDD505-2E9C-101B-9397-08002B2CF9AE}" pid="32" name="Document_Size">
    <vt:lpwstr/>
  </property>
  <property fmtid="{D5CDD505-2E9C-101B-9397-08002B2CF9AE}" pid="33" name="Document_Storage">
    <vt:lpwstr/>
  </property>
  <property fmtid="{D5CDD505-2E9C-101B-9397-08002B2CF9AE}" pid="34" name="Document_StorageDesc">
    <vt:lpwstr/>
  </property>
  <property fmtid="{D5CDD505-2E9C-101B-9397-08002B2CF9AE}" pid="35" name="Document_Department">
    <vt:lpwstr/>
  </property>
  <property fmtid="{D5CDD505-2E9C-101B-9397-08002B2CF9AE}" pid="36" name="Document_DepartmentDesc">
    <vt:lpwstr/>
  </property>
</Properties>
</file>