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F42" w:rsidRPr="00F10129" w:rsidRDefault="004C2052" w:rsidP="00C977BF">
      <w:pPr>
        <w:jc w:val="center"/>
        <w:rPr>
          <w:b/>
          <w:color w:val="1D1B11" w:themeColor="background2" w:themeShade="1A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D641FA3" wp14:editId="251E6C9C">
            <wp:simplePos x="0" y="0"/>
            <wp:positionH relativeFrom="column">
              <wp:posOffset>5071110</wp:posOffset>
            </wp:positionH>
            <wp:positionV relativeFrom="paragraph">
              <wp:posOffset>-273685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832" w:rsidRDefault="00C60832" w:rsidP="00763F42">
      <w:pPr>
        <w:rPr>
          <w:rFonts w:cs="Arial"/>
          <w:b/>
          <w:color w:val="1D1B11" w:themeColor="background2" w:themeShade="1A"/>
          <w:szCs w:val="24"/>
          <w:u w:val="single"/>
        </w:rPr>
      </w:pPr>
    </w:p>
    <w:p w:rsidR="00C60832" w:rsidRDefault="00C60832" w:rsidP="00763F42">
      <w:pPr>
        <w:rPr>
          <w:rFonts w:cs="Arial"/>
          <w:b/>
          <w:color w:val="1D1B11" w:themeColor="background2" w:themeShade="1A"/>
          <w:szCs w:val="24"/>
          <w:u w:val="single"/>
        </w:rPr>
      </w:pPr>
    </w:p>
    <w:p w:rsidR="00763F42" w:rsidRPr="004C2052" w:rsidRDefault="00F10129" w:rsidP="004C2052">
      <w:pPr>
        <w:jc w:val="center"/>
        <w:rPr>
          <w:rFonts w:cs="Arial"/>
          <w:color w:val="1D1B11" w:themeColor="background2" w:themeShade="1A"/>
          <w:sz w:val="28"/>
          <w:szCs w:val="28"/>
        </w:rPr>
      </w:pPr>
      <w:r w:rsidRPr="004C2052">
        <w:rPr>
          <w:rFonts w:cs="Arial"/>
          <w:b/>
          <w:color w:val="1D1B11" w:themeColor="background2" w:themeShade="1A"/>
          <w:sz w:val="28"/>
          <w:szCs w:val="28"/>
          <w:u w:val="single"/>
        </w:rPr>
        <w:t>PAVEMENT DESIGN REQUEST</w:t>
      </w:r>
    </w:p>
    <w:p w:rsidR="00763F42" w:rsidRPr="00F10129" w:rsidRDefault="00763F42" w:rsidP="00C977BF">
      <w:pPr>
        <w:jc w:val="both"/>
        <w:rPr>
          <w:color w:val="1D1B11" w:themeColor="background2" w:themeShade="1A"/>
          <w:szCs w:val="24"/>
        </w:rPr>
      </w:pPr>
    </w:p>
    <w:p w:rsidR="00763F42" w:rsidRPr="00D67E1C" w:rsidRDefault="00763F42" w:rsidP="00C977BF">
      <w:pPr>
        <w:jc w:val="both"/>
        <w:rPr>
          <w:color w:val="1D1B11" w:themeColor="background2" w:themeShade="1A"/>
          <w:sz w:val="22"/>
          <w:szCs w:val="22"/>
        </w:rPr>
      </w:pPr>
    </w:p>
    <w:p w:rsidR="00730BD8" w:rsidRPr="00D67E1C" w:rsidRDefault="00730BD8" w:rsidP="00730BD8">
      <w:pPr>
        <w:tabs>
          <w:tab w:val="left" w:pos="1422"/>
          <w:tab w:val="left" w:pos="3960"/>
        </w:tabs>
        <w:jc w:val="both"/>
        <w:rPr>
          <w:color w:val="1D1B11" w:themeColor="background2" w:themeShade="1A"/>
          <w:sz w:val="22"/>
          <w:szCs w:val="22"/>
        </w:rPr>
      </w:pPr>
      <w:r w:rsidRPr="00D67E1C">
        <w:rPr>
          <w:b/>
          <w:color w:val="1D1B11" w:themeColor="background2" w:themeShade="1A"/>
          <w:sz w:val="22"/>
          <w:szCs w:val="22"/>
        </w:rPr>
        <w:t>TO:</w:t>
      </w:r>
      <w:r w:rsidRPr="00D67E1C">
        <w:rPr>
          <w:color w:val="1D1B11" w:themeColor="background2" w:themeShade="1A"/>
          <w:sz w:val="22"/>
          <w:szCs w:val="22"/>
        </w:rPr>
        <w:tab/>
        <w:t>Pavement Design Section,</w:t>
      </w:r>
      <w:r w:rsidR="00CB7F41" w:rsidRPr="00D67E1C">
        <w:rPr>
          <w:color w:val="1D1B11" w:themeColor="background2" w:themeShade="1A"/>
          <w:sz w:val="22"/>
          <w:szCs w:val="22"/>
        </w:rPr>
        <w:t xml:space="preserve"> </w:t>
      </w:r>
      <w:r w:rsidR="00CD6CCE" w:rsidRPr="00D67E1C">
        <w:rPr>
          <w:color w:val="1D1B11" w:themeColor="background2" w:themeShade="1A"/>
          <w:sz w:val="22"/>
          <w:szCs w:val="22"/>
        </w:rPr>
        <w:t>HQ Roadway Design Division</w:t>
      </w:r>
      <w:r w:rsidRPr="00D67E1C">
        <w:rPr>
          <w:color w:val="1D1B11" w:themeColor="background2" w:themeShade="1A"/>
          <w:sz w:val="22"/>
          <w:szCs w:val="22"/>
        </w:rPr>
        <w:t xml:space="preserve">       </w:t>
      </w:r>
    </w:p>
    <w:p w:rsidR="00CB7F41" w:rsidRPr="00D67E1C" w:rsidRDefault="00CB7F41" w:rsidP="00CB7F41">
      <w:pPr>
        <w:tabs>
          <w:tab w:val="left" w:pos="1422"/>
          <w:tab w:val="left" w:pos="3960"/>
        </w:tabs>
        <w:jc w:val="both"/>
        <w:rPr>
          <w:color w:val="1D1B11" w:themeColor="background2" w:themeShade="1A"/>
          <w:sz w:val="22"/>
          <w:szCs w:val="22"/>
        </w:rPr>
      </w:pPr>
      <w:r w:rsidRPr="00D67E1C">
        <w:rPr>
          <w:b/>
          <w:color w:val="1D1B11" w:themeColor="background2" w:themeShade="1A"/>
          <w:sz w:val="22"/>
          <w:szCs w:val="22"/>
        </w:rPr>
        <w:tab/>
      </w:r>
      <w:hyperlink r:id="rId12" w:history="1">
        <w:r w:rsidRPr="00D67E1C">
          <w:rPr>
            <w:rStyle w:val="Hyperlink"/>
            <w:color w:val="1D1B11" w:themeColor="background2" w:themeShade="1A"/>
            <w:sz w:val="22"/>
            <w:szCs w:val="22"/>
            <w:u w:val="none"/>
          </w:rPr>
          <w:t>TDOT.PavementDesign@tn.gov</w:t>
        </w:r>
      </w:hyperlink>
      <w:r w:rsidRPr="00D67E1C">
        <w:rPr>
          <w:color w:val="1D1B11" w:themeColor="background2" w:themeShade="1A"/>
          <w:sz w:val="22"/>
          <w:szCs w:val="22"/>
        </w:rPr>
        <w:t xml:space="preserve"> </w:t>
      </w:r>
    </w:p>
    <w:p w:rsidR="00CD6CCE" w:rsidRPr="00D67E1C" w:rsidRDefault="00CD6CCE" w:rsidP="00730BD8">
      <w:pPr>
        <w:tabs>
          <w:tab w:val="left" w:pos="1440"/>
          <w:tab w:val="left" w:pos="3960"/>
        </w:tabs>
        <w:jc w:val="both"/>
        <w:rPr>
          <w:b/>
          <w:color w:val="1D1B11" w:themeColor="background2" w:themeShade="1A"/>
          <w:sz w:val="22"/>
          <w:szCs w:val="22"/>
        </w:rPr>
      </w:pPr>
    </w:p>
    <w:p w:rsidR="00730BD8" w:rsidRPr="00D67E1C" w:rsidRDefault="00730BD8" w:rsidP="00730BD8">
      <w:pPr>
        <w:tabs>
          <w:tab w:val="left" w:pos="1440"/>
          <w:tab w:val="left" w:pos="3960"/>
        </w:tabs>
        <w:jc w:val="both"/>
        <w:rPr>
          <w:b/>
          <w:color w:val="1D1B11" w:themeColor="background2" w:themeShade="1A"/>
          <w:sz w:val="22"/>
          <w:szCs w:val="22"/>
        </w:rPr>
      </w:pPr>
      <w:r w:rsidRPr="00D67E1C">
        <w:rPr>
          <w:b/>
          <w:color w:val="1D1B11" w:themeColor="background2" w:themeShade="1A"/>
          <w:sz w:val="22"/>
          <w:szCs w:val="22"/>
        </w:rPr>
        <w:t>FROM:</w:t>
      </w:r>
    </w:p>
    <w:p w:rsidR="00950C56" w:rsidRPr="00D67E1C" w:rsidRDefault="00950C56" w:rsidP="00950C56">
      <w:pPr>
        <w:tabs>
          <w:tab w:val="left" w:pos="1440"/>
          <w:tab w:val="left" w:pos="3960"/>
        </w:tabs>
        <w:jc w:val="both"/>
        <w:rPr>
          <w:color w:val="1D1B11" w:themeColor="background2" w:themeShade="1A"/>
          <w:sz w:val="22"/>
          <w:szCs w:val="22"/>
        </w:rPr>
      </w:pPr>
    </w:p>
    <w:p w:rsidR="00950C56" w:rsidRPr="00D67E1C" w:rsidRDefault="00950C56" w:rsidP="00950C56">
      <w:pPr>
        <w:tabs>
          <w:tab w:val="left" w:pos="1440"/>
          <w:tab w:val="left" w:pos="3960"/>
        </w:tabs>
        <w:jc w:val="both"/>
        <w:rPr>
          <w:color w:val="1D1B11" w:themeColor="background2" w:themeShade="1A"/>
          <w:sz w:val="22"/>
          <w:szCs w:val="22"/>
        </w:rPr>
      </w:pPr>
      <w:r w:rsidRPr="00D67E1C">
        <w:rPr>
          <w:b/>
          <w:color w:val="1D1B11" w:themeColor="background2" w:themeShade="1A"/>
          <w:sz w:val="22"/>
          <w:szCs w:val="22"/>
        </w:rPr>
        <w:t>DATE:</w:t>
      </w:r>
      <w:r w:rsidRPr="00D67E1C">
        <w:rPr>
          <w:b/>
          <w:color w:val="1D1B11" w:themeColor="background2" w:themeShade="1A"/>
          <w:sz w:val="22"/>
          <w:szCs w:val="22"/>
        </w:rPr>
        <w:tab/>
      </w:r>
      <w:sdt>
        <w:sdtPr>
          <w:rPr>
            <w:rStyle w:val="Style1"/>
            <w:color w:val="1D1B11" w:themeColor="background2" w:themeShade="1A"/>
            <w:szCs w:val="22"/>
          </w:rPr>
          <w:id w:val="635383932"/>
          <w:placeholder>
            <w:docPart w:val="6A81EB5ABDC84343929EDA8E36212CD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b/>
            <w:sz w:val="24"/>
          </w:rPr>
        </w:sdtEndPr>
        <w:sdtContent>
          <w:r w:rsidR="00A92F3C" w:rsidRPr="00D67E1C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</w:t>
          </w:r>
          <w:r w:rsidR="00A92F3C" w:rsidRPr="00D67E1C">
            <w:rPr>
              <w:rStyle w:val="PlaceholderText"/>
              <w:color w:val="1D1B11" w:themeColor="background2" w:themeShade="1A"/>
              <w:sz w:val="22"/>
              <w:szCs w:val="22"/>
            </w:rPr>
            <w:t>.</w:t>
          </w:r>
        </w:sdtContent>
      </w:sdt>
    </w:p>
    <w:p w:rsidR="00950C56" w:rsidRPr="00D67E1C" w:rsidRDefault="00950C56" w:rsidP="00950C56">
      <w:pPr>
        <w:jc w:val="both"/>
        <w:rPr>
          <w:color w:val="1D1B11" w:themeColor="background2" w:themeShade="1A"/>
          <w:sz w:val="22"/>
          <w:szCs w:val="22"/>
        </w:rPr>
      </w:pPr>
    </w:p>
    <w:p w:rsidR="00AB29D6" w:rsidRPr="00D67E1C" w:rsidRDefault="00730BD8" w:rsidP="00AB29D6">
      <w:pPr>
        <w:rPr>
          <w:rFonts w:cs="Arial"/>
          <w:color w:val="1D1B11" w:themeColor="background2" w:themeShade="1A"/>
          <w:sz w:val="22"/>
          <w:szCs w:val="22"/>
        </w:rPr>
      </w:pPr>
      <w:r w:rsidRPr="00D67E1C">
        <w:rPr>
          <w:rFonts w:cs="Arial"/>
          <w:b/>
          <w:color w:val="1D1B11" w:themeColor="background2" w:themeShade="1A"/>
          <w:sz w:val="22"/>
          <w:szCs w:val="22"/>
        </w:rPr>
        <w:t>SUBJECT:</w:t>
      </w:r>
      <w:r w:rsidRPr="00D67E1C">
        <w:rPr>
          <w:rFonts w:cs="Arial"/>
          <w:b/>
          <w:color w:val="1D1B11" w:themeColor="background2" w:themeShade="1A"/>
          <w:sz w:val="22"/>
          <w:szCs w:val="22"/>
        </w:rPr>
        <w:tab/>
      </w:r>
      <w:r w:rsidR="00AB29D6" w:rsidRPr="00D67E1C">
        <w:rPr>
          <w:rFonts w:cs="Arial"/>
          <w:color w:val="1D1B11" w:themeColor="background2" w:themeShade="1A"/>
          <w:sz w:val="22"/>
          <w:szCs w:val="22"/>
        </w:rPr>
        <w:t xml:space="preserve">County: </w:t>
      </w:r>
    </w:p>
    <w:p w:rsidR="00AB29D6" w:rsidRPr="00D67E1C" w:rsidRDefault="00AB29D6" w:rsidP="00AB29D6">
      <w:pPr>
        <w:rPr>
          <w:rFonts w:cs="Arial"/>
          <w:color w:val="1D1B11" w:themeColor="background2" w:themeShade="1A"/>
          <w:sz w:val="22"/>
          <w:szCs w:val="22"/>
        </w:rPr>
      </w:pPr>
      <w:r w:rsidRPr="00D67E1C">
        <w:rPr>
          <w:rFonts w:cs="Arial"/>
          <w:color w:val="1D1B11" w:themeColor="background2" w:themeShade="1A"/>
          <w:sz w:val="22"/>
          <w:szCs w:val="22"/>
        </w:rPr>
        <w:tab/>
      </w:r>
      <w:r w:rsidRPr="00D67E1C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AB29D6" w:rsidRPr="00D67E1C" w:rsidRDefault="00AB29D6" w:rsidP="00AB29D6">
      <w:pPr>
        <w:ind w:left="720" w:firstLine="720"/>
        <w:rPr>
          <w:rFonts w:cs="Arial"/>
          <w:color w:val="1D1B11" w:themeColor="background2" w:themeShade="1A"/>
          <w:sz w:val="22"/>
          <w:szCs w:val="22"/>
        </w:rPr>
      </w:pPr>
      <w:r w:rsidRPr="00D67E1C">
        <w:rPr>
          <w:rFonts w:cs="Arial"/>
          <w:color w:val="1D1B11" w:themeColor="background2" w:themeShade="1A"/>
          <w:sz w:val="22"/>
          <w:szCs w:val="22"/>
        </w:rPr>
        <w:t xml:space="preserve">Project No.:  </w:t>
      </w:r>
      <w:r w:rsidRPr="00D67E1C">
        <w:rPr>
          <w:rFonts w:cs="Arial"/>
          <w:color w:val="1D1B11" w:themeColor="background2" w:themeShade="1A"/>
          <w:sz w:val="22"/>
          <w:szCs w:val="22"/>
        </w:rPr>
        <w:tab/>
      </w:r>
      <w:r w:rsidRPr="00D67E1C">
        <w:rPr>
          <w:rFonts w:cs="Arial"/>
          <w:color w:val="1D1B11" w:themeColor="background2" w:themeShade="1A"/>
          <w:sz w:val="22"/>
          <w:szCs w:val="22"/>
        </w:rPr>
        <w:tab/>
        <w:t xml:space="preserve"> </w:t>
      </w:r>
    </w:p>
    <w:p w:rsidR="00AB29D6" w:rsidRPr="00D67E1C" w:rsidRDefault="00AB29D6" w:rsidP="00AB29D6">
      <w:pPr>
        <w:rPr>
          <w:rFonts w:cs="Arial"/>
          <w:color w:val="1D1B11" w:themeColor="background2" w:themeShade="1A"/>
          <w:sz w:val="22"/>
          <w:szCs w:val="22"/>
        </w:rPr>
      </w:pPr>
      <w:r w:rsidRPr="00D67E1C">
        <w:rPr>
          <w:rFonts w:cs="Arial"/>
          <w:color w:val="1D1B11" w:themeColor="background2" w:themeShade="1A"/>
          <w:sz w:val="22"/>
          <w:szCs w:val="22"/>
        </w:rPr>
        <w:tab/>
      </w:r>
      <w:r w:rsidRPr="00D67E1C">
        <w:rPr>
          <w:rFonts w:cs="Arial"/>
          <w:color w:val="1D1B11" w:themeColor="background2" w:themeShade="1A"/>
          <w:sz w:val="22"/>
          <w:szCs w:val="22"/>
        </w:rPr>
        <w:tab/>
        <w:t xml:space="preserve">Project Description: </w:t>
      </w:r>
    </w:p>
    <w:p w:rsidR="00C977BF" w:rsidRPr="00D67E1C" w:rsidRDefault="00AB29D6" w:rsidP="00AB29D6">
      <w:pPr>
        <w:pStyle w:val="NoSpacing"/>
        <w:ind w:left="720" w:firstLine="720"/>
        <w:rPr>
          <w:color w:val="1D1B11" w:themeColor="background2" w:themeShade="1A"/>
          <w:sz w:val="22"/>
          <w:szCs w:val="22"/>
        </w:rPr>
      </w:pPr>
      <w:r w:rsidRPr="00D67E1C">
        <w:rPr>
          <w:rFonts w:ascii="Arial" w:hAnsi="Arial" w:cs="Arial"/>
          <w:color w:val="1D1B11" w:themeColor="background2" w:themeShade="1A"/>
          <w:sz w:val="22"/>
          <w:szCs w:val="22"/>
        </w:rPr>
        <w:t xml:space="preserve">Proposed R.O.W. Field Review Date: </w:t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988521266"/>
          <w:placeholder>
            <w:docPart w:val="FD66A55599464C459E35F88794C08D0D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D67E1C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</w:t>
          </w:r>
          <w:r w:rsidRPr="00D67E1C">
            <w:rPr>
              <w:rStyle w:val="PlaceholderText"/>
              <w:color w:val="1D1B11" w:themeColor="background2" w:themeShade="1A"/>
              <w:sz w:val="22"/>
              <w:szCs w:val="22"/>
            </w:rPr>
            <w:t>.</w:t>
          </w:r>
        </w:sdtContent>
      </w:sdt>
    </w:p>
    <w:p w:rsidR="00AB29D6" w:rsidRPr="00D67E1C" w:rsidRDefault="00AB29D6" w:rsidP="00C977BF">
      <w:pPr>
        <w:jc w:val="both"/>
        <w:rPr>
          <w:color w:val="1D1B11" w:themeColor="background2" w:themeShade="1A"/>
          <w:sz w:val="22"/>
          <w:szCs w:val="22"/>
        </w:rPr>
      </w:pPr>
    </w:p>
    <w:p w:rsidR="00C977BF" w:rsidRPr="00F10129" w:rsidRDefault="00C977BF" w:rsidP="00C977BF">
      <w:pPr>
        <w:jc w:val="both"/>
        <w:rPr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>P</w:t>
      </w:r>
      <w:r w:rsidR="00950C56" w:rsidRPr="00F10129">
        <w:rPr>
          <w:color w:val="1D1B11" w:themeColor="background2" w:themeShade="1A"/>
          <w:sz w:val="22"/>
          <w:szCs w:val="22"/>
        </w:rPr>
        <w:t xml:space="preserve">lease check each box for all design items that apply to the project </w:t>
      </w:r>
    </w:p>
    <w:p w:rsidR="00950C56" w:rsidRPr="00F10129" w:rsidRDefault="00950C56" w:rsidP="00C977BF">
      <w:pPr>
        <w:jc w:val="both"/>
        <w:rPr>
          <w:color w:val="1D1B11" w:themeColor="background2" w:themeShade="1A"/>
          <w:sz w:val="22"/>
          <w:szCs w:val="22"/>
        </w:rPr>
      </w:pPr>
    </w:p>
    <w:p w:rsidR="000159B5" w:rsidRDefault="00F10129" w:rsidP="00C977BF">
      <w:pPr>
        <w:jc w:val="both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896094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>Detour Road</w:t>
      </w:r>
    </w:p>
    <w:p w:rsidR="00C977BF" w:rsidRPr="00F10129" w:rsidRDefault="00F10129" w:rsidP="00C977BF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76546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>Intersecting Roads</w:t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</w:p>
    <w:p w:rsidR="00C977BF" w:rsidRPr="00F10129" w:rsidRDefault="00F10129" w:rsidP="00C977BF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441329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>New Alignment</w:t>
      </w:r>
      <w:r w:rsidR="000159B5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</w:p>
    <w:p w:rsidR="00C977BF" w:rsidRPr="00F10129" w:rsidRDefault="00F10129" w:rsidP="00C977BF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123005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2967A1" w:rsidRPr="00F10129">
        <w:rPr>
          <w:color w:val="1D1B11" w:themeColor="background2" w:themeShade="1A"/>
          <w:sz w:val="22"/>
          <w:szCs w:val="22"/>
        </w:rPr>
        <w:t>Resurfacing</w:t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</w:p>
    <w:p w:rsidR="00C977BF" w:rsidRPr="00F10129" w:rsidRDefault="00F10129" w:rsidP="00C977BF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16186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503913"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 xml:space="preserve">Traffic to be </w:t>
      </w:r>
      <w:r w:rsidR="00D67E1C">
        <w:rPr>
          <w:color w:val="1D1B11" w:themeColor="background2" w:themeShade="1A"/>
          <w:sz w:val="22"/>
          <w:szCs w:val="22"/>
        </w:rPr>
        <w:t>m</w:t>
      </w:r>
      <w:r w:rsidR="000159B5" w:rsidRPr="00F10129">
        <w:rPr>
          <w:color w:val="1D1B11" w:themeColor="background2" w:themeShade="1A"/>
          <w:sz w:val="22"/>
          <w:szCs w:val="22"/>
        </w:rPr>
        <w:t>aintained during construction</w:t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  <w:r w:rsidR="002967A1" w:rsidRPr="00F10129">
        <w:rPr>
          <w:color w:val="1D1B11" w:themeColor="background2" w:themeShade="1A"/>
          <w:sz w:val="22"/>
          <w:szCs w:val="22"/>
        </w:rPr>
        <w:tab/>
      </w:r>
    </w:p>
    <w:p w:rsidR="00C977BF" w:rsidRPr="00F10129" w:rsidRDefault="00F10129" w:rsidP="00C977BF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273905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>Widening</w:t>
      </w:r>
      <w:r w:rsidR="000159B5" w:rsidRPr="00F10129">
        <w:rPr>
          <w:color w:val="1D1B11" w:themeColor="background2" w:themeShade="1A"/>
          <w:sz w:val="22"/>
          <w:szCs w:val="22"/>
        </w:rPr>
        <w:tab/>
      </w:r>
      <w:r w:rsidR="00C977BF" w:rsidRPr="00F10129">
        <w:rPr>
          <w:color w:val="1D1B11" w:themeColor="background2" w:themeShade="1A"/>
          <w:sz w:val="22"/>
          <w:szCs w:val="22"/>
        </w:rPr>
        <w:tab/>
      </w:r>
    </w:p>
    <w:p w:rsidR="00C977BF" w:rsidRPr="00F10129" w:rsidRDefault="00C977BF" w:rsidP="00C977BF">
      <w:pPr>
        <w:jc w:val="both"/>
        <w:rPr>
          <w:color w:val="1D1B11" w:themeColor="background2" w:themeShade="1A"/>
          <w:sz w:val="22"/>
          <w:szCs w:val="22"/>
        </w:rPr>
      </w:pPr>
    </w:p>
    <w:p w:rsidR="00C977BF" w:rsidRPr="00F10129" w:rsidRDefault="00C977BF" w:rsidP="00C977BF">
      <w:pPr>
        <w:jc w:val="both"/>
        <w:rPr>
          <w:b/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>O</w:t>
      </w:r>
      <w:r w:rsidR="00950C56" w:rsidRPr="00F10129">
        <w:rPr>
          <w:color w:val="1D1B11" w:themeColor="background2" w:themeShade="1A"/>
          <w:sz w:val="22"/>
          <w:szCs w:val="22"/>
        </w:rPr>
        <w:t xml:space="preserve">ther Comments: </w:t>
      </w:r>
    </w:p>
    <w:p w:rsidR="00C977BF" w:rsidRPr="00F10129" w:rsidRDefault="00C977BF" w:rsidP="00C977BF">
      <w:pPr>
        <w:jc w:val="both"/>
        <w:rPr>
          <w:b/>
          <w:color w:val="1D1B11" w:themeColor="background2" w:themeShade="1A"/>
          <w:sz w:val="22"/>
          <w:szCs w:val="22"/>
        </w:rPr>
      </w:pPr>
    </w:p>
    <w:p w:rsidR="00950C56" w:rsidRPr="00F10129" w:rsidRDefault="00950C56" w:rsidP="00950C56">
      <w:pPr>
        <w:jc w:val="both"/>
        <w:rPr>
          <w:b/>
          <w:color w:val="1D1B11" w:themeColor="background2" w:themeShade="1A"/>
          <w:sz w:val="22"/>
          <w:szCs w:val="22"/>
        </w:rPr>
      </w:pPr>
      <w:r w:rsidRPr="00F10129">
        <w:rPr>
          <w:b/>
          <w:color w:val="1D1B11" w:themeColor="background2" w:themeShade="1A"/>
          <w:sz w:val="22"/>
          <w:szCs w:val="22"/>
        </w:rPr>
        <w:t>ATTACHMENTS</w:t>
      </w:r>
      <w:r w:rsidR="00F10129">
        <w:rPr>
          <w:b/>
          <w:color w:val="1D1B11" w:themeColor="background2" w:themeShade="1A"/>
          <w:sz w:val="22"/>
          <w:szCs w:val="22"/>
        </w:rPr>
        <w:t>:</w:t>
      </w:r>
      <w:r w:rsidRPr="00F10129">
        <w:rPr>
          <w:color w:val="1D1B11" w:themeColor="background2" w:themeShade="1A"/>
          <w:sz w:val="22"/>
          <w:szCs w:val="22"/>
        </w:rPr>
        <w:tab/>
      </w:r>
      <w:r w:rsidRPr="00F10129">
        <w:rPr>
          <w:color w:val="1D1B11" w:themeColor="background2" w:themeShade="1A"/>
          <w:sz w:val="22"/>
          <w:szCs w:val="22"/>
        </w:rPr>
        <w:tab/>
      </w:r>
      <w:r w:rsidRPr="00F10129">
        <w:rPr>
          <w:color w:val="1D1B11" w:themeColor="background2" w:themeShade="1A"/>
          <w:sz w:val="22"/>
          <w:szCs w:val="22"/>
        </w:rPr>
        <w:tab/>
      </w:r>
      <w:r w:rsidRPr="00F10129">
        <w:rPr>
          <w:color w:val="1D1B11" w:themeColor="background2" w:themeShade="1A"/>
          <w:sz w:val="22"/>
          <w:szCs w:val="22"/>
        </w:rPr>
        <w:tab/>
      </w:r>
      <w:r w:rsidRPr="00F10129">
        <w:rPr>
          <w:color w:val="1D1B11" w:themeColor="background2" w:themeShade="1A"/>
          <w:sz w:val="22"/>
          <w:szCs w:val="22"/>
        </w:rPr>
        <w:tab/>
      </w:r>
      <w:r w:rsidR="00F10129">
        <w:rPr>
          <w:color w:val="1D1B11" w:themeColor="background2" w:themeShade="1A"/>
          <w:sz w:val="22"/>
          <w:szCs w:val="22"/>
        </w:rPr>
        <w:tab/>
      </w:r>
      <w:r w:rsidR="00A16209">
        <w:rPr>
          <w:color w:val="1D1B11" w:themeColor="background2" w:themeShade="1A"/>
          <w:sz w:val="22"/>
          <w:szCs w:val="22"/>
        </w:rPr>
        <w:t xml:space="preserve">        </w:t>
      </w:r>
      <w:r w:rsidRPr="00F10129">
        <w:rPr>
          <w:b/>
          <w:color w:val="1D1B11" w:themeColor="background2" w:themeShade="1A"/>
          <w:sz w:val="22"/>
          <w:szCs w:val="22"/>
        </w:rPr>
        <w:t>DATE REQUESTED</w:t>
      </w:r>
      <w:r w:rsidR="00F10129">
        <w:rPr>
          <w:b/>
          <w:color w:val="1D1B11" w:themeColor="background2" w:themeShade="1A"/>
          <w:sz w:val="22"/>
          <w:szCs w:val="22"/>
        </w:rPr>
        <w:t>:</w:t>
      </w:r>
    </w:p>
    <w:p w:rsidR="00950C56" w:rsidRPr="00F10129" w:rsidRDefault="00950C56" w:rsidP="00950C56">
      <w:pPr>
        <w:jc w:val="both"/>
        <w:rPr>
          <w:color w:val="1D1B11" w:themeColor="background2" w:themeShade="1A"/>
          <w:sz w:val="22"/>
          <w:szCs w:val="22"/>
        </w:rPr>
      </w:pPr>
    </w:p>
    <w:p w:rsidR="00950C56" w:rsidRPr="00F10129" w:rsidRDefault="00F10129" w:rsidP="00950C56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202613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>Geotechnical Soil Report</w:t>
      </w:r>
      <w:r>
        <w:rPr>
          <w:color w:val="1D1B11" w:themeColor="background2" w:themeShade="1A"/>
          <w:sz w:val="22"/>
          <w:szCs w:val="22"/>
        </w:rPr>
        <w:tab/>
      </w:r>
      <w:r w:rsidR="000159B5">
        <w:rPr>
          <w:color w:val="1D1B11" w:themeColor="background2" w:themeShade="1A"/>
          <w:sz w:val="22"/>
          <w:szCs w:val="22"/>
        </w:rPr>
        <w:tab/>
      </w:r>
      <w:r w:rsidR="000159B5">
        <w:rPr>
          <w:color w:val="1D1B11" w:themeColor="background2" w:themeShade="1A"/>
          <w:sz w:val="22"/>
          <w:szCs w:val="22"/>
        </w:rPr>
        <w:tab/>
      </w:r>
      <w:r w:rsidR="000159B5">
        <w:rPr>
          <w:color w:val="1D1B11" w:themeColor="background2" w:themeShade="1A"/>
          <w:sz w:val="22"/>
          <w:szCs w:val="22"/>
        </w:rPr>
        <w:tab/>
      </w:r>
      <w:r w:rsidR="00950C56" w:rsidRPr="00F10129">
        <w:rPr>
          <w:color w:val="1D1B11" w:themeColor="background2" w:themeShade="1A"/>
          <w:sz w:val="22"/>
          <w:szCs w:val="22"/>
        </w:rPr>
        <w:tab/>
      </w:r>
      <w:sdt>
        <w:sdtPr>
          <w:rPr>
            <w:rStyle w:val="Style3"/>
            <w:color w:val="1D1B11" w:themeColor="background2" w:themeShade="1A"/>
            <w:szCs w:val="22"/>
          </w:rPr>
          <w:id w:val="1817917161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4"/>
          </w:rPr>
        </w:sdtEndPr>
        <w:sdtContent>
          <w:r w:rsidR="007A5D5C" w:rsidRPr="00D73606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</w:t>
          </w:r>
          <w:r w:rsidR="007A5D5C" w:rsidRPr="00F10129">
            <w:rPr>
              <w:rStyle w:val="PlaceholderText"/>
              <w:color w:val="1D1B11" w:themeColor="background2" w:themeShade="1A"/>
              <w:sz w:val="22"/>
              <w:szCs w:val="22"/>
            </w:rPr>
            <w:t>.</w:t>
          </w:r>
        </w:sdtContent>
      </w:sdt>
    </w:p>
    <w:p w:rsidR="00950C56" w:rsidRPr="00F10129" w:rsidRDefault="00F10129" w:rsidP="00950C56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419097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0159B5" w:rsidRPr="00F10129">
        <w:rPr>
          <w:color w:val="1D1B11" w:themeColor="background2" w:themeShade="1A"/>
          <w:sz w:val="22"/>
          <w:szCs w:val="22"/>
        </w:rPr>
        <w:t>Traffic Report with ADL'S (if available)</w:t>
      </w:r>
      <w:r w:rsidR="00950C56" w:rsidRPr="00F10129">
        <w:rPr>
          <w:color w:val="1D1B11" w:themeColor="background2" w:themeShade="1A"/>
          <w:sz w:val="22"/>
          <w:szCs w:val="22"/>
        </w:rPr>
        <w:tab/>
      </w:r>
      <w:r w:rsidR="00950C56" w:rsidRPr="00F10129">
        <w:rPr>
          <w:color w:val="1D1B11" w:themeColor="background2" w:themeShade="1A"/>
          <w:sz w:val="22"/>
          <w:szCs w:val="22"/>
        </w:rPr>
        <w:tab/>
      </w:r>
      <w:r w:rsidR="00950C56" w:rsidRPr="00F10129">
        <w:rPr>
          <w:color w:val="1D1B11" w:themeColor="background2" w:themeShade="1A"/>
          <w:sz w:val="22"/>
          <w:szCs w:val="22"/>
        </w:rPr>
        <w:tab/>
      </w:r>
      <w:sdt>
        <w:sdtPr>
          <w:rPr>
            <w:rStyle w:val="Style4"/>
            <w:color w:val="1D1B11" w:themeColor="background2" w:themeShade="1A"/>
            <w:szCs w:val="22"/>
          </w:rPr>
          <w:id w:val="269749338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4"/>
          </w:rPr>
        </w:sdtEndPr>
        <w:sdtContent>
          <w:r w:rsidR="007A5D5C" w:rsidRPr="00D73606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</w:t>
          </w:r>
          <w:r w:rsidR="007A5D5C" w:rsidRPr="00F10129">
            <w:rPr>
              <w:rStyle w:val="PlaceholderText"/>
              <w:color w:val="1D1B11" w:themeColor="background2" w:themeShade="1A"/>
              <w:sz w:val="22"/>
              <w:szCs w:val="22"/>
            </w:rPr>
            <w:t>.</w:t>
          </w:r>
        </w:sdtContent>
      </w:sdt>
    </w:p>
    <w:p w:rsidR="00950C56" w:rsidRPr="00F10129" w:rsidRDefault="00F10129" w:rsidP="00950C56">
      <w:pPr>
        <w:jc w:val="both"/>
        <w:rPr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</w:t>
      </w: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1839616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913" w:rsidRPr="0050391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>
        <w:rPr>
          <w:rFonts w:cs="Arial"/>
          <w:color w:val="1D1B11" w:themeColor="background2" w:themeShade="1A"/>
          <w:szCs w:val="22"/>
        </w:rPr>
        <w:t xml:space="preserve"> </w:t>
      </w:r>
      <w:r w:rsidR="00950C56" w:rsidRPr="00F10129">
        <w:rPr>
          <w:color w:val="1D1B11" w:themeColor="background2" w:themeShade="1A"/>
          <w:sz w:val="22"/>
          <w:szCs w:val="22"/>
        </w:rPr>
        <w:t>PDF of plans (Title, Typical Sections, Proposed Layout)</w:t>
      </w:r>
    </w:p>
    <w:p w:rsidR="00950C56" w:rsidRPr="00F10129" w:rsidRDefault="00950C56" w:rsidP="00950C56">
      <w:pPr>
        <w:jc w:val="both"/>
        <w:rPr>
          <w:color w:val="1D1B11" w:themeColor="background2" w:themeShade="1A"/>
          <w:sz w:val="22"/>
          <w:szCs w:val="22"/>
        </w:rPr>
      </w:pPr>
    </w:p>
    <w:p w:rsidR="00950C56" w:rsidRPr="00F10129" w:rsidRDefault="00950C56" w:rsidP="00950C56">
      <w:pPr>
        <w:ind w:right="-270"/>
        <w:jc w:val="both"/>
        <w:rPr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 xml:space="preserve">If PDF of plans are too large to email, place on Filenet with the name: </w:t>
      </w:r>
    </w:p>
    <w:p w:rsidR="00950C56" w:rsidRPr="00F10129" w:rsidRDefault="00950C56" w:rsidP="00950C56">
      <w:pPr>
        <w:rPr>
          <w:rFonts w:cs="Arial"/>
          <w:i/>
          <w:color w:val="1D1B11" w:themeColor="background2" w:themeShade="1A"/>
          <w:sz w:val="22"/>
          <w:szCs w:val="22"/>
        </w:rPr>
      </w:pPr>
      <w:r w:rsidRPr="00F10129">
        <w:rPr>
          <w:rFonts w:cs="Arial"/>
          <w:i/>
          <w:color w:val="1D1B11" w:themeColor="background2" w:themeShade="1A"/>
          <w:sz w:val="22"/>
          <w:szCs w:val="22"/>
        </w:rPr>
        <w:t>nnnnnn-nn-PavementDesignRequest.pdf</w:t>
      </w:r>
    </w:p>
    <w:p w:rsidR="00950C56" w:rsidRPr="00F10129" w:rsidRDefault="00950C56" w:rsidP="00C977BF">
      <w:pPr>
        <w:jc w:val="both"/>
        <w:rPr>
          <w:b/>
          <w:color w:val="1D1B11" w:themeColor="background2" w:themeShade="1A"/>
          <w:sz w:val="22"/>
          <w:szCs w:val="22"/>
        </w:rPr>
      </w:pPr>
    </w:p>
    <w:p w:rsidR="00950C56" w:rsidRPr="00F10129" w:rsidRDefault="00950C56" w:rsidP="00950C56">
      <w:pPr>
        <w:jc w:val="both"/>
        <w:rPr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>Please explain any missing attachments</w:t>
      </w:r>
      <w:r w:rsidR="00130903">
        <w:rPr>
          <w:color w:val="1D1B11" w:themeColor="background2" w:themeShade="1A"/>
          <w:sz w:val="22"/>
          <w:szCs w:val="22"/>
        </w:rPr>
        <w:t>:</w:t>
      </w:r>
      <w:r w:rsidRPr="00F10129">
        <w:rPr>
          <w:color w:val="1D1B11" w:themeColor="background2" w:themeShade="1A"/>
          <w:sz w:val="22"/>
          <w:szCs w:val="22"/>
        </w:rPr>
        <w:t xml:space="preserve"> </w:t>
      </w:r>
    </w:p>
    <w:p w:rsidR="00950C56" w:rsidRPr="00F10129" w:rsidRDefault="00950C56" w:rsidP="00C977BF">
      <w:pPr>
        <w:jc w:val="both"/>
        <w:rPr>
          <w:color w:val="1D1B11" w:themeColor="background2" w:themeShade="1A"/>
          <w:sz w:val="22"/>
          <w:szCs w:val="22"/>
        </w:rPr>
      </w:pPr>
    </w:p>
    <w:p w:rsidR="00084203" w:rsidRPr="00F10129" w:rsidRDefault="00B920F5" w:rsidP="00950C56">
      <w:pPr>
        <w:jc w:val="both"/>
        <w:rPr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>cc</w:t>
      </w:r>
      <w:r w:rsidR="00950C56" w:rsidRPr="00F10129">
        <w:rPr>
          <w:color w:val="1D1B11" w:themeColor="background2" w:themeShade="1A"/>
          <w:sz w:val="22"/>
          <w:szCs w:val="22"/>
        </w:rPr>
        <w:t>:</w:t>
      </w:r>
      <w:r w:rsidR="00950C56" w:rsidRPr="00F10129">
        <w:rPr>
          <w:color w:val="1D1B11" w:themeColor="background2" w:themeShade="1A"/>
          <w:sz w:val="22"/>
          <w:szCs w:val="22"/>
        </w:rPr>
        <w:tab/>
        <w:t>Project</w:t>
      </w:r>
      <w:r w:rsidR="000159B5">
        <w:rPr>
          <w:color w:val="1D1B11" w:themeColor="background2" w:themeShade="1A"/>
          <w:sz w:val="22"/>
          <w:szCs w:val="22"/>
        </w:rPr>
        <w:t xml:space="preserve"> </w:t>
      </w:r>
      <w:r w:rsidR="003C4E92" w:rsidRPr="00F10129">
        <w:rPr>
          <w:color w:val="1D1B11" w:themeColor="background2" w:themeShade="1A"/>
          <w:sz w:val="22"/>
          <w:szCs w:val="22"/>
        </w:rPr>
        <w:t>Development</w:t>
      </w:r>
      <w:r w:rsidR="00950C56" w:rsidRPr="00F10129">
        <w:rPr>
          <w:color w:val="1D1B11" w:themeColor="background2" w:themeShade="1A"/>
          <w:sz w:val="22"/>
          <w:szCs w:val="22"/>
        </w:rPr>
        <w:t xml:space="preserve"> Manager</w:t>
      </w:r>
      <w:r w:rsidR="00950C56" w:rsidRPr="00F10129">
        <w:rPr>
          <w:color w:val="1D1B11" w:themeColor="background2" w:themeShade="1A"/>
          <w:spacing w:val="-2"/>
          <w:sz w:val="22"/>
          <w:szCs w:val="22"/>
        </w:rPr>
        <w:t xml:space="preserve"> </w:t>
      </w:r>
    </w:p>
    <w:sectPr w:rsidR="00084203" w:rsidRPr="00F10129" w:rsidSect="00EC29C1">
      <w:footerReference w:type="default" r:id="rId13"/>
      <w:type w:val="continuous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7FA" w:rsidRDefault="004277FA" w:rsidP="00950C56">
      <w:r>
        <w:separator/>
      </w:r>
    </w:p>
  </w:endnote>
  <w:endnote w:type="continuationSeparator" w:id="0">
    <w:p w:rsidR="004277FA" w:rsidRDefault="004277FA" w:rsidP="00950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C56" w:rsidRPr="00B920F5" w:rsidRDefault="00F10129" w:rsidP="00B920F5">
    <w:pPr>
      <w:ind w:right="260"/>
      <w:rPr>
        <w:color w:val="0F243E" w:themeColor="text2" w:themeShade="80"/>
        <w:sz w:val="26"/>
        <w:szCs w:val="26"/>
      </w:rPr>
    </w:pPr>
    <w:r>
      <w:rPr>
        <w:color w:val="0F243E" w:themeColor="text2" w:themeShade="80"/>
        <w:sz w:val="22"/>
        <w:szCs w:val="22"/>
      </w:rPr>
      <w:t xml:space="preserve"> </w:t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</w:r>
    <w:r>
      <w:rPr>
        <w:color w:val="0F243E" w:themeColor="text2" w:themeShade="80"/>
        <w:sz w:val="22"/>
        <w:szCs w:val="22"/>
      </w:rPr>
      <w:tab/>
      <w:t xml:space="preserve">Rev. </w:t>
    </w:r>
    <w:r w:rsidR="00160C00">
      <w:rPr>
        <w:color w:val="0F243E" w:themeColor="text2" w:themeShade="80"/>
        <w:sz w:val="22"/>
        <w:szCs w:val="22"/>
      </w:rPr>
      <w:t>1</w:t>
    </w:r>
    <w:r>
      <w:rPr>
        <w:color w:val="0F243E" w:themeColor="text2" w:themeShade="80"/>
        <w:sz w:val="22"/>
        <w:szCs w:val="22"/>
      </w:rPr>
      <w:t>/</w:t>
    </w:r>
    <w:r w:rsidR="00160C00">
      <w:rPr>
        <w:color w:val="0F243E" w:themeColor="text2" w:themeShade="80"/>
        <w:sz w:val="22"/>
        <w:szCs w:val="22"/>
      </w:rPr>
      <w:t>29</w:t>
    </w:r>
    <w:r>
      <w:rPr>
        <w:color w:val="0F243E" w:themeColor="text2" w:themeShade="80"/>
        <w:sz w:val="22"/>
        <w:szCs w:val="22"/>
      </w:rPr>
      <w:t>/</w:t>
    </w:r>
    <w:r w:rsidR="00160C00">
      <w:rPr>
        <w:color w:val="0F243E" w:themeColor="text2" w:themeShade="80"/>
        <w:sz w:val="22"/>
        <w:szCs w:val="22"/>
      </w:rPr>
      <w:t>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7FA" w:rsidRDefault="004277FA" w:rsidP="00950C56">
      <w:r>
        <w:separator/>
      </w:r>
    </w:p>
  </w:footnote>
  <w:footnote w:type="continuationSeparator" w:id="0">
    <w:p w:rsidR="004277FA" w:rsidRDefault="004277FA" w:rsidP="00950C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C6B"/>
    <w:rsid w:val="000159B5"/>
    <w:rsid w:val="00026955"/>
    <w:rsid w:val="00084203"/>
    <w:rsid w:val="0009185B"/>
    <w:rsid w:val="00096319"/>
    <w:rsid w:val="000D6F16"/>
    <w:rsid w:val="001026AC"/>
    <w:rsid w:val="00130903"/>
    <w:rsid w:val="00143FED"/>
    <w:rsid w:val="0015243D"/>
    <w:rsid w:val="00157B6D"/>
    <w:rsid w:val="00160C00"/>
    <w:rsid w:val="001A0A89"/>
    <w:rsid w:val="001D62D3"/>
    <w:rsid w:val="001F1EF4"/>
    <w:rsid w:val="0020109A"/>
    <w:rsid w:val="002101A1"/>
    <w:rsid w:val="00213A7E"/>
    <w:rsid w:val="002838DF"/>
    <w:rsid w:val="002967A1"/>
    <w:rsid w:val="002C440C"/>
    <w:rsid w:val="002D0525"/>
    <w:rsid w:val="002D7117"/>
    <w:rsid w:val="002F7B89"/>
    <w:rsid w:val="003437D7"/>
    <w:rsid w:val="00346037"/>
    <w:rsid w:val="003466E5"/>
    <w:rsid w:val="00353BC6"/>
    <w:rsid w:val="0035739D"/>
    <w:rsid w:val="003852FB"/>
    <w:rsid w:val="003863F4"/>
    <w:rsid w:val="003C4E92"/>
    <w:rsid w:val="00407A3E"/>
    <w:rsid w:val="00415C1B"/>
    <w:rsid w:val="004277FA"/>
    <w:rsid w:val="00444ACA"/>
    <w:rsid w:val="004A0E3F"/>
    <w:rsid w:val="004B1CAE"/>
    <w:rsid w:val="004C2052"/>
    <w:rsid w:val="004F0724"/>
    <w:rsid w:val="00503913"/>
    <w:rsid w:val="00524C11"/>
    <w:rsid w:val="0055726B"/>
    <w:rsid w:val="00582CA4"/>
    <w:rsid w:val="005E58A6"/>
    <w:rsid w:val="00600DB6"/>
    <w:rsid w:val="00605A5A"/>
    <w:rsid w:val="00611174"/>
    <w:rsid w:val="006157E4"/>
    <w:rsid w:val="00670E31"/>
    <w:rsid w:val="006E3EF0"/>
    <w:rsid w:val="006F6465"/>
    <w:rsid w:val="00702240"/>
    <w:rsid w:val="00712F26"/>
    <w:rsid w:val="0071309A"/>
    <w:rsid w:val="007204D5"/>
    <w:rsid w:val="00730AB9"/>
    <w:rsid w:val="00730BD8"/>
    <w:rsid w:val="00736E59"/>
    <w:rsid w:val="007424FC"/>
    <w:rsid w:val="00752FF4"/>
    <w:rsid w:val="00763F42"/>
    <w:rsid w:val="00786AA9"/>
    <w:rsid w:val="007A5D5C"/>
    <w:rsid w:val="007B7DD1"/>
    <w:rsid w:val="00806FBA"/>
    <w:rsid w:val="0081630E"/>
    <w:rsid w:val="008975EF"/>
    <w:rsid w:val="008A43DC"/>
    <w:rsid w:val="008F6465"/>
    <w:rsid w:val="00937D94"/>
    <w:rsid w:val="00950C56"/>
    <w:rsid w:val="00967BA0"/>
    <w:rsid w:val="00982BC4"/>
    <w:rsid w:val="00983C3E"/>
    <w:rsid w:val="00A16209"/>
    <w:rsid w:val="00A4781D"/>
    <w:rsid w:val="00A607CE"/>
    <w:rsid w:val="00A902FA"/>
    <w:rsid w:val="00A92F3C"/>
    <w:rsid w:val="00AB29D6"/>
    <w:rsid w:val="00AD3D5D"/>
    <w:rsid w:val="00AE3B57"/>
    <w:rsid w:val="00B5668B"/>
    <w:rsid w:val="00B73421"/>
    <w:rsid w:val="00B920F5"/>
    <w:rsid w:val="00BA1178"/>
    <w:rsid w:val="00C40CED"/>
    <w:rsid w:val="00C60832"/>
    <w:rsid w:val="00C74B65"/>
    <w:rsid w:val="00C97463"/>
    <w:rsid w:val="00C977BF"/>
    <w:rsid w:val="00CB7F41"/>
    <w:rsid w:val="00CD6CCE"/>
    <w:rsid w:val="00D32792"/>
    <w:rsid w:val="00D42F22"/>
    <w:rsid w:val="00D67E1C"/>
    <w:rsid w:val="00D73606"/>
    <w:rsid w:val="00D8197A"/>
    <w:rsid w:val="00D86FF1"/>
    <w:rsid w:val="00D9219E"/>
    <w:rsid w:val="00DA6169"/>
    <w:rsid w:val="00DC383F"/>
    <w:rsid w:val="00E02A66"/>
    <w:rsid w:val="00E05861"/>
    <w:rsid w:val="00E51753"/>
    <w:rsid w:val="00E5397C"/>
    <w:rsid w:val="00E85F42"/>
    <w:rsid w:val="00EC29C1"/>
    <w:rsid w:val="00EC4049"/>
    <w:rsid w:val="00EF0F2A"/>
    <w:rsid w:val="00F02E0A"/>
    <w:rsid w:val="00F10129"/>
    <w:rsid w:val="00F41FFB"/>
    <w:rsid w:val="00F52FB6"/>
    <w:rsid w:val="00F577C8"/>
    <w:rsid w:val="00F76A69"/>
    <w:rsid w:val="00F85F79"/>
    <w:rsid w:val="00F87CBA"/>
    <w:rsid w:val="00F91C6B"/>
    <w:rsid w:val="00FD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712F26"/>
    <w:rPr>
      <w:color w:val="808080"/>
    </w:rPr>
  </w:style>
  <w:style w:type="paragraph" w:styleId="Header">
    <w:name w:val="header"/>
    <w:basedOn w:val="Normal"/>
    <w:link w:val="HeaderChar"/>
    <w:rsid w:val="00950C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50C56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950C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50C56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A92F3C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A92F3C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7A5D5C"/>
    <w:rPr>
      <w:rFonts w:ascii="Arial" w:hAnsi="Arial"/>
      <w:color w:val="000000" w:themeColor="text1"/>
      <w:sz w:val="22"/>
    </w:rPr>
  </w:style>
  <w:style w:type="character" w:customStyle="1" w:styleId="Style4">
    <w:name w:val="Style4"/>
    <w:basedOn w:val="DefaultParagraphFont"/>
    <w:uiPriority w:val="1"/>
    <w:rsid w:val="007A5D5C"/>
    <w:rPr>
      <w:rFonts w:ascii="Arial" w:hAnsi="Arial"/>
      <w:color w:val="000000" w:themeColor="text1"/>
      <w:sz w:val="22"/>
    </w:rPr>
  </w:style>
  <w:style w:type="paragraph" w:styleId="NoSpacing">
    <w:name w:val="No Spacing"/>
    <w:uiPriority w:val="1"/>
    <w:qFormat/>
    <w:rsid w:val="00730BD8"/>
    <w:rPr>
      <w:rFonts w:eastAsia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712F26"/>
    <w:rPr>
      <w:color w:val="808080"/>
    </w:rPr>
  </w:style>
  <w:style w:type="paragraph" w:styleId="Header">
    <w:name w:val="header"/>
    <w:basedOn w:val="Normal"/>
    <w:link w:val="HeaderChar"/>
    <w:rsid w:val="00950C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50C56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950C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50C56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A92F3C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A92F3C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7A5D5C"/>
    <w:rPr>
      <w:rFonts w:ascii="Arial" w:hAnsi="Arial"/>
      <w:color w:val="000000" w:themeColor="text1"/>
      <w:sz w:val="22"/>
    </w:rPr>
  </w:style>
  <w:style w:type="character" w:customStyle="1" w:styleId="Style4">
    <w:name w:val="Style4"/>
    <w:basedOn w:val="DefaultParagraphFont"/>
    <w:uiPriority w:val="1"/>
    <w:rsid w:val="007A5D5C"/>
    <w:rPr>
      <w:rFonts w:ascii="Arial" w:hAnsi="Arial"/>
      <w:color w:val="000000" w:themeColor="text1"/>
      <w:sz w:val="22"/>
    </w:rPr>
  </w:style>
  <w:style w:type="paragraph" w:styleId="NoSpacing">
    <w:name w:val="No Spacing"/>
    <w:uiPriority w:val="1"/>
    <w:qFormat/>
    <w:rsid w:val="00730BD8"/>
    <w:rPr>
      <w:rFonts w:eastAsia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DOT.PavementDesign@tn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81EB5ABDC84343929EDA8E36212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02B73-79A6-4596-9160-3C2450BF2B54}"/>
      </w:docPartPr>
      <w:docPartBody>
        <w:p w:rsidR="00483E84" w:rsidRDefault="00544E89" w:rsidP="00544E89">
          <w:pPr>
            <w:pStyle w:val="6A81EB5ABDC84343929EDA8E36212CD9"/>
          </w:pPr>
          <w:r w:rsidRPr="00D73606">
            <w:rPr>
              <w:rStyle w:val="PlaceholderText"/>
              <w:color w:val="1D1B11" w:themeColor="background2" w:themeShade="1A"/>
              <w:szCs w:val="24"/>
              <w:u w:val="single"/>
            </w:rPr>
            <w:t>Click here to enter a date</w:t>
          </w:r>
          <w:r w:rsidRPr="00F10129">
            <w:rPr>
              <w:rStyle w:val="PlaceholderText"/>
              <w:color w:val="1D1B11" w:themeColor="background2" w:themeShade="1A"/>
              <w:szCs w:val="24"/>
            </w:rPr>
            <w:t>.</w:t>
          </w:r>
        </w:p>
      </w:docPartBody>
    </w:docPart>
    <w:docPart>
      <w:docPartPr>
        <w:name w:val="FD66A55599464C459E35F88794C08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80E2A-BE56-4F8F-89A8-7073C52B01D1}"/>
      </w:docPartPr>
      <w:docPartBody>
        <w:p w:rsidR="00F803D7" w:rsidRDefault="00FB1B04" w:rsidP="00FB1B04">
          <w:pPr>
            <w:pStyle w:val="FD66A55599464C459E35F88794C08D0D"/>
          </w:pPr>
          <w:r w:rsidRPr="00AE3B57">
            <w:rPr>
              <w:rStyle w:val="PlaceholderText"/>
              <w:rFonts w:ascii="Arial" w:hAnsi="Arial" w:cs="Arial"/>
              <w:color w:val="1D1B11" w:themeColor="background2" w:themeShade="1A"/>
              <w:u w:val="single"/>
            </w:rPr>
            <w:t>Click here to enter a date</w:t>
          </w:r>
          <w:r w:rsidRPr="00F10129">
            <w:rPr>
              <w:rStyle w:val="PlaceholderText"/>
              <w:color w:val="1D1B11" w:themeColor="background2" w:themeShade="1A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92B"/>
    <w:rsid w:val="0000792B"/>
    <w:rsid w:val="000E7097"/>
    <w:rsid w:val="003238E6"/>
    <w:rsid w:val="004029F1"/>
    <w:rsid w:val="00483E84"/>
    <w:rsid w:val="0048485D"/>
    <w:rsid w:val="004C2F31"/>
    <w:rsid w:val="00544E89"/>
    <w:rsid w:val="005672D3"/>
    <w:rsid w:val="00691EB5"/>
    <w:rsid w:val="007F26C0"/>
    <w:rsid w:val="008460B3"/>
    <w:rsid w:val="00A74019"/>
    <w:rsid w:val="00B366A1"/>
    <w:rsid w:val="00D44C78"/>
    <w:rsid w:val="00E0417A"/>
    <w:rsid w:val="00F803D7"/>
    <w:rsid w:val="00FB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1B04"/>
    <w:rPr>
      <w:color w:val="808080"/>
    </w:rPr>
  </w:style>
  <w:style w:type="paragraph" w:customStyle="1" w:styleId="4B0C387D9C15481DA2A906922D151090">
    <w:name w:val="4B0C387D9C15481DA2A906922D151090"/>
  </w:style>
  <w:style w:type="paragraph" w:customStyle="1" w:styleId="F97EC59046E04DAD9F5399CE7CB537BB">
    <w:name w:val="F97EC59046E04DAD9F5399CE7CB537BB"/>
    <w:rsid w:val="003238E6"/>
  </w:style>
  <w:style w:type="paragraph" w:customStyle="1" w:styleId="794F6EA5D3D04500A3EC4D87888C72C2">
    <w:name w:val="794F6EA5D3D04500A3EC4D87888C72C2"/>
    <w:rsid w:val="003238E6"/>
  </w:style>
  <w:style w:type="paragraph" w:customStyle="1" w:styleId="4A4109398A7B4880BF68C4E99FC48F82">
    <w:name w:val="4A4109398A7B4880BF68C4E99FC48F82"/>
    <w:rsid w:val="003238E6"/>
  </w:style>
  <w:style w:type="paragraph" w:customStyle="1" w:styleId="B90D81DFD3C24D3A9836EE3B56D2ADCD">
    <w:name w:val="B90D81DFD3C24D3A9836EE3B56D2ADCD"/>
    <w:rsid w:val="003238E6"/>
  </w:style>
  <w:style w:type="paragraph" w:customStyle="1" w:styleId="E630BC40FA404AB286DE2DD744A2E35F">
    <w:name w:val="E630BC40FA404AB286DE2DD744A2E35F"/>
    <w:rsid w:val="00B366A1"/>
  </w:style>
  <w:style w:type="paragraph" w:customStyle="1" w:styleId="3075C2EF9DBE41D3A1AB913B3E342E9B">
    <w:name w:val="3075C2EF9DBE41D3A1AB913B3E342E9B"/>
    <w:rsid w:val="00B366A1"/>
  </w:style>
  <w:style w:type="paragraph" w:customStyle="1" w:styleId="52AEDDB8B4804A3AA09AC71EE44832F2">
    <w:name w:val="52AEDDB8B4804A3AA09AC71EE44832F2"/>
    <w:rsid w:val="00B366A1"/>
  </w:style>
  <w:style w:type="paragraph" w:customStyle="1" w:styleId="6A81EB5ABDC84343929EDA8E36212CD9">
    <w:name w:val="6A81EB5ABDC84343929EDA8E36212CD9"/>
    <w:rsid w:val="00544E8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901F0E40AFF4F4F8CB4FC1656903A43">
    <w:name w:val="3901F0E40AFF4F4F8CB4FC1656903A43"/>
    <w:rsid w:val="00544E8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BE087B847DEC4A64923D621AC927A894">
    <w:name w:val="BE087B847DEC4A64923D621AC927A894"/>
    <w:rsid w:val="00544E8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1F4781A77E043139038D5BC86C35B86">
    <w:name w:val="A1F4781A77E043139038D5BC86C35B86"/>
    <w:rsid w:val="00544E8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66A55599464C459E35F88794C08D0D">
    <w:name w:val="FD66A55599464C459E35F88794C08D0D"/>
    <w:rsid w:val="00FB1B0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1B04"/>
    <w:rPr>
      <w:color w:val="808080"/>
    </w:rPr>
  </w:style>
  <w:style w:type="paragraph" w:customStyle="1" w:styleId="4B0C387D9C15481DA2A906922D151090">
    <w:name w:val="4B0C387D9C15481DA2A906922D151090"/>
  </w:style>
  <w:style w:type="paragraph" w:customStyle="1" w:styleId="F97EC59046E04DAD9F5399CE7CB537BB">
    <w:name w:val="F97EC59046E04DAD9F5399CE7CB537BB"/>
    <w:rsid w:val="003238E6"/>
  </w:style>
  <w:style w:type="paragraph" w:customStyle="1" w:styleId="794F6EA5D3D04500A3EC4D87888C72C2">
    <w:name w:val="794F6EA5D3D04500A3EC4D87888C72C2"/>
    <w:rsid w:val="003238E6"/>
  </w:style>
  <w:style w:type="paragraph" w:customStyle="1" w:styleId="4A4109398A7B4880BF68C4E99FC48F82">
    <w:name w:val="4A4109398A7B4880BF68C4E99FC48F82"/>
    <w:rsid w:val="003238E6"/>
  </w:style>
  <w:style w:type="paragraph" w:customStyle="1" w:styleId="B90D81DFD3C24D3A9836EE3B56D2ADCD">
    <w:name w:val="B90D81DFD3C24D3A9836EE3B56D2ADCD"/>
    <w:rsid w:val="003238E6"/>
  </w:style>
  <w:style w:type="paragraph" w:customStyle="1" w:styleId="E630BC40FA404AB286DE2DD744A2E35F">
    <w:name w:val="E630BC40FA404AB286DE2DD744A2E35F"/>
    <w:rsid w:val="00B366A1"/>
  </w:style>
  <w:style w:type="paragraph" w:customStyle="1" w:styleId="3075C2EF9DBE41D3A1AB913B3E342E9B">
    <w:name w:val="3075C2EF9DBE41D3A1AB913B3E342E9B"/>
    <w:rsid w:val="00B366A1"/>
  </w:style>
  <w:style w:type="paragraph" w:customStyle="1" w:styleId="52AEDDB8B4804A3AA09AC71EE44832F2">
    <w:name w:val="52AEDDB8B4804A3AA09AC71EE44832F2"/>
    <w:rsid w:val="00B366A1"/>
  </w:style>
  <w:style w:type="paragraph" w:customStyle="1" w:styleId="6A81EB5ABDC84343929EDA8E36212CD9">
    <w:name w:val="6A81EB5ABDC84343929EDA8E36212CD9"/>
    <w:rsid w:val="00544E8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901F0E40AFF4F4F8CB4FC1656903A43">
    <w:name w:val="3901F0E40AFF4F4F8CB4FC1656903A43"/>
    <w:rsid w:val="00544E8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BE087B847DEC4A64923D621AC927A894">
    <w:name w:val="BE087B847DEC4A64923D621AC927A894"/>
    <w:rsid w:val="00544E8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1F4781A77E043139038D5BC86C35B86">
    <w:name w:val="A1F4781A77E043139038D5BC86C35B86"/>
    <w:rsid w:val="00544E8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66A55599464C459E35F88794C08D0D">
    <w:name w:val="FD66A55599464C459E35F88794C08D0D"/>
    <w:rsid w:val="00FB1B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9C8996-A4B2-4FB5-8063-9D3BBCCCF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Pavement Design Request.dotx</Template>
  <TotalTime>0</TotalTime>
  <Pages>1</Pages>
  <Words>133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TDOT</cp:lastModifiedBy>
  <cp:revision>2</cp:revision>
  <cp:lastPrinted>2017-09-26T16:16:00Z</cp:lastPrinted>
  <dcterms:created xsi:type="dcterms:W3CDTF">2018-02-16T19:26:00Z</dcterms:created>
  <dcterms:modified xsi:type="dcterms:W3CDTF">2018-02-16T19:26:00Z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