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2EE82A" w14:textId="77777777" w:rsidR="0075667A" w:rsidRPr="0075667A" w:rsidRDefault="00B724E4" w:rsidP="00E65FE4">
      <w:pPr>
        <w:spacing w:after="0"/>
        <w:jc w:val="center"/>
        <w:rPr>
          <w:rFonts w:ascii="Arial" w:eastAsia="Times New Roman" w:hAnsi="Arial" w:cs="Times New Roman"/>
          <w:b/>
          <w:sz w:val="24"/>
          <w:szCs w:val="20"/>
        </w:rPr>
      </w:pPr>
      <w:bookmarkStart w:id="0" w:name="_GoBack"/>
      <w:bookmarkEnd w:id="0"/>
      <w:r>
        <w:rPr>
          <w:rFonts w:ascii="Arial" w:eastAsia="Times New Roman" w:hAnsi="Arial" w:cs="Times New Roman"/>
          <w:b/>
          <w:sz w:val="24"/>
          <w:szCs w:val="20"/>
        </w:rPr>
        <w:t xml:space="preserve">Multimodal </w:t>
      </w:r>
      <w:r w:rsidR="00B50C53">
        <w:rPr>
          <w:rFonts w:ascii="Arial" w:eastAsia="Times New Roman" w:hAnsi="Arial" w:cs="Times New Roman"/>
          <w:b/>
          <w:sz w:val="24"/>
          <w:szCs w:val="20"/>
        </w:rPr>
        <w:t xml:space="preserve">Design </w:t>
      </w:r>
      <w:r>
        <w:rPr>
          <w:rFonts w:ascii="Arial" w:eastAsia="Times New Roman" w:hAnsi="Arial" w:cs="Times New Roman"/>
          <w:b/>
          <w:sz w:val="24"/>
          <w:szCs w:val="20"/>
        </w:rPr>
        <w:t>Deviation Request Form</w:t>
      </w:r>
    </w:p>
    <w:p w14:paraId="2E8D8D3E" w14:textId="77777777" w:rsidR="00E65FE4" w:rsidRDefault="00E65FE4" w:rsidP="00E65FE4">
      <w:pPr>
        <w:spacing w:after="0"/>
        <w:jc w:val="center"/>
      </w:pPr>
    </w:p>
    <w:p w14:paraId="07705247" w14:textId="010B8724" w:rsidR="006562DC" w:rsidRDefault="00B45AF8" w:rsidP="006562DC">
      <w:pPr>
        <w:spacing w:after="0"/>
        <w:jc w:val="both"/>
      </w:pPr>
      <w:r>
        <w:t xml:space="preserve">This form shall be completed when deviations </w:t>
      </w:r>
      <w:r w:rsidR="002F06CE">
        <w:t xml:space="preserve">are requested </w:t>
      </w:r>
      <w:r>
        <w:t>from the minimum design standards r</w:t>
      </w:r>
      <w:r w:rsidR="002F06CE">
        <w:t>elated to multimodal facilities.  The minimum design standards are</w:t>
      </w:r>
      <w:r>
        <w:t xml:space="preserve"> typically found in Chapter IX of the TDOT Design Guidelines</w:t>
      </w:r>
      <w:r w:rsidR="00C52243">
        <w:t xml:space="preserve"> and TDOT’s Standard Drawings</w:t>
      </w:r>
      <w:r>
        <w:t xml:space="preserve">.  </w:t>
      </w:r>
      <w:r w:rsidR="006562DC" w:rsidRPr="006562DC">
        <w:t xml:space="preserve">Designing a multimodal </w:t>
      </w:r>
      <w:r w:rsidR="006562DC">
        <w:t>facility/</w:t>
      </w:r>
      <w:r w:rsidR="006562DC" w:rsidRPr="006562DC">
        <w:t xml:space="preserve">roadway is not a one-size-fits-all approach. It requires an analysis of various site conditions to determine appropriate treatments and solutions. </w:t>
      </w:r>
      <w:r w:rsidR="00E23E52">
        <w:t xml:space="preserve"> </w:t>
      </w:r>
      <w:r w:rsidR="00E23E52" w:rsidRPr="00E23E52">
        <w:t xml:space="preserve">Using </w:t>
      </w:r>
      <w:r w:rsidR="004D4B3E">
        <w:t xml:space="preserve">standard </w:t>
      </w:r>
      <w:r w:rsidR="00E23E52" w:rsidRPr="00E23E52">
        <w:t>design elements, criteria</w:t>
      </w:r>
      <w:r w:rsidR="004D4B3E">
        <w:t>,</w:t>
      </w:r>
      <w:r w:rsidR="00E23E52" w:rsidRPr="00E23E52">
        <w:t xml:space="preserve"> and dimensions may not be possible in these contexts that are often in constrained right-of-way. </w:t>
      </w:r>
      <w:r>
        <w:t xml:space="preserve"> </w:t>
      </w:r>
      <w:r w:rsidR="00E23E52" w:rsidRPr="00E23E52">
        <w:t xml:space="preserve">Applying flexibility in the geometric design process </w:t>
      </w:r>
      <w:r>
        <w:t>is often justified.</w:t>
      </w:r>
    </w:p>
    <w:p w14:paraId="7B111D98" w14:textId="77777777" w:rsidR="00B50C53" w:rsidRDefault="00B50C53" w:rsidP="00E65FE4">
      <w:pPr>
        <w:spacing w:after="0"/>
        <w:jc w:val="center"/>
      </w:pPr>
    </w:p>
    <w:p w14:paraId="5AA94C13" w14:textId="66016669" w:rsidR="00E65FE4" w:rsidRDefault="00B50C53">
      <w:pPr>
        <w:spacing w:after="0"/>
        <w:rPr>
          <w:b/>
          <w:u w:val="single"/>
        </w:rPr>
      </w:pPr>
      <w:r w:rsidRPr="002F06CE">
        <w:rPr>
          <w:b/>
          <w:u w:val="single"/>
        </w:rPr>
        <w:t>Project Data</w:t>
      </w:r>
      <w:r w:rsidR="00DA70B1" w:rsidRPr="002F06CE">
        <w:rPr>
          <w:b/>
          <w:u w:val="single"/>
        </w:rPr>
        <w:t>: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4"/>
        <w:gridCol w:w="1656"/>
        <w:gridCol w:w="1656"/>
        <w:gridCol w:w="1656"/>
        <w:gridCol w:w="1656"/>
      </w:tblGrid>
      <w:tr w:rsidR="00DA70B1" w14:paraId="19C86D43" w14:textId="77777777" w:rsidTr="00834F22">
        <w:trPr>
          <w:trHeight w:val="360"/>
          <w:jc w:val="center"/>
        </w:trPr>
        <w:tc>
          <w:tcPr>
            <w:tcW w:w="2304" w:type="dxa"/>
            <w:vAlign w:val="center"/>
          </w:tcPr>
          <w:p w14:paraId="1D03FC87" w14:textId="77777777" w:rsidR="00DA70B1" w:rsidRPr="0071439F" w:rsidRDefault="00DA70B1" w:rsidP="00834F22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 w:rsidRPr="0071439F">
              <w:rPr>
                <w:rFonts w:cs="Arial"/>
                <w:bCs/>
                <w:color w:val="000000"/>
              </w:rPr>
              <w:t>PIN</w:t>
            </w:r>
            <w:r>
              <w:rPr>
                <w:rFonts w:cs="Arial"/>
                <w:bCs/>
                <w:color w:val="000000"/>
              </w:rPr>
              <w:t>:</w:t>
            </w:r>
          </w:p>
        </w:tc>
        <w:tc>
          <w:tcPr>
            <w:tcW w:w="6624" w:type="dxa"/>
            <w:gridSpan w:val="4"/>
            <w:vAlign w:val="center"/>
          </w:tcPr>
          <w:p w14:paraId="3CFB8FCD" w14:textId="77777777" w:rsidR="00DA70B1" w:rsidRDefault="00DA70B1" w:rsidP="00834F2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DA70B1" w14:paraId="7D7DC512" w14:textId="77777777" w:rsidTr="00834F22">
        <w:trPr>
          <w:trHeight w:val="360"/>
          <w:jc w:val="center"/>
        </w:trPr>
        <w:tc>
          <w:tcPr>
            <w:tcW w:w="2304" w:type="dxa"/>
            <w:vAlign w:val="center"/>
          </w:tcPr>
          <w:p w14:paraId="39146940" w14:textId="77777777" w:rsidR="00DA70B1" w:rsidRPr="0071439F" w:rsidRDefault="00DA70B1" w:rsidP="00834F22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 w:rsidRPr="0071439F">
              <w:rPr>
                <w:rFonts w:cs="Arial"/>
                <w:bCs/>
                <w:color w:val="000000"/>
              </w:rPr>
              <w:t>County</w:t>
            </w:r>
            <w:r>
              <w:rPr>
                <w:rFonts w:cs="Arial"/>
                <w:bCs/>
                <w:color w:val="000000"/>
              </w:rPr>
              <w:t>:</w:t>
            </w:r>
          </w:p>
        </w:tc>
        <w:tc>
          <w:tcPr>
            <w:tcW w:w="6624" w:type="dxa"/>
            <w:gridSpan w:val="4"/>
            <w:vAlign w:val="center"/>
          </w:tcPr>
          <w:p w14:paraId="5F1681C8" w14:textId="77777777" w:rsidR="00DA70B1" w:rsidRDefault="00DA70B1" w:rsidP="00834F2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DA70B1" w14:paraId="4A49DB38" w14:textId="77777777" w:rsidTr="00834F22">
        <w:trPr>
          <w:trHeight w:val="360"/>
          <w:jc w:val="center"/>
        </w:trPr>
        <w:tc>
          <w:tcPr>
            <w:tcW w:w="2304" w:type="dxa"/>
            <w:vAlign w:val="center"/>
          </w:tcPr>
          <w:p w14:paraId="5CFE4790" w14:textId="77777777" w:rsidR="00DA70B1" w:rsidRPr="0071439F" w:rsidRDefault="00DA70B1" w:rsidP="00834F22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 w:rsidRPr="0071439F">
              <w:rPr>
                <w:rFonts w:cs="Arial"/>
                <w:bCs/>
                <w:color w:val="000000"/>
              </w:rPr>
              <w:t>Federal Project No.</w:t>
            </w:r>
            <w:r>
              <w:rPr>
                <w:rFonts w:cs="Arial"/>
                <w:bCs/>
                <w:color w:val="000000"/>
              </w:rPr>
              <w:t>:</w:t>
            </w:r>
          </w:p>
        </w:tc>
        <w:tc>
          <w:tcPr>
            <w:tcW w:w="6624" w:type="dxa"/>
            <w:gridSpan w:val="4"/>
            <w:vAlign w:val="center"/>
          </w:tcPr>
          <w:p w14:paraId="220C3B40" w14:textId="77777777" w:rsidR="00DA70B1" w:rsidRDefault="00DA70B1" w:rsidP="00834F2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DA70B1" w14:paraId="714536DE" w14:textId="77777777" w:rsidTr="00834F22">
        <w:trPr>
          <w:trHeight w:val="360"/>
          <w:jc w:val="center"/>
        </w:trPr>
        <w:tc>
          <w:tcPr>
            <w:tcW w:w="2304" w:type="dxa"/>
            <w:vAlign w:val="center"/>
          </w:tcPr>
          <w:p w14:paraId="0E6BCC70" w14:textId="77777777" w:rsidR="00DA70B1" w:rsidRPr="0071439F" w:rsidRDefault="00DA70B1" w:rsidP="00834F22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 w:rsidRPr="0071439F">
              <w:rPr>
                <w:rFonts w:cs="Arial"/>
                <w:bCs/>
                <w:color w:val="000000"/>
              </w:rPr>
              <w:t>State Project No.</w:t>
            </w:r>
            <w:r>
              <w:rPr>
                <w:rFonts w:cs="Arial"/>
                <w:bCs/>
                <w:color w:val="000000"/>
              </w:rPr>
              <w:t>:</w:t>
            </w:r>
          </w:p>
        </w:tc>
        <w:tc>
          <w:tcPr>
            <w:tcW w:w="6624" w:type="dxa"/>
            <w:gridSpan w:val="4"/>
            <w:tcBorders>
              <w:bottom w:val="single" w:sz="4" w:space="0" w:color="auto"/>
            </w:tcBorders>
            <w:vAlign w:val="center"/>
          </w:tcPr>
          <w:p w14:paraId="588E970A" w14:textId="77777777" w:rsidR="00DA70B1" w:rsidRDefault="00DA70B1" w:rsidP="00834F2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DA70B1" w14:paraId="14F10B9E" w14:textId="77777777" w:rsidTr="00834F22">
        <w:trPr>
          <w:trHeight w:val="360"/>
          <w:jc w:val="center"/>
        </w:trPr>
        <w:tc>
          <w:tcPr>
            <w:tcW w:w="2304" w:type="dxa"/>
            <w:vAlign w:val="center"/>
          </w:tcPr>
          <w:p w14:paraId="0756D37F" w14:textId="77777777" w:rsidR="00DA70B1" w:rsidRDefault="00DA70B1" w:rsidP="00834F22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bookmarkStart w:id="1" w:name="_Hlk496880423"/>
            <w:r>
              <w:rPr>
                <w:rFonts w:cs="Arial"/>
                <w:bCs/>
                <w:color w:val="000000"/>
              </w:rPr>
              <w:t>Facility Type:</w:t>
            </w:r>
          </w:p>
        </w:tc>
        <w:tc>
          <w:tcPr>
            <w:tcW w:w="1656" w:type="dxa"/>
            <w:tcBorders>
              <w:right w:val="nil"/>
            </w:tcBorders>
            <w:vAlign w:val="center"/>
          </w:tcPr>
          <w:p w14:paraId="28FC5188" w14:textId="77777777" w:rsidR="00DA70B1" w:rsidRDefault="00DA70B1" w:rsidP="00834F22">
            <w:pPr>
              <w:tabs>
                <w:tab w:val="left" w:pos="390"/>
                <w:tab w:val="left" w:pos="2412"/>
              </w:tabs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Roadway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1656" w:type="dxa"/>
            <w:tcBorders>
              <w:left w:val="nil"/>
              <w:right w:val="nil"/>
            </w:tcBorders>
            <w:vAlign w:val="center"/>
          </w:tcPr>
          <w:p w14:paraId="72D09031" w14:textId="77777777" w:rsidR="00DA70B1" w:rsidRDefault="00DA70B1" w:rsidP="00834F22">
            <w:pPr>
              <w:tabs>
                <w:tab w:val="left" w:pos="2322"/>
              </w:tabs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Pedestrian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1656" w:type="dxa"/>
            <w:tcBorders>
              <w:left w:val="nil"/>
              <w:right w:val="nil"/>
            </w:tcBorders>
            <w:vAlign w:val="center"/>
          </w:tcPr>
          <w:p w14:paraId="46389412" w14:textId="77777777" w:rsidR="00DA70B1" w:rsidRDefault="00DA70B1" w:rsidP="00834F22">
            <w:pPr>
              <w:tabs>
                <w:tab w:val="left" w:pos="2322"/>
              </w:tabs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Bicycle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1656" w:type="dxa"/>
            <w:tcBorders>
              <w:left w:val="nil"/>
            </w:tcBorders>
            <w:vAlign w:val="center"/>
          </w:tcPr>
          <w:p w14:paraId="03956284" w14:textId="77777777" w:rsidR="00DA70B1" w:rsidRDefault="00DA70B1" w:rsidP="00834F22">
            <w:pPr>
              <w:tabs>
                <w:tab w:val="left" w:pos="2322"/>
              </w:tabs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Shared-Use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</w:tr>
      <w:bookmarkEnd w:id="1"/>
      <w:tr w:rsidR="00DA70B1" w14:paraId="5C2E360C" w14:textId="77777777" w:rsidTr="00834F22">
        <w:trPr>
          <w:trHeight w:val="360"/>
          <w:jc w:val="center"/>
        </w:trPr>
        <w:tc>
          <w:tcPr>
            <w:tcW w:w="2304" w:type="dxa"/>
            <w:vAlign w:val="center"/>
          </w:tcPr>
          <w:p w14:paraId="7E575F92" w14:textId="77777777" w:rsidR="00DA70B1" w:rsidRPr="0071439F" w:rsidRDefault="00DA70B1" w:rsidP="00834F22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Local Program Project:</w:t>
            </w:r>
          </w:p>
        </w:tc>
        <w:tc>
          <w:tcPr>
            <w:tcW w:w="1656" w:type="dxa"/>
            <w:tcBorders>
              <w:right w:val="nil"/>
            </w:tcBorders>
            <w:vAlign w:val="center"/>
          </w:tcPr>
          <w:p w14:paraId="78FA6690" w14:textId="77777777" w:rsidR="00DA70B1" w:rsidRDefault="00DA70B1" w:rsidP="00834F22">
            <w:pPr>
              <w:tabs>
                <w:tab w:val="left" w:pos="2322"/>
              </w:tabs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Yes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1656" w:type="dxa"/>
            <w:tcBorders>
              <w:left w:val="nil"/>
              <w:right w:val="nil"/>
            </w:tcBorders>
            <w:vAlign w:val="center"/>
          </w:tcPr>
          <w:p w14:paraId="393D8C56" w14:textId="77777777" w:rsidR="00DA70B1" w:rsidRDefault="00DA70B1" w:rsidP="00834F22">
            <w:pPr>
              <w:tabs>
                <w:tab w:val="left" w:pos="2322"/>
              </w:tabs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No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1656" w:type="dxa"/>
            <w:tcBorders>
              <w:left w:val="nil"/>
              <w:right w:val="nil"/>
            </w:tcBorders>
            <w:vAlign w:val="center"/>
          </w:tcPr>
          <w:p w14:paraId="093D99FC" w14:textId="77777777" w:rsidR="00DA70B1" w:rsidRDefault="00DA70B1" w:rsidP="00834F22">
            <w:pPr>
              <w:tabs>
                <w:tab w:val="left" w:pos="2322"/>
              </w:tabs>
              <w:jc w:val="right"/>
              <w:rPr>
                <w:rFonts w:cs="Arial"/>
                <w:color w:val="000000"/>
              </w:rPr>
            </w:pPr>
          </w:p>
        </w:tc>
        <w:tc>
          <w:tcPr>
            <w:tcW w:w="1656" w:type="dxa"/>
            <w:tcBorders>
              <w:left w:val="nil"/>
            </w:tcBorders>
            <w:vAlign w:val="center"/>
          </w:tcPr>
          <w:p w14:paraId="1B490AC0" w14:textId="77777777" w:rsidR="00DA70B1" w:rsidRDefault="00DA70B1" w:rsidP="00834F22">
            <w:pPr>
              <w:tabs>
                <w:tab w:val="left" w:pos="2322"/>
              </w:tabs>
              <w:jc w:val="right"/>
              <w:rPr>
                <w:rFonts w:cs="Arial"/>
                <w:color w:val="000000"/>
              </w:rPr>
            </w:pPr>
          </w:p>
        </w:tc>
      </w:tr>
    </w:tbl>
    <w:p w14:paraId="38EBA84C" w14:textId="636CD1CA" w:rsidR="00E65FE4" w:rsidRDefault="00E65FE4" w:rsidP="002F06CE">
      <w:pPr>
        <w:spacing w:after="0" w:line="240" w:lineRule="auto"/>
      </w:pPr>
    </w:p>
    <w:p w14:paraId="43A42C6C" w14:textId="2BA0CFED" w:rsidR="00B50C53" w:rsidRDefault="00B50C53" w:rsidP="00E65FE4">
      <w:pPr>
        <w:spacing w:after="0"/>
        <w:rPr>
          <w:b/>
          <w:u w:val="single"/>
        </w:rPr>
      </w:pPr>
      <w:r w:rsidRPr="002F06CE">
        <w:rPr>
          <w:b/>
          <w:u w:val="single"/>
        </w:rPr>
        <w:t>Roadway Data</w:t>
      </w:r>
      <w:r w:rsidR="002F06CE">
        <w:rPr>
          <w:b/>
          <w:u w:val="single"/>
        </w:rPr>
        <w:t xml:space="preserve"> (route adjacent to</w:t>
      </w:r>
      <w:r w:rsidR="006122F2" w:rsidRPr="002F06CE">
        <w:rPr>
          <w:b/>
          <w:u w:val="single"/>
        </w:rPr>
        <w:t xml:space="preserve"> or associated with</w:t>
      </w:r>
      <w:r w:rsidR="002F06CE">
        <w:rPr>
          <w:b/>
          <w:u w:val="single"/>
        </w:rPr>
        <w:t xml:space="preserve"> the multimodal feature</w:t>
      </w:r>
      <w:r w:rsidR="006122F2" w:rsidRPr="002F06CE">
        <w:rPr>
          <w:b/>
          <w:u w:val="single"/>
        </w:rPr>
        <w:t>)</w:t>
      </w:r>
      <w:r w:rsidR="00DA70B1" w:rsidRPr="002F06CE">
        <w:rPr>
          <w:b/>
          <w:u w:val="single"/>
        </w:rPr>
        <w:t>: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1669"/>
        <w:gridCol w:w="1670"/>
        <w:gridCol w:w="1669"/>
        <w:gridCol w:w="1670"/>
      </w:tblGrid>
      <w:tr w:rsidR="00E65FE4" w14:paraId="52DCCB1F" w14:textId="77777777" w:rsidTr="002F06CE">
        <w:trPr>
          <w:trHeight w:val="360"/>
          <w:jc w:val="center"/>
        </w:trPr>
        <w:tc>
          <w:tcPr>
            <w:tcW w:w="2250" w:type="dxa"/>
            <w:vAlign w:val="center"/>
          </w:tcPr>
          <w:p w14:paraId="0C4909A6" w14:textId="77777777" w:rsidR="00E65FE4" w:rsidRPr="00B50C53" w:rsidRDefault="00B50C53" w:rsidP="0075667A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 w:rsidRPr="00B50C53">
              <w:rPr>
                <w:rFonts w:cs="Arial"/>
                <w:bCs/>
                <w:color w:val="000000"/>
              </w:rPr>
              <w:t>Route</w:t>
            </w:r>
            <w:r w:rsidR="00E65FE4" w:rsidRPr="00B50C53">
              <w:rPr>
                <w:rFonts w:cs="Arial"/>
                <w:bCs/>
                <w:color w:val="000000"/>
              </w:rPr>
              <w:t>:</w:t>
            </w:r>
          </w:p>
        </w:tc>
        <w:tc>
          <w:tcPr>
            <w:tcW w:w="6678" w:type="dxa"/>
            <w:gridSpan w:val="4"/>
            <w:vAlign w:val="center"/>
          </w:tcPr>
          <w:p w14:paraId="6903D3AF" w14:textId="77777777" w:rsidR="00E65FE4" w:rsidRDefault="00E65FE4" w:rsidP="0075667A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B50C53" w14:paraId="62F78CE3" w14:textId="77777777" w:rsidTr="002F06CE">
        <w:trPr>
          <w:trHeight w:val="360"/>
          <w:jc w:val="center"/>
        </w:trPr>
        <w:tc>
          <w:tcPr>
            <w:tcW w:w="2250" w:type="dxa"/>
            <w:vAlign w:val="center"/>
          </w:tcPr>
          <w:p w14:paraId="7B694956" w14:textId="77777777" w:rsidR="00B50C53" w:rsidRPr="00B50C53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Project Limits</w:t>
            </w:r>
            <w:r w:rsidRPr="00B50C53">
              <w:rPr>
                <w:rFonts w:cs="Arial"/>
                <w:bCs/>
                <w:color w:val="000000"/>
              </w:rPr>
              <w:t>:</w:t>
            </w:r>
          </w:p>
        </w:tc>
        <w:tc>
          <w:tcPr>
            <w:tcW w:w="6678" w:type="dxa"/>
            <w:gridSpan w:val="4"/>
            <w:vAlign w:val="center"/>
          </w:tcPr>
          <w:p w14:paraId="112F69B9" w14:textId="77777777" w:rsidR="00B50C53" w:rsidRDefault="00B50C53" w:rsidP="00B50C53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B50C53" w14:paraId="22FCBF0B" w14:textId="77777777" w:rsidTr="002F06CE">
        <w:trPr>
          <w:trHeight w:val="360"/>
          <w:jc w:val="center"/>
        </w:trPr>
        <w:tc>
          <w:tcPr>
            <w:tcW w:w="2250" w:type="dxa"/>
            <w:vAlign w:val="center"/>
          </w:tcPr>
          <w:p w14:paraId="4DE4C086" w14:textId="77777777" w:rsidR="00B50C53" w:rsidRPr="00B50C53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 w:rsidRPr="00B50C53">
              <w:rPr>
                <w:rFonts w:cs="Arial"/>
                <w:bCs/>
                <w:color w:val="000000"/>
              </w:rPr>
              <w:t>ADT:</w:t>
            </w:r>
          </w:p>
        </w:tc>
        <w:tc>
          <w:tcPr>
            <w:tcW w:w="6678" w:type="dxa"/>
            <w:gridSpan w:val="4"/>
            <w:vAlign w:val="center"/>
          </w:tcPr>
          <w:p w14:paraId="5BBAA946" w14:textId="77777777" w:rsidR="00B50C53" w:rsidRDefault="00B50C53" w:rsidP="00B50C53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E65FE4" w14:paraId="5B196873" w14:textId="77777777" w:rsidTr="002F06CE">
        <w:trPr>
          <w:trHeight w:val="360"/>
          <w:jc w:val="center"/>
        </w:trPr>
        <w:tc>
          <w:tcPr>
            <w:tcW w:w="2250" w:type="dxa"/>
            <w:vAlign w:val="center"/>
          </w:tcPr>
          <w:p w14:paraId="5539CFF4" w14:textId="77777777" w:rsidR="00E65FE4" w:rsidRPr="00B50C53" w:rsidRDefault="00E65FE4" w:rsidP="0075667A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 w:rsidRPr="00B50C53">
              <w:rPr>
                <w:rFonts w:cs="Arial"/>
                <w:bCs/>
                <w:color w:val="000000"/>
              </w:rPr>
              <w:t>Design Speed:</w:t>
            </w:r>
          </w:p>
        </w:tc>
        <w:tc>
          <w:tcPr>
            <w:tcW w:w="6678" w:type="dxa"/>
            <w:gridSpan w:val="4"/>
            <w:vAlign w:val="center"/>
          </w:tcPr>
          <w:p w14:paraId="25EB9E02" w14:textId="77777777" w:rsidR="00E65FE4" w:rsidRDefault="00E65FE4" w:rsidP="0075667A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B50C53" w14:paraId="055240C7" w14:textId="77777777" w:rsidTr="002F06CE">
        <w:trPr>
          <w:trHeight w:val="360"/>
          <w:jc w:val="center"/>
        </w:trPr>
        <w:tc>
          <w:tcPr>
            <w:tcW w:w="2250" w:type="dxa"/>
            <w:vAlign w:val="center"/>
          </w:tcPr>
          <w:p w14:paraId="78C8E6AE" w14:textId="77777777" w:rsidR="00B50C53" w:rsidRPr="00B50C53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 w:rsidRPr="00B50C53">
              <w:rPr>
                <w:rFonts w:cs="Arial"/>
                <w:bCs/>
                <w:color w:val="000000"/>
              </w:rPr>
              <w:t>Posted Speed:</w:t>
            </w:r>
          </w:p>
        </w:tc>
        <w:tc>
          <w:tcPr>
            <w:tcW w:w="6678" w:type="dxa"/>
            <w:gridSpan w:val="4"/>
            <w:tcBorders>
              <w:bottom w:val="single" w:sz="4" w:space="0" w:color="auto"/>
            </w:tcBorders>
            <w:vAlign w:val="center"/>
          </w:tcPr>
          <w:p w14:paraId="4E46986C" w14:textId="77777777" w:rsidR="00B50C53" w:rsidRDefault="00B50C53" w:rsidP="00B50C53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9A61ED" w14:paraId="24C7345B" w14:textId="77777777" w:rsidTr="002F06CE">
        <w:trPr>
          <w:trHeight w:val="360"/>
          <w:jc w:val="center"/>
        </w:trPr>
        <w:tc>
          <w:tcPr>
            <w:tcW w:w="2250" w:type="dxa"/>
            <w:vAlign w:val="center"/>
          </w:tcPr>
          <w:p w14:paraId="01F8E7E6" w14:textId="5B63CCF1" w:rsidR="009A61ED" w:rsidRPr="00B50C53" w:rsidRDefault="009A61ED" w:rsidP="00B50C53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Functional Class:</w:t>
            </w:r>
          </w:p>
        </w:tc>
        <w:tc>
          <w:tcPr>
            <w:tcW w:w="1669" w:type="dxa"/>
            <w:tcBorders>
              <w:right w:val="nil"/>
            </w:tcBorders>
            <w:vAlign w:val="center"/>
          </w:tcPr>
          <w:p w14:paraId="685B8A54" w14:textId="6366B017" w:rsidR="009A61ED" w:rsidRDefault="009A61ED" w:rsidP="002F06CE">
            <w:pPr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Arterial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1670" w:type="dxa"/>
            <w:tcBorders>
              <w:left w:val="nil"/>
              <w:right w:val="nil"/>
            </w:tcBorders>
            <w:vAlign w:val="center"/>
          </w:tcPr>
          <w:p w14:paraId="1AD69475" w14:textId="6DC0A44F" w:rsidR="009A61ED" w:rsidRDefault="009A61ED" w:rsidP="002F06CE">
            <w:pPr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Collector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1669" w:type="dxa"/>
            <w:tcBorders>
              <w:left w:val="nil"/>
              <w:right w:val="nil"/>
            </w:tcBorders>
            <w:vAlign w:val="center"/>
          </w:tcPr>
          <w:p w14:paraId="3509FB1C" w14:textId="20DE2EB1" w:rsidR="009A61ED" w:rsidRDefault="009A61ED" w:rsidP="002F06CE">
            <w:pPr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Local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14:paraId="44E51E46" w14:textId="60F9C085" w:rsidR="009A61ED" w:rsidRDefault="009A61ED" w:rsidP="002F06CE">
            <w:pPr>
              <w:jc w:val="right"/>
              <w:rPr>
                <w:rFonts w:cs="Arial"/>
                <w:color w:val="000000"/>
              </w:rPr>
            </w:pPr>
          </w:p>
        </w:tc>
      </w:tr>
      <w:tr w:rsidR="009A61ED" w14:paraId="783A55B9" w14:textId="77777777" w:rsidTr="002F06CE">
        <w:trPr>
          <w:trHeight w:val="360"/>
          <w:jc w:val="center"/>
        </w:trPr>
        <w:tc>
          <w:tcPr>
            <w:tcW w:w="2250" w:type="dxa"/>
            <w:vAlign w:val="center"/>
          </w:tcPr>
          <w:p w14:paraId="20763B10" w14:textId="150C7FDA" w:rsidR="009A61ED" w:rsidRDefault="009A61ED" w:rsidP="00B50C53">
            <w:pPr>
              <w:autoSpaceDE w:val="0"/>
              <w:autoSpaceDN w:val="0"/>
              <w:adjustRightInd w:val="0"/>
              <w:jc w:val="right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Access Control:</w:t>
            </w:r>
          </w:p>
        </w:tc>
        <w:tc>
          <w:tcPr>
            <w:tcW w:w="1669" w:type="dxa"/>
            <w:tcBorders>
              <w:right w:val="nil"/>
            </w:tcBorders>
            <w:vAlign w:val="center"/>
          </w:tcPr>
          <w:p w14:paraId="7D4BD56A" w14:textId="351574D6" w:rsidR="009A61ED" w:rsidRDefault="009A61ED" w:rsidP="002F06CE">
            <w:pPr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None </w:t>
            </w:r>
            <w:r w:rsidR="00B422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>
              <w:instrText xml:space="preserve"> FORMCHECKBOX </w:instrText>
            </w:r>
            <w:r w:rsidR="00EF7ECD">
              <w:fldChar w:fldCharType="separate"/>
            </w:r>
            <w:r w:rsidR="00B422EC">
              <w:fldChar w:fldCharType="end"/>
            </w:r>
          </w:p>
        </w:tc>
        <w:tc>
          <w:tcPr>
            <w:tcW w:w="1670" w:type="dxa"/>
            <w:tcBorders>
              <w:left w:val="nil"/>
              <w:right w:val="nil"/>
            </w:tcBorders>
            <w:vAlign w:val="center"/>
          </w:tcPr>
          <w:p w14:paraId="614743EF" w14:textId="6AFD4F39" w:rsidR="009A61ED" w:rsidRDefault="009A61ED" w:rsidP="002F06CE">
            <w:pPr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Partial </w:t>
            </w:r>
            <w:r w:rsidR="00B422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>
              <w:instrText xml:space="preserve"> FORMCHECKBOX </w:instrText>
            </w:r>
            <w:r w:rsidR="00EF7ECD">
              <w:fldChar w:fldCharType="separate"/>
            </w:r>
            <w:r w:rsidR="00B422EC">
              <w:fldChar w:fldCharType="end"/>
            </w:r>
          </w:p>
        </w:tc>
        <w:tc>
          <w:tcPr>
            <w:tcW w:w="1669" w:type="dxa"/>
            <w:tcBorders>
              <w:left w:val="nil"/>
              <w:right w:val="nil"/>
            </w:tcBorders>
            <w:vAlign w:val="center"/>
          </w:tcPr>
          <w:p w14:paraId="06060E8E" w14:textId="291D7E6A" w:rsidR="009A61ED" w:rsidRDefault="009A61ED" w:rsidP="002F06CE">
            <w:pPr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Full </w:t>
            </w:r>
            <w:r w:rsidR="00B422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>
              <w:instrText xml:space="preserve"> FORMCHECKBOX </w:instrText>
            </w:r>
            <w:r w:rsidR="00EF7ECD">
              <w:fldChar w:fldCharType="separate"/>
            </w:r>
            <w:r w:rsidR="00B422EC">
              <w:fldChar w:fldCharType="end"/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14:paraId="72C4854A" w14:textId="60E2F131" w:rsidR="009A61ED" w:rsidRDefault="009A61ED" w:rsidP="002F06CE">
            <w:pPr>
              <w:jc w:val="right"/>
              <w:rPr>
                <w:rFonts w:cs="Arial"/>
                <w:color w:val="000000"/>
              </w:rPr>
            </w:pPr>
          </w:p>
        </w:tc>
      </w:tr>
    </w:tbl>
    <w:p w14:paraId="3F8BC818" w14:textId="77777777" w:rsidR="00983559" w:rsidRDefault="00983559" w:rsidP="002F06CE"/>
    <w:p w14:paraId="2635B5B2" w14:textId="060A0C28" w:rsidR="0093248A" w:rsidRPr="00A8723E" w:rsidRDefault="0093248A" w:rsidP="0093248A">
      <w:pPr>
        <w:spacing w:after="0"/>
        <w:rPr>
          <w:b/>
          <w:u w:val="single"/>
        </w:rPr>
      </w:pPr>
      <w:r w:rsidRPr="00A8723E">
        <w:rPr>
          <w:b/>
          <w:u w:val="single"/>
        </w:rPr>
        <w:t>Project Type</w:t>
      </w:r>
      <w:r w:rsidR="00DA70B1">
        <w:rPr>
          <w:b/>
          <w:u w:val="single"/>
        </w:rPr>
        <w:t>:</w:t>
      </w:r>
    </w:p>
    <w:p w14:paraId="6790408E" w14:textId="77777777" w:rsidR="009A61ED" w:rsidRDefault="009A61ED" w:rsidP="0093248A">
      <w:pPr>
        <w:spacing w:after="0"/>
        <w:sectPr w:rsidR="009A61ED" w:rsidSect="008D6A25">
          <w:headerReference w:type="default" r:id="rId9"/>
          <w:footerReference w:type="default" r:id="rId10"/>
          <w:pgSz w:w="12240" w:h="15840"/>
          <w:pgMar w:top="1440" w:right="1440" w:bottom="1152" w:left="1440" w:header="720" w:footer="720" w:gutter="0"/>
          <w:cols w:space="720"/>
          <w:docGrid w:linePitch="360"/>
        </w:sectPr>
      </w:pPr>
    </w:p>
    <w:p w14:paraId="03CAE3FA" w14:textId="3149640E" w:rsidR="0093248A" w:rsidRDefault="0093248A" w:rsidP="0093248A">
      <w:pPr>
        <w:spacing w:after="0"/>
      </w:pPr>
      <w:r>
        <w:lastRenderedPageBreak/>
        <w:t>New Alignment</w:t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9989CCE" w14:textId="77777777" w:rsidR="0093248A" w:rsidRDefault="0093248A" w:rsidP="0093248A">
      <w:pPr>
        <w:spacing w:after="0"/>
      </w:pPr>
      <w:r>
        <w:t>Reconstruction</w:t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0EC43A0B" w14:textId="77777777" w:rsidR="0093248A" w:rsidRDefault="0093248A" w:rsidP="0093248A">
      <w:pPr>
        <w:spacing w:after="0"/>
      </w:pPr>
      <w:r>
        <w:t>Rehabilitation (3R)</w:t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8F37C1C" w14:textId="22719C52" w:rsidR="0093248A" w:rsidRDefault="00B422EC" w:rsidP="0093248A">
      <w:pPr>
        <w:spacing w:after="0"/>
      </w:pPr>
      <w:r>
        <w:t>Other m</w:t>
      </w:r>
      <w:r w:rsidR="0093248A">
        <w:t>aintenance</w:t>
      </w:r>
      <w:r w:rsidR="0093248A">
        <w:tab/>
      </w:r>
      <w:r w:rsidR="0093248A">
        <w:tab/>
      </w:r>
      <w:r w:rsidR="0093248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248A">
        <w:instrText xml:space="preserve"> FORMCHECKBOX </w:instrText>
      </w:r>
      <w:r w:rsidR="00EF7ECD">
        <w:fldChar w:fldCharType="separate"/>
      </w:r>
      <w:r w:rsidR="0093248A">
        <w:fldChar w:fldCharType="end"/>
      </w:r>
    </w:p>
    <w:p w14:paraId="4FECF5EB" w14:textId="2461D91A" w:rsidR="0093248A" w:rsidRDefault="0093248A" w:rsidP="0093248A">
      <w:pPr>
        <w:spacing w:after="0"/>
      </w:pPr>
      <w:r>
        <w:lastRenderedPageBreak/>
        <w:t xml:space="preserve">Road </w:t>
      </w:r>
      <w:r w:rsidR="002F06CE">
        <w:t>D</w:t>
      </w:r>
      <w:r>
        <w:t>iet</w:t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50A3179B" w14:textId="77777777" w:rsidR="0093248A" w:rsidRDefault="0093248A" w:rsidP="0093248A">
      <w:pPr>
        <w:spacing w:after="0"/>
      </w:pPr>
      <w:r>
        <w:t>Signalization</w:t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337ECDEB" w14:textId="739C3877" w:rsidR="00B422EC" w:rsidRDefault="00B422EC" w:rsidP="00B422EC">
      <w:pPr>
        <w:spacing w:after="0"/>
      </w:pPr>
      <w:r>
        <w:t>Road Safety Audit</w:t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BCD69FB" w14:textId="013235F6" w:rsidR="0093248A" w:rsidRDefault="0093248A" w:rsidP="0093248A">
      <w:pPr>
        <w:spacing w:after="0"/>
        <w:rPr>
          <w:rFonts w:cs="Arial"/>
          <w:color w:val="000000"/>
        </w:rPr>
      </w:pPr>
      <w:r>
        <w:t>Other</w:t>
      </w:r>
      <w:r w:rsidR="00DA70B1">
        <w:t>:</w:t>
      </w:r>
      <w:r>
        <w:tab/>
      </w:r>
      <w:r>
        <w:rPr>
          <w:rFonts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color w:val="000000"/>
        </w:rPr>
        <w:instrText xml:space="preserve"> FORMTEXT </w:instrText>
      </w:r>
      <w:r>
        <w:rPr>
          <w:rFonts w:cs="Arial"/>
          <w:color w:val="000000"/>
        </w:rPr>
      </w:r>
      <w:r>
        <w:rPr>
          <w:rFonts w:cs="Arial"/>
          <w:color w:val="000000"/>
        </w:rPr>
        <w:fldChar w:fldCharType="separate"/>
      </w:r>
      <w:r>
        <w:rPr>
          <w:rFonts w:cs="Arial"/>
          <w:noProof/>
          <w:color w:val="000000"/>
        </w:rPr>
        <w:t> </w:t>
      </w:r>
      <w:r>
        <w:rPr>
          <w:rFonts w:cs="Arial"/>
          <w:noProof/>
          <w:color w:val="000000"/>
        </w:rPr>
        <w:t> </w:t>
      </w:r>
      <w:r>
        <w:rPr>
          <w:rFonts w:cs="Arial"/>
          <w:noProof/>
          <w:color w:val="000000"/>
        </w:rPr>
        <w:t> </w:t>
      </w:r>
      <w:r>
        <w:rPr>
          <w:rFonts w:cs="Arial"/>
          <w:noProof/>
          <w:color w:val="000000"/>
        </w:rPr>
        <w:t> </w:t>
      </w:r>
      <w:r>
        <w:rPr>
          <w:rFonts w:cs="Arial"/>
          <w:noProof/>
          <w:color w:val="000000"/>
        </w:rPr>
        <w:t> </w:t>
      </w:r>
      <w:r>
        <w:rPr>
          <w:rFonts w:cs="Arial"/>
          <w:color w:val="000000"/>
        </w:rPr>
        <w:fldChar w:fldCharType="end"/>
      </w:r>
    </w:p>
    <w:p w14:paraId="18EB0D41" w14:textId="77777777" w:rsidR="009A61ED" w:rsidRDefault="009A61ED" w:rsidP="0093248A">
      <w:pPr>
        <w:spacing w:after="0"/>
        <w:sectPr w:rsidR="009A61ED" w:rsidSect="002F06CE">
          <w:type w:val="continuous"/>
          <w:pgSz w:w="12240" w:h="15840"/>
          <w:pgMar w:top="1440" w:right="1440" w:bottom="1152" w:left="1440" w:header="720" w:footer="720" w:gutter="0"/>
          <w:cols w:num="2" w:space="720"/>
          <w:docGrid w:linePitch="360"/>
        </w:sectPr>
      </w:pPr>
    </w:p>
    <w:p w14:paraId="4AE87A6A" w14:textId="77777777" w:rsidR="009A61ED" w:rsidRDefault="009A61ED">
      <w:r>
        <w:lastRenderedPageBreak/>
        <w:br w:type="page"/>
      </w:r>
    </w:p>
    <w:p w14:paraId="307D7037" w14:textId="401A457C" w:rsidR="009A61ED" w:rsidRDefault="009A61ED" w:rsidP="0093248A">
      <w:pPr>
        <w:spacing w:after="0"/>
      </w:pPr>
    </w:p>
    <w:p w14:paraId="790F198B" w14:textId="4E52E566" w:rsidR="00E65FE4" w:rsidRPr="00B50C53" w:rsidRDefault="000E3A64" w:rsidP="00E65FE4">
      <w:pPr>
        <w:spacing w:after="0"/>
        <w:rPr>
          <w:b/>
          <w:u w:val="single"/>
        </w:rPr>
      </w:pPr>
      <w:r>
        <w:rPr>
          <w:b/>
          <w:u w:val="single"/>
        </w:rPr>
        <w:t>Seeking Design Deviation</w:t>
      </w:r>
      <w:r w:rsidR="0093248A">
        <w:rPr>
          <w:b/>
          <w:u w:val="single"/>
        </w:rPr>
        <w:t xml:space="preserve"> related to (check all that apply):</w:t>
      </w:r>
    </w:p>
    <w:p w14:paraId="0FDDCDA1" w14:textId="77777777" w:rsidR="00A8723E" w:rsidRDefault="00A8723E" w:rsidP="006562DC">
      <w:pPr>
        <w:spacing w:after="0"/>
        <w:ind w:left="2160" w:hanging="2160"/>
        <w:sectPr w:rsidR="00A8723E" w:rsidSect="009A61ED">
          <w:type w:val="continuous"/>
          <w:pgSz w:w="12240" w:h="15840"/>
          <w:pgMar w:top="1440" w:right="1440" w:bottom="1152" w:left="1440" w:header="720" w:footer="720" w:gutter="0"/>
          <w:cols w:space="720"/>
          <w:docGrid w:linePitch="360"/>
        </w:sectPr>
      </w:pPr>
    </w:p>
    <w:p w14:paraId="4B264219" w14:textId="32A9961D" w:rsidR="006562DC" w:rsidRPr="00D52EEA" w:rsidRDefault="006562DC" w:rsidP="006562DC">
      <w:pPr>
        <w:spacing w:after="0"/>
        <w:ind w:left="2160" w:hanging="2160"/>
      </w:pPr>
      <w:r>
        <w:lastRenderedPageBreak/>
        <w:t xml:space="preserve">Vehicular </w:t>
      </w:r>
      <w:r w:rsidR="00325001">
        <w:t>lane d</w:t>
      </w:r>
      <w:r>
        <w:t>imension</w:t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76DBF62D" w14:textId="3C1126D2" w:rsidR="0093248A" w:rsidRDefault="0093248A" w:rsidP="00E65FE4">
      <w:pPr>
        <w:spacing w:after="0"/>
      </w:pPr>
      <w:r>
        <w:t>Horizontal or vertical curve</w:t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7F16B0EC" w14:textId="77777777" w:rsidR="0093248A" w:rsidRDefault="0093248A" w:rsidP="0093248A">
      <w:pPr>
        <w:spacing w:after="0"/>
      </w:pPr>
      <w:r>
        <w:t>Sight distance</w:t>
      </w: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54E6D487" w14:textId="7AFC83DE" w:rsidR="00325001" w:rsidRDefault="00325001" w:rsidP="00E65FE4">
      <w:pPr>
        <w:spacing w:after="0"/>
      </w:pPr>
      <w:r>
        <w:t>Shoulder width</w:t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BCE5D30" w14:textId="4D489713" w:rsidR="0093248A" w:rsidRDefault="0093248A" w:rsidP="0093248A">
      <w:pPr>
        <w:spacing w:after="0"/>
      </w:pPr>
      <w:r>
        <w:t>Pavement markings</w:t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BEB1ADC" w14:textId="31AC7A0D" w:rsidR="0093248A" w:rsidRDefault="0093248A" w:rsidP="0093248A">
      <w:pPr>
        <w:spacing w:after="0"/>
      </w:pPr>
      <w:r>
        <w:t>Signs</w:t>
      </w:r>
      <w:r>
        <w:tab/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69CCC7D" w14:textId="77777777" w:rsidR="0093248A" w:rsidRDefault="0093248A" w:rsidP="0093248A">
      <w:pPr>
        <w:spacing w:after="0"/>
      </w:pPr>
      <w:r>
        <w:t>Signalization</w:t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6B454493" w14:textId="0EFC1905" w:rsidR="0093248A" w:rsidRDefault="0093248A" w:rsidP="0093248A">
      <w:pPr>
        <w:spacing w:after="0"/>
      </w:pPr>
      <w:r>
        <w:t>Roadside safety hardware</w:t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3B7DF52F" w14:textId="6FEB9FE0" w:rsidR="00501834" w:rsidRDefault="00501834" w:rsidP="0093248A">
      <w:pPr>
        <w:spacing w:after="0"/>
      </w:pPr>
      <w:r>
        <w:t>Curb shape</w:t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1D915F4" w14:textId="1F64BCEA" w:rsidR="00501834" w:rsidRDefault="00501834" w:rsidP="00E65FE4">
      <w:pPr>
        <w:spacing w:after="0"/>
      </w:pPr>
      <w:r>
        <w:t>Curb ramp</w:t>
      </w:r>
      <w:r>
        <w:tab/>
      </w:r>
      <w:r>
        <w:tab/>
      </w:r>
      <w: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5C2A428" w14:textId="0B0E04EA" w:rsidR="006562DC" w:rsidRDefault="00E65FE4" w:rsidP="00E65FE4">
      <w:pPr>
        <w:spacing w:after="0"/>
      </w:pPr>
      <w:r w:rsidRPr="00D52EEA">
        <w:t>Sidewalk</w:t>
      </w:r>
      <w:r>
        <w:tab/>
      </w:r>
      <w:r>
        <w:tab/>
      </w:r>
      <w:r w:rsidR="006562DC"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67205BA9" w14:textId="77777777" w:rsidR="006562DC" w:rsidRDefault="006562DC" w:rsidP="006562DC">
      <w:pPr>
        <w:spacing w:after="0"/>
        <w:ind w:left="2160" w:hanging="2160"/>
      </w:pPr>
      <w:r>
        <w:lastRenderedPageBreak/>
        <w:t>Shared-</w:t>
      </w:r>
      <w:r w:rsidRPr="00D52EEA">
        <w:t>use path</w:t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0FE67228" w14:textId="1E37FCB0" w:rsidR="00501834" w:rsidRDefault="00501834" w:rsidP="00E65FE4">
      <w:pPr>
        <w:spacing w:after="0"/>
      </w:pPr>
      <w:r>
        <w:t>Mid-block crossing</w:t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5A1963DE" w14:textId="46D4A8E9" w:rsidR="0093248A" w:rsidRDefault="0093248A" w:rsidP="00E65FE4">
      <w:pPr>
        <w:spacing w:after="0"/>
      </w:pPr>
      <w:r>
        <w:t>RRFB or HAWK</w:t>
      </w: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5F694706" w14:textId="5FA8C734" w:rsidR="006562DC" w:rsidRDefault="00E65FE4" w:rsidP="00E65FE4">
      <w:pPr>
        <w:spacing w:after="0"/>
      </w:pPr>
      <w:r w:rsidRPr="00D52EEA">
        <w:t xml:space="preserve">Bike </w:t>
      </w:r>
      <w:r w:rsidR="00501834">
        <w:t>l</w:t>
      </w:r>
      <w:r w:rsidR="00501834" w:rsidRPr="00D52EEA">
        <w:t>ane</w:t>
      </w:r>
      <w:r w:rsidR="003307BC">
        <w:tab/>
      </w:r>
      <w:r w:rsidR="003307BC">
        <w:tab/>
      </w:r>
      <w:r w:rsidR="006562DC"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64D688D8" w14:textId="1569762F" w:rsidR="003307BC" w:rsidRDefault="003307BC" w:rsidP="003307BC">
      <w:pPr>
        <w:spacing w:after="0"/>
      </w:pPr>
      <w:r w:rsidRPr="00D52EEA">
        <w:t xml:space="preserve">Bike </w:t>
      </w:r>
      <w:r w:rsidR="00501834">
        <w:t>l</w:t>
      </w:r>
      <w:r w:rsidR="00501834" w:rsidRPr="00D52EEA">
        <w:t>ane</w:t>
      </w:r>
      <w:r w:rsidR="00501834">
        <w:t xml:space="preserve"> </w:t>
      </w:r>
      <w:r w:rsidR="0093248A">
        <w:t>b</w:t>
      </w:r>
      <w:r>
        <w:t>uffer</w:t>
      </w:r>
      <w:r>
        <w:tab/>
      </w:r>
      <w:r w:rsidR="00501834"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154CB43E" w14:textId="18C9183B" w:rsidR="006562DC" w:rsidRDefault="006562DC" w:rsidP="006562DC">
      <w:pPr>
        <w:spacing w:after="0"/>
        <w:ind w:left="2160" w:hanging="2160"/>
      </w:pPr>
      <w:r w:rsidRPr="00D52EEA">
        <w:t xml:space="preserve">Bike </w:t>
      </w:r>
      <w:r w:rsidR="00501834">
        <w:t>r</w:t>
      </w:r>
      <w:r w:rsidR="00501834" w:rsidRPr="00D52EEA">
        <w:t>oute</w:t>
      </w:r>
      <w:r>
        <w:tab/>
      </w:r>
      <w:r>
        <w:tab/>
      </w:r>
      <w:r w:rsidR="0093248A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93248A">
        <w:instrText xml:space="preserve"> FORMCHECKBOX </w:instrText>
      </w:r>
      <w:r w:rsidR="00EF7ECD">
        <w:fldChar w:fldCharType="separate"/>
      </w:r>
      <w:r w:rsidR="0093248A">
        <w:fldChar w:fldCharType="end"/>
      </w:r>
    </w:p>
    <w:p w14:paraId="5B52816B" w14:textId="1B4EAF21" w:rsidR="0093248A" w:rsidRDefault="0093248A" w:rsidP="006562DC">
      <w:pPr>
        <w:spacing w:after="0"/>
      </w:pPr>
      <w:r>
        <w:t>Bike lane at intersection</w:t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3AAB65F9" w14:textId="64087482" w:rsidR="006562DC" w:rsidRPr="00D52EEA" w:rsidRDefault="006562DC" w:rsidP="006562DC">
      <w:pPr>
        <w:spacing w:after="0"/>
      </w:pPr>
      <w:r>
        <w:t>Two-</w:t>
      </w:r>
      <w:r w:rsidR="00501834">
        <w:t>way separated b</w:t>
      </w:r>
      <w:r w:rsidR="00501834" w:rsidRPr="00D52EEA">
        <w:t xml:space="preserve">ike </w:t>
      </w:r>
      <w:r w:rsidRPr="00D52EEA">
        <w:t>lane</w:t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5C73C4D1" w14:textId="1BA13A13" w:rsidR="00E65FE4" w:rsidRDefault="00B50C53" w:rsidP="00E65FE4">
      <w:pPr>
        <w:spacing w:after="0"/>
      </w:pPr>
      <w:r>
        <w:t xml:space="preserve">Transit </w:t>
      </w:r>
      <w:r w:rsidR="0093248A">
        <w:t>facility/</w:t>
      </w:r>
      <w:r w:rsidR="00501834">
        <w:t>stop</w:t>
      </w:r>
      <w:r>
        <w:tab/>
      </w:r>
      <w:r w:rsidR="006562DC"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F7ECD">
        <w:fldChar w:fldCharType="separate"/>
      </w:r>
      <w:r>
        <w:fldChar w:fldCharType="end"/>
      </w:r>
    </w:p>
    <w:p w14:paraId="60526B14" w14:textId="51DBCC45" w:rsidR="005349A5" w:rsidRPr="00D52EEA" w:rsidRDefault="005349A5" w:rsidP="00E65FE4">
      <w:pPr>
        <w:spacing w:after="0"/>
      </w:pPr>
      <w:r>
        <w:t>Other</w:t>
      </w:r>
      <w:r w:rsidR="00DA70B1">
        <w:t>:</w:t>
      </w:r>
      <w:r>
        <w:tab/>
      </w:r>
      <w:r>
        <w:rPr>
          <w:rFonts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color w:val="000000"/>
        </w:rPr>
        <w:instrText xml:space="preserve"> FORMTEXT </w:instrText>
      </w:r>
      <w:r>
        <w:rPr>
          <w:rFonts w:cs="Arial"/>
          <w:color w:val="000000"/>
        </w:rPr>
      </w:r>
      <w:r>
        <w:rPr>
          <w:rFonts w:cs="Arial"/>
          <w:color w:val="000000"/>
        </w:rPr>
        <w:fldChar w:fldCharType="separate"/>
      </w:r>
      <w:r>
        <w:rPr>
          <w:rFonts w:cs="Arial"/>
          <w:noProof/>
          <w:color w:val="000000"/>
        </w:rPr>
        <w:t> </w:t>
      </w:r>
      <w:r>
        <w:rPr>
          <w:rFonts w:cs="Arial"/>
          <w:noProof/>
          <w:color w:val="000000"/>
        </w:rPr>
        <w:t> </w:t>
      </w:r>
      <w:r>
        <w:rPr>
          <w:rFonts w:cs="Arial"/>
          <w:noProof/>
          <w:color w:val="000000"/>
        </w:rPr>
        <w:t> </w:t>
      </w:r>
      <w:r>
        <w:rPr>
          <w:rFonts w:cs="Arial"/>
          <w:noProof/>
          <w:color w:val="000000"/>
        </w:rPr>
        <w:t> </w:t>
      </w:r>
      <w:r>
        <w:rPr>
          <w:rFonts w:cs="Arial"/>
          <w:noProof/>
          <w:color w:val="000000"/>
        </w:rPr>
        <w:t> </w:t>
      </w:r>
      <w:r>
        <w:rPr>
          <w:rFonts w:cs="Arial"/>
          <w:color w:val="000000"/>
        </w:rPr>
        <w:fldChar w:fldCharType="end"/>
      </w:r>
    </w:p>
    <w:p w14:paraId="54E2C059" w14:textId="77777777" w:rsidR="00A8723E" w:rsidRDefault="00A8723E" w:rsidP="00E65FE4">
      <w:pPr>
        <w:spacing w:after="0"/>
        <w:sectPr w:rsidR="00A8723E" w:rsidSect="00A8723E">
          <w:type w:val="continuous"/>
          <w:pgSz w:w="12240" w:h="15840"/>
          <w:pgMar w:top="1440" w:right="1440" w:bottom="1152" w:left="1440" w:header="720" w:footer="720" w:gutter="0"/>
          <w:cols w:num="2" w:space="720"/>
          <w:docGrid w:linePitch="360"/>
        </w:sectPr>
      </w:pPr>
    </w:p>
    <w:p w14:paraId="19F9E742" w14:textId="354BAD91" w:rsidR="00E65FE4" w:rsidRDefault="00E65FE4" w:rsidP="00E65FE4">
      <w:pPr>
        <w:spacing w:after="0"/>
      </w:pPr>
    </w:p>
    <w:p w14:paraId="334E5277" w14:textId="77777777" w:rsidR="009A61ED" w:rsidRDefault="009A61ED" w:rsidP="00E65FE4">
      <w:pPr>
        <w:spacing w:after="0"/>
      </w:pPr>
    </w:p>
    <w:p w14:paraId="18623128" w14:textId="71861A35" w:rsidR="00061EBA" w:rsidRPr="00061EBA" w:rsidRDefault="00061EBA" w:rsidP="00487FBE">
      <w:pPr>
        <w:rPr>
          <w:b/>
          <w:u w:val="single"/>
        </w:rPr>
      </w:pPr>
      <w:r w:rsidRPr="00061EBA">
        <w:rPr>
          <w:b/>
          <w:u w:val="single"/>
        </w:rPr>
        <w:t>Design Deviation</w:t>
      </w:r>
      <w:r w:rsidR="00B46A31">
        <w:rPr>
          <w:b/>
          <w:u w:val="single"/>
        </w:rPr>
        <w:t xml:space="preserve"> request </w:t>
      </w:r>
      <w:r w:rsidR="00C52243">
        <w:rPr>
          <w:b/>
          <w:u w:val="single"/>
        </w:rPr>
        <w:t xml:space="preserve">is justified </w:t>
      </w:r>
      <w:r w:rsidR="00B46A31">
        <w:rPr>
          <w:b/>
          <w:u w:val="single"/>
        </w:rPr>
        <w:t xml:space="preserve">based on </w:t>
      </w:r>
      <w:r w:rsidR="00C52243">
        <w:rPr>
          <w:b/>
          <w:u w:val="single"/>
        </w:rPr>
        <w:t xml:space="preserve">guidance from the </w:t>
      </w:r>
      <w:r w:rsidR="00B46A31">
        <w:rPr>
          <w:b/>
          <w:u w:val="single"/>
        </w:rPr>
        <w:t>following</w:t>
      </w:r>
      <w:r w:rsidR="00462329">
        <w:rPr>
          <w:b/>
          <w:u w:val="single"/>
        </w:rPr>
        <w:t>:</w:t>
      </w:r>
    </w:p>
    <w:tbl>
      <w:tblPr>
        <w:tblStyle w:val="TableGrid"/>
        <w:tblW w:w="9558" w:type="dxa"/>
        <w:tblLayout w:type="fixed"/>
        <w:tblLook w:val="04A0" w:firstRow="1" w:lastRow="0" w:firstColumn="1" w:lastColumn="0" w:noHBand="0" w:noVBand="1"/>
      </w:tblPr>
      <w:tblGrid>
        <w:gridCol w:w="3674"/>
        <w:gridCol w:w="519"/>
        <w:gridCol w:w="505"/>
        <w:gridCol w:w="630"/>
        <w:gridCol w:w="720"/>
        <w:gridCol w:w="3510"/>
      </w:tblGrid>
      <w:tr w:rsidR="00C52243" w14:paraId="07B9DBAE" w14:textId="0521650F" w:rsidTr="00B8292F">
        <w:tc>
          <w:tcPr>
            <w:tcW w:w="3674" w:type="dxa"/>
            <w:vMerge w:val="restart"/>
            <w:vAlign w:val="center"/>
          </w:tcPr>
          <w:p w14:paraId="291ECE2D" w14:textId="7BF45BBA" w:rsidR="00C52243" w:rsidRDefault="00C52243" w:rsidP="00310362">
            <w:r>
              <w:t>Design Guidance Source</w:t>
            </w:r>
          </w:p>
        </w:tc>
        <w:tc>
          <w:tcPr>
            <w:tcW w:w="5884" w:type="dxa"/>
            <w:gridSpan w:val="5"/>
            <w:vAlign w:val="center"/>
          </w:tcPr>
          <w:p w14:paraId="6D2E92B0" w14:textId="3C3A563D" w:rsidR="00C52243" w:rsidRDefault="00C52243">
            <w:pPr>
              <w:jc w:val="center"/>
            </w:pPr>
            <w:r>
              <w:t>Design Guidance Met?</w:t>
            </w:r>
          </w:p>
        </w:tc>
      </w:tr>
      <w:tr w:rsidR="00C52243" w14:paraId="52A514DA" w14:textId="29EE8898" w:rsidTr="002F06CE">
        <w:tc>
          <w:tcPr>
            <w:tcW w:w="3674" w:type="dxa"/>
            <w:vMerge/>
            <w:vAlign w:val="center"/>
          </w:tcPr>
          <w:p w14:paraId="4AEFA6BB" w14:textId="413B0007" w:rsidR="00C52243" w:rsidRDefault="00C52243"/>
        </w:tc>
        <w:tc>
          <w:tcPr>
            <w:tcW w:w="519" w:type="dxa"/>
            <w:vAlign w:val="center"/>
          </w:tcPr>
          <w:p w14:paraId="66DC2621" w14:textId="73FC0EEF" w:rsidR="00C52243" w:rsidRDefault="00C52243" w:rsidP="002F06CE">
            <w:pPr>
              <w:jc w:val="center"/>
            </w:pPr>
            <w:r>
              <w:t>Yes</w:t>
            </w:r>
          </w:p>
        </w:tc>
        <w:tc>
          <w:tcPr>
            <w:tcW w:w="505" w:type="dxa"/>
            <w:vAlign w:val="center"/>
          </w:tcPr>
          <w:p w14:paraId="3B2B7A7D" w14:textId="2C0EF215" w:rsidR="00C52243" w:rsidRDefault="00C52243" w:rsidP="002F06CE">
            <w:pPr>
              <w:jc w:val="center"/>
            </w:pPr>
            <w:r>
              <w:t>No</w:t>
            </w:r>
          </w:p>
        </w:tc>
        <w:tc>
          <w:tcPr>
            <w:tcW w:w="630" w:type="dxa"/>
            <w:vAlign w:val="center"/>
          </w:tcPr>
          <w:p w14:paraId="0E06DBCA" w14:textId="535F5066" w:rsidR="00C52243" w:rsidRDefault="00C52243" w:rsidP="002F06CE">
            <w:pPr>
              <w:jc w:val="center"/>
            </w:pPr>
            <w:r>
              <w:t>N/A</w:t>
            </w:r>
          </w:p>
        </w:tc>
        <w:tc>
          <w:tcPr>
            <w:tcW w:w="720" w:type="dxa"/>
            <w:vAlign w:val="center"/>
          </w:tcPr>
          <w:p w14:paraId="382A87B6" w14:textId="49472648" w:rsidR="00C52243" w:rsidRDefault="00C52243" w:rsidP="002F06CE">
            <w:pPr>
              <w:jc w:val="center"/>
            </w:pPr>
            <w:r>
              <w:t>Don’t Know</w:t>
            </w:r>
          </w:p>
        </w:tc>
        <w:tc>
          <w:tcPr>
            <w:tcW w:w="3510" w:type="dxa"/>
            <w:vAlign w:val="center"/>
          </w:tcPr>
          <w:p w14:paraId="3858FBBC" w14:textId="66EF1993" w:rsidR="00C52243" w:rsidRDefault="00C52243" w:rsidP="002F06CE">
            <w:pPr>
              <w:jc w:val="center"/>
            </w:pPr>
            <w:r>
              <w:t>Source Reference if answered “Yes”</w:t>
            </w:r>
          </w:p>
          <w:p w14:paraId="3EFAFF51" w14:textId="00480B88" w:rsidR="00C52243" w:rsidRDefault="00C52243" w:rsidP="00310362">
            <w:pPr>
              <w:jc w:val="center"/>
            </w:pPr>
            <w:r>
              <w:t>(page, section, drawing, etc.)</w:t>
            </w:r>
          </w:p>
        </w:tc>
      </w:tr>
      <w:tr w:rsidR="00C52243" w14:paraId="557A5A64" w14:textId="2EC46689" w:rsidTr="002F06CE">
        <w:trPr>
          <w:trHeight w:val="360"/>
        </w:trPr>
        <w:tc>
          <w:tcPr>
            <w:tcW w:w="3674" w:type="dxa"/>
            <w:vAlign w:val="center"/>
          </w:tcPr>
          <w:p w14:paraId="221DD0D4" w14:textId="5A0533B1" w:rsidR="00C52243" w:rsidRDefault="00C52243" w:rsidP="00310362">
            <w:r>
              <w:t>AASHTO</w:t>
            </w:r>
          </w:p>
        </w:tc>
        <w:tc>
          <w:tcPr>
            <w:tcW w:w="519" w:type="dxa"/>
            <w:vAlign w:val="center"/>
          </w:tcPr>
          <w:p w14:paraId="6CE1227D" w14:textId="222E3466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505" w:type="dxa"/>
            <w:vAlign w:val="center"/>
          </w:tcPr>
          <w:p w14:paraId="3B3CC5F0" w14:textId="281DB7F7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630" w:type="dxa"/>
            <w:vAlign w:val="center"/>
          </w:tcPr>
          <w:p w14:paraId="25826C4B" w14:textId="5D66B2D7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720" w:type="dxa"/>
            <w:vAlign w:val="center"/>
          </w:tcPr>
          <w:p w14:paraId="17814680" w14:textId="366BAC87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vAlign w:val="center"/>
          </w:tcPr>
          <w:p w14:paraId="3F9E5EFA" w14:textId="208A9A24" w:rsidR="00C52243" w:rsidRDefault="00C52243" w:rsidP="0031036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C52243" w14:paraId="17265C6B" w14:textId="4CDDBCA2" w:rsidTr="002F06CE">
        <w:trPr>
          <w:trHeight w:val="360"/>
        </w:trPr>
        <w:tc>
          <w:tcPr>
            <w:tcW w:w="3674" w:type="dxa"/>
            <w:vAlign w:val="center"/>
          </w:tcPr>
          <w:p w14:paraId="5FEB71F0" w14:textId="0C73CA58" w:rsidR="00C52243" w:rsidRDefault="00C52243" w:rsidP="00310362">
            <w:r>
              <w:t>PROWAG</w:t>
            </w:r>
            <w:r w:rsidRPr="002F06CE">
              <w:rPr>
                <w:vertAlign w:val="superscript"/>
              </w:rPr>
              <w:t>1</w:t>
            </w:r>
          </w:p>
        </w:tc>
        <w:tc>
          <w:tcPr>
            <w:tcW w:w="519" w:type="dxa"/>
            <w:vAlign w:val="center"/>
          </w:tcPr>
          <w:p w14:paraId="667EE7B1" w14:textId="76AAD172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505" w:type="dxa"/>
            <w:vAlign w:val="center"/>
          </w:tcPr>
          <w:p w14:paraId="55106744" w14:textId="172750B4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630" w:type="dxa"/>
            <w:vAlign w:val="center"/>
          </w:tcPr>
          <w:p w14:paraId="715673E4" w14:textId="47E7D7AB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720" w:type="dxa"/>
            <w:vAlign w:val="center"/>
          </w:tcPr>
          <w:p w14:paraId="1CA8EA04" w14:textId="0361A641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vAlign w:val="center"/>
          </w:tcPr>
          <w:p w14:paraId="719A6D4A" w14:textId="1368DE43" w:rsidR="00C52243" w:rsidRDefault="00C52243" w:rsidP="0031036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C52243" w14:paraId="40B69B28" w14:textId="2F66E46C" w:rsidTr="002F06CE">
        <w:trPr>
          <w:trHeight w:val="360"/>
        </w:trPr>
        <w:tc>
          <w:tcPr>
            <w:tcW w:w="3674" w:type="dxa"/>
            <w:vAlign w:val="center"/>
          </w:tcPr>
          <w:p w14:paraId="51EA8984" w14:textId="51B26E1C" w:rsidR="00C52243" w:rsidRDefault="00C52243" w:rsidP="00310362">
            <w:r>
              <w:t>NACTO</w:t>
            </w:r>
          </w:p>
        </w:tc>
        <w:tc>
          <w:tcPr>
            <w:tcW w:w="519" w:type="dxa"/>
            <w:vAlign w:val="center"/>
          </w:tcPr>
          <w:p w14:paraId="2DAA68F7" w14:textId="647A21A0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505" w:type="dxa"/>
            <w:vAlign w:val="center"/>
          </w:tcPr>
          <w:p w14:paraId="24F22017" w14:textId="5A4FD84A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630" w:type="dxa"/>
            <w:vAlign w:val="center"/>
          </w:tcPr>
          <w:p w14:paraId="77C5EB98" w14:textId="244994BD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720" w:type="dxa"/>
            <w:vAlign w:val="center"/>
          </w:tcPr>
          <w:p w14:paraId="7EEC0CDE" w14:textId="681C0907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vAlign w:val="center"/>
          </w:tcPr>
          <w:p w14:paraId="1955D0F0" w14:textId="75F728D5" w:rsidR="00C52243" w:rsidRDefault="00C52243" w:rsidP="0031036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C52243" w14:paraId="688D64A1" w14:textId="6DEFA41F" w:rsidTr="002F06CE">
        <w:trPr>
          <w:trHeight w:val="360"/>
        </w:trPr>
        <w:tc>
          <w:tcPr>
            <w:tcW w:w="3674" w:type="dxa"/>
            <w:vAlign w:val="center"/>
          </w:tcPr>
          <w:p w14:paraId="6121BEC5" w14:textId="31B7BA2E" w:rsidR="00C52243" w:rsidRDefault="00C52243" w:rsidP="00310362">
            <w:r>
              <w:t>FHWA</w:t>
            </w:r>
          </w:p>
        </w:tc>
        <w:tc>
          <w:tcPr>
            <w:tcW w:w="519" w:type="dxa"/>
            <w:vAlign w:val="center"/>
          </w:tcPr>
          <w:p w14:paraId="66A06D32" w14:textId="74837D77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505" w:type="dxa"/>
            <w:vAlign w:val="center"/>
          </w:tcPr>
          <w:p w14:paraId="51D4F829" w14:textId="442972FD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630" w:type="dxa"/>
            <w:vAlign w:val="center"/>
          </w:tcPr>
          <w:p w14:paraId="72410BB7" w14:textId="35DBD36E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720" w:type="dxa"/>
            <w:vAlign w:val="center"/>
          </w:tcPr>
          <w:p w14:paraId="446B6EFB" w14:textId="16933533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vAlign w:val="center"/>
          </w:tcPr>
          <w:p w14:paraId="1D78266F" w14:textId="6DBB9B93" w:rsidR="00C52243" w:rsidRDefault="00C52243" w:rsidP="0031036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C52243" w14:paraId="3EA8EA46" w14:textId="700F294F" w:rsidTr="002F06CE">
        <w:trPr>
          <w:trHeight w:val="360"/>
        </w:trPr>
        <w:tc>
          <w:tcPr>
            <w:tcW w:w="3674" w:type="dxa"/>
            <w:vAlign w:val="center"/>
          </w:tcPr>
          <w:p w14:paraId="386B26C6" w14:textId="7AA14F16" w:rsidR="00C52243" w:rsidRDefault="00C52243" w:rsidP="00310362">
            <w:r>
              <w:t>NCHRP</w:t>
            </w:r>
          </w:p>
        </w:tc>
        <w:tc>
          <w:tcPr>
            <w:tcW w:w="519" w:type="dxa"/>
            <w:vAlign w:val="center"/>
          </w:tcPr>
          <w:p w14:paraId="01BB3A39" w14:textId="0374B4C9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505" w:type="dxa"/>
            <w:vAlign w:val="center"/>
          </w:tcPr>
          <w:p w14:paraId="73F1B6D5" w14:textId="052D212A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630" w:type="dxa"/>
            <w:vAlign w:val="center"/>
          </w:tcPr>
          <w:p w14:paraId="1B00084D" w14:textId="4D4AE25A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720" w:type="dxa"/>
            <w:vAlign w:val="center"/>
          </w:tcPr>
          <w:p w14:paraId="6B4B3123" w14:textId="286CAF55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vAlign w:val="center"/>
          </w:tcPr>
          <w:p w14:paraId="10B0BA55" w14:textId="4FC505BE" w:rsidR="00C52243" w:rsidRDefault="00C52243" w:rsidP="0031036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C52243" w14:paraId="1DE89142" w14:textId="071C9EA4" w:rsidTr="002F06CE">
        <w:trPr>
          <w:trHeight w:val="360"/>
        </w:trPr>
        <w:tc>
          <w:tcPr>
            <w:tcW w:w="3674" w:type="dxa"/>
            <w:vAlign w:val="center"/>
          </w:tcPr>
          <w:p w14:paraId="71306242" w14:textId="0CEB6285" w:rsidR="00C52243" w:rsidRDefault="00C52243" w:rsidP="00310362">
            <w:r w:rsidRPr="00325001">
              <w:t>TDOT Design Guidelines (Section IX)</w:t>
            </w:r>
          </w:p>
        </w:tc>
        <w:tc>
          <w:tcPr>
            <w:tcW w:w="519" w:type="dxa"/>
            <w:vAlign w:val="center"/>
          </w:tcPr>
          <w:p w14:paraId="68366E38" w14:textId="566B2378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505" w:type="dxa"/>
            <w:vAlign w:val="center"/>
          </w:tcPr>
          <w:p w14:paraId="2D873A06" w14:textId="2F5E0626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630" w:type="dxa"/>
            <w:vAlign w:val="center"/>
          </w:tcPr>
          <w:p w14:paraId="37C9BB17" w14:textId="4CDA63CC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720" w:type="dxa"/>
            <w:vAlign w:val="center"/>
          </w:tcPr>
          <w:p w14:paraId="511B4310" w14:textId="6C8F267E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vAlign w:val="center"/>
          </w:tcPr>
          <w:p w14:paraId="6FFE9CF1" w14:textId="51211029" w:rsidR="00C52243" w:rsidRDefault="00C52243" w:rsidP="0031036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C52243" w14:paraId="113A4704" w14:textId="02CF1127" w:rsidTr="002F06CE">
        <w:trPr>
          <w:trHeight w:val="360"/>
        </w:trPr>
        <w:tc>
          <w:tcPr>
            <w:tcW w:w="3674" w:type="dxa"/>
            <w:vAlign w:val="center"/>
          </w:tcPr>
          <w:p w14:paraId="7E195FA6" w14:textId="6EF05425" w:rsidR="00C52243" w:rsidRDefault="00C52243" w:rsidP="00310362">
            <w:r>
              <w:t>TDOT Standard Drawings</w:t>
            </w:r>
          </w:p>
        </w:tc>
        <w:tc>
          <w:tcPr>
            <w:tcW w:w="519" w:type="dxa"/>
            <w:vAlign w:val="center"/>
          </w:tcPr>
          <w:p w14:paraId="2E7758DE" w14:textId="2E34EA84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505" w:type="dxa"/>
            <w:vAlign w:val="center"/>
          </w:tcPr>
          <w:p w14:paraId="12FACB58" w14:textId="451EBAFE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630" w:type="dxa"/>
            <w:vAlign w:val="center"/>
          </w:tcPr>
          <w:p w14:paraId="3A57AA3D" w14:textId="71335F6D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720" w:type="dxa"/>
            <w:vAlign w:val="center"/>
          </w:tcPr>
          <w:p w14:paraId="502AB3A3" w14:textId="4AC4AF14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vAlign w:val="center"/>
          </w:tcPr>
          <w:p w14:paraId="5CD1C2AF" w14:textId="23A8C8E6" w:rsidR="00C52243" w:rsidRDefault="00C52243" w:rsidP="0031036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  <w:tr w:rsidR="00C52243" w14:paraId="7F5DD466" w14:textId="27EA3271" w:rsidTr="002F06CE">
        <w:trPr>
          <w:trHeight w:val="360"/>
        </w:trPr>
        <w:tc>
          <w:tcPr>
            <w:tcW w:w="3674" w:type="dxa"/>
            <w:vAlign w:val="center"/>
          </w:tcPr>
          <w:p w14:paraId="03C30CEB" w14:textId="46F2B426" w:rsidR="00C52243" w:rsidRDefault="00C52243" w:rsidP="00310362">
            <w:r>
              <w:t>Guidance from other states</w:t>
            </w:r>
          </w:p>
        </w:tc>
        <w:tc>
          <w:tcPr>
            <w:tcW w:w="519" w:type="dxa"/>
            <w:vAlign w:val="center"/>
          </w:tcPr>
          <w:p w14:paraId="6CD34A24" w14:textId="0968A90C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505" w:type="dxa"/>
            <w:vAlign w:val="center"/>
          </w:tcPr>
          <w:p w14:paraId="50069597" w14:textId="46F87E49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630" w:type="dxa"/>
            <w:vAlign w:val="center"/>
          </w:tcPr>
          <w:p w14:paraId="27A5AE81" w14:textId="5AE0BC07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720" w:type="dxa"/>
            <w:vAlign w:val="center"/>
          </w:tcPr>
          <w:p w14:paraId="1A245857" w14:textId="7BF52842" w:rsidR="00C52243" w:rsidRDefault="00C52243" w:rsidP="002F06CE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F7ECD"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vAlign w:val="center"/>
          </w:tcPr>
          <w:p w14:paraId="5E9DE806" w14:textId="62DEC6DD" w:rsidR="00C52243" w:rsidRDefault="00C52243" w:rsidP="00310362">
            <w:r>
              <w:rPr>
                <w:rFonts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</w:rPr>
              <w:instrText xml:space="preserve"> FORMTEXT </w:instrText>
            </w:r>
            <w:r>
              <w:rPr>
                <w:rFonts w:cs="Arial"/>
                <w:color w:val="000000"/>
              </w:rPr>
            </w:r>
            <w:r>
              <w:rPr>
                <w:rFonts w:cs="Arial"/>
                <w:color w:val="000000"/>
              </w:rPr>
              <w:fldChar w:fldCharType="separate"/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noProof/>
                <w:color w:val="000000"/>
              </w:rPr>
              <w:t> </w:t>
            </w:r>
            <w:r>
              <w:rPr>
                <w:rFonts w:cs="Arial"/>
                <w:color w:val="000000"/>
              </w:rPr>
              <w:fldChar w:fldCharType="end"/>
            </w:r>
          </w:p>
        </w:tc>
      </w:tr>
    </w:tbl>
    <w:p w14:paraId="0CF56F30" w14:textId="77777777" w:rsidR="00A8723E" w:rsidRPr="004D4B3E" w:rsidRDefault="004D4B3E" w:rsidP="006122F2">
      <w:pPr>
        <w:spacing w:after="0"/>
        <w:jc w:val="both"/>
        <w:rPr>
          <w:sz w:val="18"/>
          <w:szCs w:val="18"/>
        </w:rPr>
      </w:pPr>
      <w:r w:rsidRPr="004D4B3E">
        <w:rPr>
          <w:sz w:val="18"/>
          <w:szCs w:val="18"/>
        </w:rPr>
        <w:t>1</w:t>
      </w:r>
      <w:r>
        <w:rPr>
          <w:sz w:val="18"/>
          <w:szCs w:val="18"/>
        </w:rPr>
        <w:t>.</w:t>
      </w:r>
      <w:r w:rsidRPr="004D4B3E">
        <w:rPr>
          <w:sz w:val="18"/>
          <w:szCs w:val="18"/>
        </w:rPr>
        <w:t xml:space="preserve"> Proposed Right-of-Way Accessibility Guidelines, i.e. United States Access Board’s </w:t>
      </w:r>
      <w:r w:rsidRPr="004D4B3E">
        <w:rPr>
          <w:i/>
          <w:sz w:val="18"/>
          <w:szCs w:val="18"/>
        </w:rPr>
        <w:t>Proposed Guidelines for Pedestrian Facilities in the Public Right-of-Way</w:t>
      </w:r>
      <w:r w:rsidRPr="004D4B3E">
        <w:rPr>
          <w:sz w:val="18"/>
          <w:szCs w:val="18"/>
        </w:rPr>
        <w:t xml:space="preserve">.  </w:t>
      </w:r>
    </w:p>
    <w:p w14:paraId="3EB74C5E" w14:textId="77777777" w:rsidR="004D4B3E" w:rsidRDefault="004D4B3E" w:rsidP="0096090C">
      <w:pPr>
        <w:spacing w:after="0"/>
      </w:pPr>
    </w:p>
    <w:p w14:paraId="18F99A60" w14:textId="77777777" w:rsidR="0096090C" w:rsidRDefault="0096090C" w:rsidP="006122F2">
      <w:pPr>
        <w:spacing w:after="0"/>
        <w:jc w:val="both"/>
      </w:pPr>
      <w:r>
        <w:t xml:space="preserve">In the space provided, please provide an explanation </w:t>
      </w:r>
      <w:r w:rsidR="003307BC">
        <w:t>of</w:t>
      </w:r>
      <w:r>
        <w:t xml:space="preserve"> </w:t>
      </w:r>
      <w:r w:rsidR="00D33242">
        <w:t>the requested design d</w:t>
      </w:r>
      <w:r w:rsidR="00487FBE">
        <w:t>eviation and</w:t>
      </w:r>
      <w:r w:rsidR="00487FBE" w:rsidRPr="00487FBE">
        <w:t xml:space="preserve"> </w:t>
      </w:r>
      <w:r w:rsidR="00487FBE">
        <w:t xml:space="preserve">describe other nationally recognized guidance that </w:t>
      </w:r>
      <w:r w:rsidR="00487FBE" w:rsidRPr="005349A5">
        <w:rPr>
          <w:u w:val="single"/>
        </w:rPr>
        <w:t>is</w:t>
      </w:r>
      <w:r w:rsidR="00487FBE">
        <w:t xml:space="preserve"> met and that the design is based upon. Attach documentation of the specific design guidance met.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96090C" w14:paraId="45AFAA87" w14:textId="77777777" w:rsidTr="0096090C">
        <w:tc>
          <w:tcPr>
            <w:tcW w:w="9576" w:type="dxa"/>
          </w:tcPr>
          <w:p w14:paraId="3AA421C1" w14:textId="77777777" w:rsidR="0096090C" w:rsidRDefault="0096090C" w:rsidP="0096090C"/>
        </w:tc>
      </w:tr>
      <w:tr w:rsidR="0096090C" w14:paraId="1A23EA19" w14:textId="77777777" w:rsidTr="0096090C">
        <w:tc>
          <w:tcPr>
            <w:tcW w:w="9576" w:type="dxa"/>
          </w:tcPr>
          <w:p w14:paraId="7F2DC678" w14:textId="77777777" w:rsidR="0096090C" w:rsidRDefault="0096090C" w:rsidP="0096090C"/>
        </w:tc>
      </w:tr>
      <w:tr w:rsidR="0096090C" w14:paraId="03F3417C" w14:textId="77777777" w:rsidTr="0096090C">
        <w:tc>
          <w:tcPr>
            <w:tcW w:w="9576" w:type="dxa"/>
          </w:tcPr>
          <w:p w14:paraId="6ED88856" w14:textId="77777777" w:rsidR="0096090C" w:rsidRDefault="0096090C" w:rsidP="0096090C"/>
        </w:tc>
      </w:tr>
      <w:tr w:rsidR="0096090C" w14:paraId="480CAFAA" w14:textId="77777777" w:rsidTr="0096090C">
        <w:tc>
          <w:tcPr>
            <w:tcW w:w="9576" w:type="dxa"/>
          </w:tcPr>
          <w:p w14:paraId="2623D770" w14:textId="77777777" w:rsidR="0096090C" w:rsidRDefault="0096090C" w:rsidP="0096090C"/>
        </w:tc>
      </w:tr>
      <w:tr w:rsidR="0096090C" w14:paraId="29988119" w14:textId="77777777" w:rsidTr="0096090C">
        <w:tc>
          <w:tcPr>
            <w:tcW w:w="9576" w:type="dxa"/>
          </w:tcPr>
          <w:p w14:paraId="29BBEDA4" w14:textId="77777777" w:rsidR="0096090C" w:rsidRDefault="0096090C" w:rsidP="0096090C"/>
        </w:tc>
      </w:tr>
      <w:tr w:rsidR="0096090C" w14:paraId="6520B7A6" w14:textId="77777777" w:rsidTr="0096090C">
        <w:tc>
          <w:tcPr>
            <w:tcW w:w="9576" w:type="dxa"/>
          </w:tcPr>
          <w:p w14:paraId="5A9D71B9" w14:textId="77777777" w:rsidR="0096090C" w:rsidRDefault="0096090C" w:rsidP="0096090C"/>
        </w:tc>
      </w:tr>
      <w:tr w:rsidR="0096090C" w14:paraId="28335DDB" w14:textId="77777777" w:rsidTr="0096090C">
        <w:tc>
          <w:tcPr>
            <w:tcW w:w="9576" w:type="dxa"/>
          </w:tcPr>
          <w:p w14:paraId="3332354B" w14:textId="77777777" w:rsidR="0096090C" w:rsidRDefault="0096090C" w:rsidP="0096090C"/>
        </w:tc>
      </w:tr>
      <w:tr w:rsidR="0096090C" w14:paraId="1FC4CDBB" w14:textId="77777777" w:rsidTr="0096090C">
        <w:tc>
          <w:tcPr>
            <w:tcW w:w="9576" w:type="dxa"/>
          </w:tcPr>
          <w:p w14:paraId="55A46BB4" w14:textId="77777777" w:rsidR="0096090C" w:rsidRDefault="0096090C" w:rsidP="0096090C"/>
        </w:tc>
      </w:tr>
    </w:tbl>
    <w:p w14:paraId="5C1543A4" w14:textId="77777777" w:rsidR="0075667A" w:rsidRDefault="0075667A" w:rsidP="00E65FE4">
      <w:pPr>
        <w:spacing w:after="0"/>
      </w:pPr>
    </w:p>
    <w:p w14:paraId="36D0DA13" w14:textId="77777777" w:rsidR="00E34E46" w:rsidRDefault="00376A10" w:rsidP="006122F2">
      <w:pPr>
        <w:spacing w:after="0"/>
        <w:jc w:val="both"/>
      </w:pPr>
      <w:r w:rsidRPr="00376A10">
        <w:t xml:space="preserve">In the space provided, </w:t>
      </w:r>
      <w:r>
        <w:t xml:space="preserve">considering the safety and capacity of the facility, </w:t>
      </w:r>
      <w:r w:rsidRPr="00376A10">
        <w:t>describe why the recommended deviation is the best design</w:t>
      </w:r>
      <w:r>
        <w:t xml:space="preserve"> solution given the conditions, </w:t>
      </w:r>
      <w:r w:rsidRPr="00376A10">
        <w:t>constraints</w:t>
      </w:r>
      <w:r>
        <w:t>,</w:t>
      </w:r>
      <w:r w:rsidRPr="00376A10">
        <w:t xml:space="preserve"> and particulars of this situation</w:t>
      </w:r>
      <w: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E34E46" w14:paraId="21144E4A" w14:textId="77777777" w:rsidTr="00E34E46">
        <w:tc>
          <w:tcPr>
            <w:tcW w:w="9576" w:type="dxa"/>
          </w:tcPr>
          <w:p w14:paraId="054AC92C" w14:textId="77777777" w:rsidR="00E34E46" w:rsidRDefault="00E34E46" w:rsidP="00E34E46"/>
        </w:tc>
      </w:tr>
      <w:tr w:rsidR="00E34E46" w14:paraId="263ED8B2" w14:textId="77777777" w:rsidTr="00E34E46">
        <w:tc>
          <w:tcPr>
            <w:tcW w:w="9576" w:type="dxa"/>
          </w:tcPr>
          <w:p w14:paraId="230C344B" w14:textId="77777777" w:rsidR="00E34E46" w:rsidRDefault="00E34E46" w:rsidP="00E34E46"/>
        </w:tc>
      </w:tr>
      <w:tr w:rsidR="00E34E46" w14:paraId="67D11355" w14:textId="77777777" w:rsidTr="00E34E46">
        <w:tc>
          <w:tcPr>
            <w:tcW w:w="9576" w:type="dxa"/>
          </w:tcPr>
          <w:p w14:paraId="540BE806" w14:textId="77777777" w:rsidR="00E34E46" w:rsidRDefault="00E34E46" w:rsidP="00E34E46"/>
        </w:tc>
      </w:tr>
      <w:tr w:rsidR="00E34E46" w14:paraId="4C22FF4A" w14:textId="77777777" w:rsidTr="00E34E46">
        <w:tc>
          <w:tcPr>
            <w:tcW w:w="9576" w:type="dxa"/>
          </w:tcPr>
          <w:p w14:paraId="5ADF85F5" w14:textId="77777777" w:rsidR="00E34E46" w:rsidRDefault="00E34E46" w:rsidP="00E34E46"/>
        </w:tc>
      </w:tr>
      <w:tr w:rsidR="00E34E46" w14:paraId="6034E67F" w14:textId="77777777" w:rsidTr="00E34E46">
        <w:tc>
          <w:tcPr>
            <w:tcW w:w="9576" w:type="dxa"/>
          </w:tcPr>
          <w:p w14:paraId="75A89A50" w14:textId="77777777" w:rsidR="00E34E46" w:rsidRDefault="00E34E46" w:rsidP="00E34E46"/>
        </w:tc>
      </w:tr>
      <w:tr w:rsidR="00E34E46" w14:paraId="659CF7CC" w14:textId="77777777" w:rsidTr="00E34E46">
        <w:tc>
          <w:tcPr>
            <w:tcW w:w="9576" w:type="dxa"/>
          </w:tcPr>
          <w:p w14:paraId="687B84A7" w14:textId="77777777" w:rsidR="00E34E46" w:rsidRDefault="00E34E46" w:rsidP="00E34E46"/>
        </w:tc>
      </w:tr>
      <w:tr w:rsidR="00E34E46" w14:paraId="61663372" w14:textId="77777777" w:rsidTr="00E34E46">
        <w:tc>
          <w:tcPr>
            <w:tcW w:w="9576" w:type="dxa"/>
          </w:tcPr>
          <w:p w14:paraId="51DB33FC" w14:textId="77777777" w:rsidR="00E34E46" w:rsidRDefault="00E34E46" w:rsidP="00E34E46"/>
        </w:tc>
      </w:tr>
      <w:tr w:rsidR="00E34E46" w14:paraId="620A59A0" w14:textId="77777777" w:rsidTr="00E34E46">
        <w:tc>
          <w:tcPr>
            <w:tcW w:w="9576" w:type="dxa"/>
          </w:tcPr>
          <w:p w14:paraId="28D081A5" w14:textId="77777777" w:rsidR="00E34E46" w:rsidRDefault="00E34E46" w:rsidP="00E34E46"/>
        </w:tc>
      </w:tr>
    </w:tbl>
    <w:p w14:paraId="421D424A" w14:textId="77777777" w:rsidR="00E34E46" w:rsidRDefault="00E34E46" w:rsidP="00E34E46">
      <w:pPr>
        <w:spacing w:after="0"/>
      </w:pPr>
    </w:p>
    <w:p w14:paraId="7784F1B0" w14:textId="0CF802EB" w:rsidR="00E34E46" w:rsidRDefault="00487FBE" w:rsidP="00E65FE4">
      <w:pPr>
        <w:spacing w:after="0"/>
      </w:pPr>
      <w:r>
        <w:t xml:space="preserve">Local Program Projects require </w:t>
      </w:r>
      <w:r w:rsidR="00B422EC">
        <w:t xml:space="preserve">an </w:t>
      </w:r>
      <w:r w:rsidR="000F5EC7">
        <w:t>acceptance</w:t>
      </w:r>
      <w:r>
        <w:t xml:space="preserve"> letter from the highest</w:t>
      </w:r>
      <w:r w:rsidR="000F5EC7">
        <w:t xml:space="preserve"> city official or city engineer.</w:t>
      </w:r>
      <w:r>
        <w:t xml:space="preserve"> </w:t>
      </w:r>
      <w:r w:rsidR="00B422EC">
        <w:t xml:space="preserve"> The l</w:t>
      </w:r>
      <w:r w:rsidR="000F5EC7">
        <w:t xml:space="preserve">etter </w:t>
      </w:r>
      <w:r w:rsidR="00B422EC">
        <w:t xml:space="preserve">shall </w:t>
      </w:r>
      <w:r w:rsidR="000F5EC7">
        <w:t>be attached to this request form.</w:t>
      </w:r>
    </w:p>
    <w:p w14:paraId="4238E0DA" w14:textId="77777777" w:rsidR="00E23E52" w:rsidRDefault="00E23E52" w:rsidP="00E65FE4">
      <w:pPr>
        <w:spacing w:after="0"/>
      </w:pPr>
    </w:p>
    <w:p w14:paraId="1B16E509" w14:textId="16BCEF20" w:rsidR="00E23E52" w:rsidRPr="002F06CE" w:rsidRDefault="00E23E52" w:rsidP="00E65FE4">
      <w:pPr>
        <w:spacing w:after="0"/>
        <w:rPr>
          <w:b/>
          <w:u w:val="single"/>
        </w:rPr>
      </w:pPr>
      <w:r w:rsidRPr="002F06CE">
        <w:rPr>
          <w:b/>
          <w:u w:val="single"/>
        </w:rPr>
        <w:t>Submitted by</w:t>
      </w:r>
      <w:r w:rsidR="00DA70B1" w:rsidRPr="002F06CE">
        <w:rPr>
          <w:b/>
          <w:u w:val="single"/>
        </w:rPr>
        <w:t>:</w:t>
      </w:r>
    </w:p>
    <w:p w14:paraId="585D5BF1" w14:textId="77777777" w:rsidR="00E23E52" w:rsidRDefault="00E23E52" w:rsidP="00E65FE4">
      <w:pPr>
        <w:spacing w:after="0"/>
      </w:pPr>
      <w:r>
        <w:t>Name:</w:t>
      </w:r>
      <w:r w:rsidR="00AB3979">
        <w:tab/>
      </w:r>
      <w:r w:rsidR="00AB3979">
        <w:tab/>
      </w:r>
      <w:r w:rsidR="00AB3979">
        <w:rPr>
          <w:rFonts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>
        <w:rPr>
          <w:rFonts w:cs="Arial"/>
          <w:color w:val="000000"/>
        </w:rPr>
        <w:instrText xml:space="preserve"> FORMTEXT </w:instrText>
      </w:r>
      <w:r w:rsidR="00AB3979">
        <w:rPr>
          <w:rFonts w:cs="Arial"/>
          <w:color w:val="000000"/>
        </w:rPr>
      </w:r>
      <w:r w:rsidR="00AB3979">
        <w:rPr>
          <w:rFonts w:cs="Arial"/>
          <w:color w:val="000000"/>
        </w:rPr>
        <w:fldChar w:fldCharType="separate"/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color w:val="000000"/>
        </w:rPr>
        <w:fldChar w:fldCharType="end"/>
      </w:r>
    </w:p>
    <w:p w14:paraId="109D05F2" w14:textId="77777777" w:rsidR="00E23E52" w:rsidRDefault="00E23E52" w:rsidP="00E65FE4">
      <w:pPr>
        <w:spacing w:after="0"/>
      </w:pPr>
      <w:r>
        <w:t>Date:</w:t>
      </w:r>
      <w:r w:rsidR="00AB3979">
        <w:tab/>
      </w:r>
      <w:r w:rsidR="00AB3979">
        <w:tab/>
      </w:r>
      <w:r w:rsidR="00AB3979">
        <w:rPr>
          <w:rFonts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>
        <w:rPr>
          <w:rFonts w:cs="Arial"/>
          <w:color w:val="000000"/>
        </w:rPr>
        <w:instrText xml:space="preserve"> FORMTEXT </w:instrText>
      </w:r>
      <w:r w:rsidR="00AB3979">
        <w:rPr>
          <w:rFonts w:cs="Arial"/>
          <w:color w:val="000000"/>
        </w:rPr>
      </w:r>
      <w:r w:rsidR="00AB3979">
        <w:rPr>
          <w:rFonts w:cs="Arial"/>
          <w:color w:val="000000"/>
        </w:rPr>
        <w:fldChar w:fldCharType="separate"/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color w:val="000000"/>
        </w:rPr>
        <w:fldChar w:fldCharType="end"/>
      </w:r>
    </w:p>
    <w:p w14:paraId="72F9BCC6" w14:textId="64A9867A" w:rsidR="00E23E52" w:rsidRDefault="005349A5" w:rsidP="00E65FE4">
      <w:pPr>
        <w:spacing w:after="0"/>
      </w:pPr>
      <w:r>
        <w:t>Division</w:t>
      </w:r>
      <w:r w:rsidR="00E23E52">
        <w:t>/Firm:</w:t>
      </w:r>
      <w:r w:rsidR="00AB3979">
        <w:tab/>
      </w:r>
      <w:r w:rsidR="00AB3979">
        <w:rPr>
          <w:rFonts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>
        <w:rPr>
          <w:rFonts w:cs="Arial"/>
          <w:color w:val="000000"/>
        </w:rPr>
        <w:instrText xml:space="preserve"> FORMTEXT </w:instrText>
      </w:r>
      <w:r w:rsidR="00AB3979">
        <w:rPr>
          <w:rFonts w:cs="Arial"/>
          <w:color w:val="000000"/>
        </w:rPr>
      </w:r>
      <w:r w:rsidR="00AB3979">
        <w:rPr>
          <w:rFonts w:cs="Arial"/>
          <w:color w:val="000000"/>
        </w:rPr>
        <w:fldChar w:fldCharType="separate"/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color w:val="000000"/>
        </w:rPr>
        <w:fldChar w:fldCharType="end"/>
      </w:r>
    </w:p>
    <w:p w14:paraId="71CBEA0B" w14:textId="77777777" w:rsidR="00E23E52" w:rsidRDefault="00E23E52" w:rsidP="00E65FE4">
      <w:pPr>
        <w:spacing w:after="0"/>
      </w:pPr>
      <w:r>
        <w:t>Title:</w:t>
      </w:r>
      <w:r w:rsidR="00AB3979">
        <w:tab/>
      </w:r>
      <w:r w:rsidR="00AB3979">
        <w:tab/>
      </w:r>
      <w:r w:rsidR="00AB3979">
        <w:rPr>
          <w:rFonts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>
        <w:rPr>
          <w:rFonts w:cs="Arial"/>
          <w:color w:val="000000"/>
        </w:rPr>
        <w:instrText xml:space="preserve"> FORMTEXT </w:instrText>
      </w:r>
      <w:r w:rsidR="00AB3979">
        <w:rPr>
          <w:rFonts w:cs="Arial"/>
          <w:color w:val="000000"/>
        </w:rPr>
      </w:r>
      <w:r w:rsidR="00AB3979">
        <w:rPr>
          <w:rFonts w:cs="Arial"/>
          <w:color w:val="000000"/>
        </w:rPr>
        <w:fldChar w:fldCharType="separate"/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noProof/>
          <w:color w:val="000000"/>
        </w:rPr>
        <w:t> </w:t>
      </w:r>
      <w:r w:rsidR="00AB3979">
        <w:rPr>
          <w:rFonts w:cs="Arial"/>
          <w:color w:val="000000"/>
        </w:rPr>
        <w:fldChar w:fldCharType="end"/>
      </w:r>
    </w:p>
    <w:p w14:paraId="36DE9A6A" w14:textId="77777777" w:rsidR="00E23E52" w:rsidRDefault="00E23E52" w:rsidP="00E65FE4">
      <w:pPr>
        <w:spacing w:after="0"/>
      </w:pPr>
    </w:p>
    <w:p w14:paraId="14D69613" w14:textId="7B05F316" w:rsidR="00E23E52" w:rsidRDefault="00E23E52" w:rsidP="00E65FE4">
      <w:pPr>
        <w:spacing w:after="0"/>
      </w:pPr>
      <w:r>
        <w:t>Signature</w:t>
      </w:r>
      <w:r w:rsidR="00310362">
        <w:t>:</w:t>
      </w:r>
      <w:r w:rsidR="00AB3979">
        <w:tab/>
        <w:t>_______________________________</w:t>
      </w:r>
    </w:p>
    <w:p w14:paraId="074807E9" w14:textId="77777777" w:rsidR="00E23E52" w:rsidRDefault="00E23E52" w:rsidP="00E65FE4">
      <w:pPr>
        <w:spacing w:after="0"/>
      </w:pPr>
    </w:p>
    <w:p w14:paraId="03EE649B" w14:textId="77777777" w:rsidR="00DA70B1" w:rsidRDefault="00E23E52" w:rsidP="00DA70B1">
      <w:pPr>
        <w:spacing w:after="0"/>
      </w:pPr>
      <w:r>
        <w:t>Approved by:</w:t>
      </w:r>
      <w:r w:rsidR="00AB3979">
        <w:tab/>
      </w:r>
      <w:r w:rsidR="00DA70B1">
        <w:t>_______________________________</w:t>
      </w:r>
    </w:p>
    <w:p w14:paraId="2959A9A5" w14:textId="77777777" w:rsidR="00E23E52" w:rsidRDefault="00E23E52" w:rsidP="00E65FE4">
      <w:pPr>
        <w:spacing w:after="0"/>
      </w:pPr>
    </w:p>
    <w:p w14:paraId="6FCDE0CD" w14:textId="77777777" w:rsidR="00E23E52" w:rsidRDefault="00E23E52" w:rsidP="00E65FE4">
      <w:pPr>
        <w:spacing w:after="0"/>
      </w:pPr>
      <w:r>
        <w:t>Signature:</w:t>
      </w:r>
      <w:r w:rsidR="00AB3979">
        <w:tab/>
        <w:t>_______________________________</w:t>
      </w:r>
    </w:p>
    <w:p w14:paraId="48360BB6" w14:textId="0EED2E24" w:rsidR="00E23E52" w:rsidRDefault="00E23E52" w:rsidP="00E65FE4">
      <w:pPr>
        <w:spacing w:after="0"/>
      </w:pPr>
      <w:r>
        <w:tab/>
      </w:r>
      <w:r>
        <w:tab/>
        <w:t xml:space="preserve">TDOT </w:t>
      </w:r>
      <w:r w:rsidR="002F06CE">
        <w:t xml:space="preserve">Roadway </w:t>
      </w:r>
      <w:r>
        <w:t>Design Division</w:t>
      </w:r>
    </w:p>
    <w:sectPr w:rsidR="00E23E52" w:rsidSect="00A8723E">
      <w:type w:val="continuous"/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147FAF" w14:textId="77777777" w:rsidR="00DB6DA3" w:rsidRDefault="00DB6DA3" w:rsidP="002B2DAF">
      <w:pPr>
        <w:spacing w:after="0" w:line="240" w:lineRule="auto"/>
      </w:pPr>
      <w:r>
        <w:separator/>
      </w:r>
    </w:p>
  </w:endnote>
  <w:endnote w:type="continuationSeparator" w:id="0">
    <w:p w14:paraId="08732482" w14:textId="77777777" w:rsidR="00DB6DA3" w:rsidRDefault="00DB6DA3" w:rsidP="002B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3248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74215E" w14:textId="33639D17" w:rsidR="00DB6DA3" w:rsidRDefault="00DB6D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7ECD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 \* MERGEFORMAT </w:instrText>
        </w:r>
        <w:r>
          <w:rPr>
            <w:noProof/>
          </w:rPr>
          <w:fldChar w:fldCharType="separate"/>
        </w:r>
        <w:r w:rsidR="00EF7EC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B30F2C2" w14:textId="77777777" w:rsidR="00DB6DA3" w:rsidRDefault="00DB6D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6C2D0B" w14:textId="77777777" w:rsidR="00DB6DA3" w:rsidRDefault="00DB6DA3" w:rsidP="002B2DAF">
      <w:pPr>
        <w:spacing w:after="0" w:line="240" w:lineRule="auto"/>
      </w:pPr>
      <w:r>
        <w:separator/>
      </w:r>
    </w:p>
  </w:footnote>
  <w:footnote w:type="continuationSeparator" w:id="0">
    <w:p w14:paraId="3D08D65D" w14:textId="77777777" w:rsidR="00DB6DA3" w:rsidRDefault="00DB6DA3" w:rsidP="002B2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452047" w14:textId="4046C751" w:rsidR="00DB6DA3" w:rsidRPr="00A51387" w:rsidRDefault="00DB6DA3" w:rsidP="002B2DAF">
    <w:pPr>
      <w:pStyle w:val="Header"/>
      <w:jc w:val="right"/>
      <w:rPr>
        <w:rFonts w:cs="Arial"/>
      </w:rPr>
    </w:pPr>
    <w:r w:rsidRPr="00FE6D35">
      <w:rPr>
        <w:rFonts w:cs="Arial"/>
        <w:noProof/>
      </w:rPr>
      <w:drawing>
        <wp:anchor distT="0" distB="0" distL="114300" distR="114300" simplePos="0" relativeHeight="251658240" behindDoc="0" locked="0" layoutInCell="1" allowOverlap="1" wp14:anchorId="2A4CF379" wp14:editId="65253B87">
          <wp:simplePos x="0" y="0"/>
          <wp:positionH relativeFrom="margin">
            <wp:posOffset>255905</wp:posOffset>
          </wp:positionH>
          <wp:positionV relativeFrom="margin">
            <wp:posOffset>-713105</wp:posOffset>
          </wp:positionV>
          <wp:extent cx="1152144" cy="50292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DOTLogo-blackandwh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144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noProof/>
      </w:rPr>
      <w:t>Multimodal Design Deviation Request</w:t>
    </w:r>
    <w:r w:rsidRPr="00A51387">
      <w:rPr>
        <w:rFonts w:cs="Arial"/>
      </w:rPr>
      <w:t xml:space="preserve"> Form</w:t>
    </w:r>
  </w:p>
  <w:p w14:paraId="1DF41851" w14:textId="4889D239" w:rsidR="00DB6DA3" w:rsidRDefault="00BF5D7A" w:rsidP="002B2DAF">
    <w:pPr>
      <w:pStyle w:val="Header"/>
      <w:jc w:val="right"/>
    </w:pPr>
    <w:r>
      <w:rPr>
        <w:rFonts w:cs="Arial"/>
      </w:rPr>
      <w:t>April</w:t>
    </w:r>
    <w:r w:rsidR="002F06CE">
      <w:rPr>
        <w:rFonts w:cs="Arial"/>
      </w:rPr>
      <w:t xml:space="preserve"> 2</w:t>
    </w:r>
    <w:r>
      <w:rPr>
        <w:rFonts w:cs="Arial"/>
      </w:rPr>
      <w:t>6</w:t>
    </w:r>
    <w:r w:rsidR="00DB6DA3">
      <w:rPr>
        <w:rFonts w:cs="Arial"/>
      </w:rPr>
      <w:t>, 201</w:t>
    </w:r>
    <w:r>
      <w:rPr>
        <w:rFonts w:cs="Arial"/>
      </w:rPr>
      <w:t>8</w:t>
    </w:r>
  </w:p>
  <w:p w14:paraId="38558AB5" w14:textId="77777777" w:rsidR="00DB6DA3" w:rsidRDefault="00DB6DA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42B5D"/>
    <w:multiLevelType w:val="hybridMultilevel"/>
    <w:tmpl w:val="A0788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3321A"/>
    <w:multiLevelType w:val="hybridMultilevel"/>
    <w:tmpl w:val="EEB89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E4"/>
    <w:rsid w:val="0000759E"/>
    <w:rsid w:val="000557DD"/>
    <w:rsid w:val="000608AD"/>
    <w:rsid w:val="00061EBA"/>
    <w:rsid w:val="000B738F"/>
    <w:rsid w:val="000E3A64"/>
    <w:rsid w:val="000F5EC7"/>
    <w:rsid w:val="0022639A"/>
    <w:rsid w:val="00234CAB"/>
    <w:rsid w:val="00240C05"/>
    <w:rsid w:val="00244A06"/>
    <w:rsid w:val="00271FD4"/>
    <w:rsid w:val="002814EC"/>
    <w:rsid w:val="002B2DAF"/>
    <w:rsid w:val="002C29B9"/>
    <w:rsid w:val="002D3436"/>
    <w:rsid w:val="002E21D0"/>
    <w:rsid w:val="002E5E33"/>
    <w:rsid w:val="002F06CE"/>
    <w:rsid w:val="00310362"/>
    <w:rsid w:val="003208EA"/>
    <w:rsid w:val="00325001"/>
    <w:rsid w:val="003307BC"/>
    <w:rsid w:val="003331E6"/>
    <w:rsid w:val="00345798"/>
    <w:rsid w:val="00350E24"/>
    <w:rsid w:val="00376A10"/>
    <w:rsid w:val="003817C7"/>
    <w:rsid w:val="0038634F"/>
    <w:rsid w:val="003B6EA5"/>
    <w:rsid w:val="003F479F"/>
    <w:rsid w:val="00422EED"/>
    <w:rsid w:val="00462329"/>
    <w:rsid w:val="00487FBE"/>
    <w:rsid w:val="0049097B"/>
    <w:rsid w:val="004A13BE"/>
    <w:rsid w:val="004B15CA"/>
    <w:rsid w:val="004B3ECF"/>
    <w:rsid w:val="004D4B3E"/>
    <w:rsid w:val="00501834"/>
    <w:rsid w:val="00503B88"/>
    <w:rsid w:val="00527848"/>
    <w:rsid w:val="005349A5"/>
    <w:rsid w:val="00540252"/>
    <w:rsid w:val="00580843"/>
    <w:rsid w:val="005A1F87"/>
    <w:rsid w:val="005B69D9"/>
    <w:rsid w:val="005F13CB"/>
    <w:rsid w:val="0060133B"/>
    <w:rsid w:val="006122F2"/>
    <w:rsid w:val="00612C39"/>
    <w:rsid w:val="00617C14"/>
    <w:rsid w:val="006562DC"/>
    <w:rsid w:val="0068091F"/>
    <w:rsid w:val="006E1E55"/>
    <w:rsid w:val="006E2CAA"/>
    <w:rsid w:val="006E4ECF"/>
    <w:rsid w:val="0070735B"/>
    <w:rsid w:val="0075667A"/>
    <w:rsid w:val="0079329A"/>
    <w:rsid w:val="007E3127"/>
    <w:rsid w:val="00855193"/>
    <w:rsid w:val="00892C6E"/>
    <w:rsid w:val="008D6A25"/>
    <w:rsid w:val="008E165B"/>
    <w:rsid w:val="00905C39"/>
    <w:rsid w:val="009120D2"/>
    <w:rsid w:val="0093248A"/>
    <w:rsid w:val="0094086E"/>
    <w:rsid w:val="00957BB6"/>
    <w:rsid w:val="0096090C"/>
    <w:rsid w:val="00983559"/>
    <w:rsid w:val="00992D0F"/>
    <w:rsid w:val="009A0E3B"/>
    <w:rsid w:val="009A61ED"/>
    <w:rsid w:val="009A6751"/>
    <w:rsid w:val="009B0825"/>
    <w:rsid w:val="009B3CD3"/>
    <w:rsid w:val="009C3E20"/>
    <w:rsid w:val="009E06EF"/>
    <w:rsid w:val="00A72C56"/>
    <w:rsid w:val="00A82CEF"/>
    <w:rsid w:val="00A8723E"/>
    <w:rsid w:val="00AB3979"/>
    <w:rsid w:val="00AC31F4"/>
    <w:rsid w:val="00B04716"/>
    <w:rsid w:val="00B150A4"/>
    <w:rsid w:val="00B422EC"/>
    <w:rsid w:val="00B43708"/>
    <w:rsid w:val="00B45AF8"/>
    <w:rsid w:val="00B46A31"/>
    <w:rsid w:val="00B50C53"/>
    <w:rsid w:val="00B724E4"/>
    <w:rsid w:val="00BA7071"/>
    <w:rsid w:val="00BE7664"/>
    <w:rsid w:val="00BF5D7A"/>
    <w:rsid w:val="00C52243"/>
    <w:rsid w:val="00C5489E"/>
    <w:rsid w:val="00CB214B"/>
    <w:rsid w:val="00CC23CC"/>
    <w:rsid w:val="00CE5319"/>
    <w:rsid w:val="00CF5ADC"/>
    <w:rsid w:val="00D14E47"/>
    <w:rsid w:val="00D33242"/>
    <w:rsid w:val="00D52726"/>
    <w:rsid w:val="00DA4357"/>
    <w:rsid w:val="00DA70B1"/>
    <w:rsid w:val="00DB6DA3"/>
    <w:rsid w:val="00DF3F4B"/>
    <w:rsid w:val="00E06AC8"/>
    <w:rsid w:val="00E07BD3"/>
    <w:rsid w:val="00E14403"/>
    <w:rsid w:val="00E23E52"/>
    <w:rsid w:val="00E34E46"/>
    <w:rsid w:val="00E37D41"/>
    <w:rsid w:val="00E40333"/>
    <w:rsid w:val="00E41353"/>
    <w:rsid w:val="00E65FE4"/>
    <w:rsid w:val="00EA0A84"/>
    <w:rsid w:val="00ED35F0"/>
    <w:rsid w:val="00EF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FB6E1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9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F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566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DAF"/>
  </w:style>
  <w:style w:type="paragraph" w:styleId="Footer">
    <w:name w:val="footer"/>
    <w:basedOn w:val="Normal"/>
    <w:link w:val="Foot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DAF"/>
  </w:style>
  <w:style w:type="paragraph" w:styleId="BalloonText">
    <w:name w:val="Balloon Text"/>
    <w:basedOn w:val="Normal"/>
    <w:link w:val="BalloonTextChar"/>
    <w:uiPriority w:val="99"/>
    <w:semiHidden/>
    <w:unhideWhenUsed/>
    <w:rsid w:val="002B2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DAF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09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090C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B397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9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F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566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DAF"/>
  </w:style>
  <w:style w:type="paragraph" w:styleId="Footer">
    <w:name w:val="footer"/>
    <w:basedOn w:val="Normal"/>
    <w:link w:val="Foot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DAF"/>
  </w:style>
  <w:style w:type="paragraph" w:styleId="BalloonText">
    <w:name w:val="Balloon Text"/>
    <w:basedOn w:val="Normal"/>
    <w:link w:val="BalloonTextChar"/>
    <w:uiPriority w:val="99"/>
    <w:semiHidden/>
    <w:unhideWhenUsed/>
    <w:rsid w:val="002B2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DAF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09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090C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B39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745CE-9969-4AB7-9F3D-27919AA9B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Multimodal Deviation Request Form</Template>
  <TotalTime>0</TotalTime>
  <Pages>3</Pages>
  <Words>718</Words>
  <Characters>4099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Storey</dc:creator>
  <cp:lastModifiedBy>TDOT</cp:lastModifiedBy>
  <cp:revision>2</cp:revision>
  <cp:lastPrinted>2017-10-27T20:38:00Z</cp:lastPrinted>
  <dcterms:created xsi:type="dcterms:W3CDTF">2018-11-30T14:18:00Z</dcterms:created>
  <dcterms:modified xsi:type="dcterms:W3CDTF">2018-11-30T14:18:00Z</dcterms:modified>
</cp:coreProperties>
</file>